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8.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7.xml" ContentType="application/vnd.openxmlformats-officedocument.wordprocessingml.header+xml"/>
  <Override PartName="/word/footer1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1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8D3" w:rsidRDefault="001858D3" w:rsidP="001858D3">
      <w:pPr>
        <w:jc w:val="center"/>
        <w:rPr>
          <w:b/>
          <w:sz w:val="32"/>
          <w:lang w:val="lv-LV"/>
        </w:rPr>
      </w:pPr>
      <w:r w:rsidRPr="001858D3">
        <w:rPr>
          <w:b/>
          <w:sz w:val="32"/>
          <w:lang w:val="lv-LV"/>
        </w:rPr>
        <w:t>Gada īstenošanas ziņojums par darbības programmas ,,Izaugsme un nodarbinātība’’ ieviešanu 2016. gadā</w:t>
      </w:r>
    </w:p>
    <w:p w:rsidR="001858D3" w:rsidRDefault="001858D3" w:rsidP="00DF0F24">
      <w:pPr>
        <w:jc w:val="both"/>
        <w:rPr>
          <w:b/>
          <w:sz w:val="32"/>
          <w:lang w:val="lv-LV"/>
        </w:rPr>
      </w:pPr>
    </w:p>
    <w:p w:rsidR="00DF0F24" w:rsidRPr="00DF0F24" w:rsidRDefault="00DF0F24" w:rsidP="00DF0F24">
      <w:pPr>
        <w:jc w:val="both"/>
        <w:rPr>
          <w:b/>
          <w:lang w:val="lv-LV"/>
        </w:rPr>
      </w:pPr>
      <w:r w:rsidRPr="00DF0F24">
        <w:rPr>
          <w:b/>
          <w:lang w:val="lv-LV"/>
        </w:rPr>
        <w:t>A DAĻA</w:t>
      </w:r>
    </w:p>
    <w:p w:rsidR="00DF0F24" w:rsidRPr="00DF0F24" w:rsidRDefault="00DF0F24" w:rsidP="00DF0F24">
      <w:pPr>
        <w:jc w:val="both"/>
        <w:rPr>
          <w:b/>
          <w:lang w:val="lv-LV"/>
        </w:rPr>
      </w:pPr>
    </w:p>
    <w:p w:rsidR="00DF0F24" w:rsidRPr="00DF0F24" w:rsidRDefault="00DF0F24" w:rsidP="00DF0F24">
      <w:pPr>
        <w:pStyle w:val="Heading1"/>
        <w:numPr>
          <w:ilvl w:val="0"/>
          <w:numId w:val="0"/>
        </w:numPr>
        <w:spacing w:before="120"/>
        <w:jc w:val="both"/>
        <w:rPr>
          <w:lang w:val="lv-LV"/>
        </w:rPr>
      </w:pPr>
      <w:r w:rsidRPr="00DF0F24">
        <w:rPr>
          <w:lang w:val="lv-LV"/>
        </w:rPr>
        <w:t>GADA ĪSTENOŠANAS ZIŅOJUMA IDENTIFIKĀCIJA</w:t>
      </w:r>
    </w:p>
    <w:p w:rsidR="00DF0F24" w:rsidRPr="00DF0F24" w:rsidRDefault="00DF0F24" w:rsidP="00DF0F24">
      <w:pPr>
        <w:pStyle w:val="Text1"/>
        <w:ind w:left="0"/>
        <w:jc w:val="both"/>
        <w:rPr>
          <w:lang w:val="lv-LV"/>
        </w:rPr>
      </w:pP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87"/>
      </w:tblGrid>
      <w:tr w:rsidR="00772109" w:rsidRPr="00DF0F24" w:rsidTr="00DF0F24">
        <w:trPr>
          <w:trHeight w:val="222"/>
        </w:trPr>
        <w:tc>
          <w:tcPr>
            <w:tcW w:w="3544" w:type="dxa"/>
            <w:shd w:val="clear" w:color="auto" w:fill="auto"/>
          </w:tcPr>
          <w:p w:rsidR="00DF0F24" w:rsidRPr="00DF0F24" w:rsidRDefault="00DF0F24" w:rsidP="00DF0F24">
            <w:pPr>
              <w:jc w:val="both"/>
              <w:rPr>
                <w:lang w:val="lv-LV"/>
              </w:rPr>
            </w:pPr>
            <w:r w:rsidRPr="00DF0F24">
              <w:rPr>
                <w:lang w:val="lv-LV"/>
              </w:rPr>
              <w:t>CCI</w:t>
            </w:r>
          </w:p>
        </w:tc>
        <w:tc>
          <w:tcPr>
            <w:tcW w:w="5187" w:type="dxa"/>
            <w:shd w:val="clear" w:color="auto" w:fill="auto"/>
          </w:tcPr>
          <w:p w:rsidR="00DF0F24" w:rsidRPr="00DF0F24" w:rsidRDefault="00DF0F24" w:rsidP="00DF0F24">
            <w:pPr>
              <w:jc w:val="both"/>
              <w:rPr>
                <w:color w:val="000000"/>
                <w:lang w:val="lv-LV"/>
              </w:rPr>
            </w:pPr>
            <w:r w:rsidRPr="00DF0F24">
              <w:rPr>
                <w:color w:val="000000"/>
                <w:lang w:val="lv-LV"/>
              </w:rPr>
              <w:t>2014LV16MAOP001</w:t>
            </w:r>
          </w:p>
        </w:tc>
      </w:tr>
      <w:tr w:rsidR="00772109" w:rsidRPr="00DF0F24" w:rsidTr="00DF0F24">
        <w:trPr>
          <w:trHeight w:val="269"/>
        </w:trPr>
        <w:tc>
          <w:tcPr>
            <w:tcW w:w="3544" w:type="dxa"/>
            <w:shd w:val="clear" w:color="auto" w:fill="auto"/>
          </w:tcPr>
          <w:p w:rsidR="00DF0F24" w:rsidRPr="00DF0F24" w:rsidRDefault="00DF0F24" w:rsidP="00DF0F24">
            <w:pPr>
              <w:jc w:val="both"/>
              <w:rPr>
                <w:lang w:val="lv-LV"/>
              </w:rPr>
            </w:pPr>
            <w:r w:rsidRPr="00DF0F24">
              <w:rPr>
                <w:lang w:val="lv-LV"/>
              </w:rPr>
              <w:t>Nosaukums</w:t>
            </w:r>
          </w:p>
        </w:tc>
        <w:tc>
          <w:tcPr>
            <w:tcW w:w="5187" w:type="dxa"/>
            <w:shd w:val="clear" w:color="auto" w:fill="auto"/>
          </w:tcPr>
          <w:p w:rsidR="00DF0F24" w:rsidRPr="00DF0F24" w:rsidRDefault="00DF0F24" w:rsidP="00DF0F24">
            <w:pPr>
              <w:jc w:val="both"/>
              <w:rPr>
                <w:color w:val="000000"/>
                <w:lang w:val="lv-LV"/>
              </w:rPr>
            </w:pPr>
            <w:r w:rsidRPr="00DF0F24">
              <w:rPr>
                <w:color w:val="000000"/>
                <w:lang w:val="lv-LV"/>
              </w:rPr>
              <w:t>Izaugsme un nodarbinātība</w:t>
            </w:r>
          </w:p>
        </w:tc>
      </w:tr>
      <w:tr w:rsidR="00772109" w:rsidRPr="00DF0F24" w:rsidTr="00DF0F24">
        <w:trPr>
          <w:trHeight w:val="138"/>
        </w:trPr>
        <w:tc>
          <w:tcPr>
            <w:tcW w:w="3544" w:type="dxa"/>
            <w:shd w:val="clear" w:color="auto" w:fill="auto"/>
          </w:tcPr>
          <w:p w:rsidR="00DF0F24" w:rsidRPr="00DF0F24" w:rsidRDefault="00DF0F24" w:rsidP="00DF0F24">
            <w:pPr>
              <w:jc w:val="both"/>
              <w:rPr>
                <w:lang w:val="lv-LV"/>
              </w:rPr>
            </w:pPr>
            <w:r w:rsidRPr="00DF0F24">
              <w:rPr>
                <w:lang w:val="lv-LV"/>
              </w:rPr>
              <w:t>Versija</w:t>
            </w:r>
          </w:p>
        </w:tc>
        <w:tc>
          <w:tcPr>
            <w:tcW w:w="5187" w:type="dxa"/>
            <w:shd w:val="clear" w:color="auto" w:fill="auto"/>
          </w:tcPr>
          <w:p w:rsidR="00DF0F24" w:rsidRPr="00DF0F24" w:rsidRDefault="00DF0F24" w:rsidP="00DF0F24">
            <w:pPr>
              <w:jc w:val="both"/>
              <w:rPr>
                <w:color w:val="000000"/>
                <w:lang w:val="lv-LV"/>
              </w:rPr>
            </w:pPr>
            <w:r w:rsidRPr="00DF0F24">
              <w:rPr>
                <w:color w:val="000000"/>
                <w:lang w:val="lv-LV"/>
              </w:rPr>
              <w:t>2016.0</w:t>
            </w:r>
          </w:p>
        </w:tc>
      </w:tr>
      <w:tr w:rsidR="00772109" w:rsidRPr="00DF0F24" w:rsidTr="00DF0F24">
        <w:trPr>
          <w:trHeight w:val="138"/>
        </w:trPr>
        <w:tc>
          <w:tcPr>
            <w:tcW w:w="3544" w:type="dxa"/>
            <w:shd w:val="clear" w:color="auto" w:fill="auto"/>
          </w:tcPr>
          <w:p w:rsidR="00DF0F24" w:rsidRPr="00DF0F24" w:rsidRDefault="00DF0F24" w:rsidP="00DF0F24">
            <w:pPr>
              <w:jc w:val="both"/>
              <w:rPr>
                <w:lang w:val="lv-LV"/>
              </w:rPr>
            </w:pPr>
            <w:r w:rsidRPr="00DF0F24">
              <w:rPr>
                <w:color w:val="000000"/>
                <w:lang w:val="lv-LV"/>
              </w:rPr>
              <w:t>Datums, kad ziņojumu apstiprinājusi uzraudzības komiteja</w:t>
            </w:r>
          </w:p>
        </w:tc>
        <w:tc>
          <w:tcPr>
            <w:tcW w:w="5187" w:type="dxa"/>
            <w:shd w:val="clear" w:color="auto" w:fill="auto"/>
          </w:tcPr>
          <w:p w:rsidR="00DF0F24" w:rsidRPr="00DF0F24" w:rsidRDefault="00DF0F24" w:rsidP="00DF0F24">
            <w:pPr>
              <w:jc w:val="both"/>
              <w:rPr>
                <w:color w:val="000000"/>
                <w:lang w:val="lv-LV"/>
              </w:rPr>
            </w:pPr>
          </w:p>
        </w:tc>
      </w:tr>
    </w:tbl>
    <w:p w:rsidR="00DF0F24" w:rsidRPr="00DF0F24" w:rsidRDefault="00DF0F24" w:rsidP="00DF0F24">
      <w:pPr>
        <w:jc w:val="both"/>
        <w:rPr>
          <w:color w:val="000000"/>
          <w:lang w:val="lv-LV"/>
        </w:rPr>
      </w:pPr>
    </w:p>
    <w:p w:rsidR="00DF0F24" w:rsidRPr="00DF0F24" w:rsidRDefault="00DF0F24" w:rsidP="00DF0F24">
      <w:pPr>
        <w:pStyle w:val="Heading1"/>
        <w:ind w:left="0" w:firstLine="0"/>
        <w:jc w:val="both"/>
        <w:rPr>
          <w:lang w:val="lv-LV"/>
        </w:rPr>
      </w:pPr>
      <w:r w:rsidRPr="00DF0F24">
        <w:rPr>
          <w:lang w:val="lv-LV"/>
        </w:rPr>
        <w:br w:type="page"/>
      </w:r>
      <w:r w:rsidRPr="00DF0F24">
        <w:rPr>
          <w:lang w:val="lv-LV"/>
        </w:rPr>
        <w:lastRenderedPageBreak/>
        <w:t>PĀRSKATS PAR DARBĪBAS PROGRAMMAS ĪSTENOŠANU (Regulas (ES) Nr. 1303/2013 50. panta 2. punkts un 111. panta 3. punkta a) apakšpunkts)</w:t>
      </w:r>
    </w:p>
    <w:p w:rsidR="00DF0F24" w:rsidRPr="00DF0F24" w:rsidRDefault="00DF0F24" w:rsidP="00DF0F24">
      <w:pPr>
        <w:pStyle w:val="Text1"/>
        <w:ind w:left="0"/>
        <w:jc w:val="both"/>
        <w:rPr>
          <w:lang w:val="lv-LV"/>
        </w:rPr>
      </w:pPr>
    </w:p>
    <w:p w:rsidR="00DF0F24" w:rsidRPr="00DF0F24" w:rsidRDefault="00DF0F24" w:rsidP="00DF0F24">
      <w:pPr>
        <w:pStyle w:val="Heading2"/>
        <w:jc w:val="both"/>
        <w:rPr>
          <w:lang w:val="lv-LV"/>
        </w:rPr>
      </w:pPr>
      <w:r w:rsidRPr="00DF0F24">
        <w:rPr>
          <w:lang w:val="lv-LV"/>
        </w:rPr>
        <w:t xml:space="preserve">Pamatinformācija par darbības programmas īstenošanu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72109" w:rsidRPr="00DF0F24" w:rsidTr="00DF0F24">
        <w:tc>
          <w:tcPr>
            <w:tcW w:w="9356" w:type="dxa"/>
            <w:shd w:val="clear" w:color="auto" w:fill="auto"/>
          </w:tcPr>
          <w:p w:rsidR="00772109" w:rsidRPr="00DF0F24" w:rsidRDefault="00DF0F24" w:rsidP="00321081">
            <w:pPr>
              <w:spacing w:before="120" w:after="0"/>
              <w:jc w:val="both"/>
              <w:rPr>
                <w:lang w:val="lv-LV"/>
              </w:rPr>
            </w:pPr>
            <w:r w:rsidRPr="00DF0F24">
              <w:rPr>
                <w:lang w:val="lv-LV"/>
              </w:rPr>
              <w:t>Saskaņā ar FM novērtējumu[1] 2016. gadā ES fondu investīciju (plašākā izpratnē) pozitīvais devums Iekšzemes kopprodukta (IKP) pieaugumā ir ap 0,2% (2015.gadā 1,4 %), kas skaidrojams ar zemāku faktisko Eiropas Savienības (ES) fondu līdzekļu investīciju apmēru 2016.gadā, ņemot vērā iepriekšējā plānošanas perioda noslēgumu. Tomēr turpmākajos gados investīciju apjoms vienmērīgi palielināsies, atjaunojot līdz šim pieredzēto ievērojamo pienesumu tautsaimniecības izaugsmē.</w:t>
            </w:r>
          </w:p>
          <w:p w:rsidR="00772109" w:rsidRPr="00DF0F24" w:rsidRDefault="00DF0F24" w:rsidP="00321081">
            <w:pPr>
              <w:spacing w:before="120" w:after="0"/>
              <w:jc w:val="both"/>
              <w:rPr>
                <w:lang w:val="lv-LV"/>
              </w:rPr>
            </w:pPr>
            <w:r w:rsidRPr="00DF0F24">
              <w:rPr>
                <w:lang w:val="lv-LV"/>
              </w:rPr>
              <w:t>Pozitīvi vērtējams, ka līdz 2016. gada 31.decembrim ir izdevies apstiprināt investīciju nosacījumus jau 3,7 mljrd. euro jeb 85 % no kopējā 4,4 mljrd. euro ES fondu finansējuma piešķīruma. Tas deva iespēju izsludināt projektu iesniegumu atlases 3,1 mljrd. euro apmērā jeb 70%, no kuriem gandrīz trešā daļa atlašu uzsākta tieši 2016. gada otrā pusē. Process jau ir rezultējies ar projektu līgumiem par 1,4 mljrd. euro. Projektu atlases, uzraudzības un kontroles pasākumi tiek nodrošināti iespējami ātrākos termiņos nekā noteikts normatīvos aktos, kā arī turpinās darbs pie MK noteikumu apstiprināšanas un vēl neuzsāktām projektu atlases kārtām</w:t>
            </w:r>
          </w:p>
          <w:p w:rsidR="00772109" w:rsidRPr="00DF0F24" w:rsidRDefault="00DF0F24" w:rsidP="00321081">
            <w:pPr>
              <w:spacing w:before="120" w:after="0"/>
              <w:jc w:val="both"/>
              <w:rPr>
                <w:lang w:val="lv-LV"/>
              </w:rPr>
            </w:pPr>
            <w:r w:rsidRPr="00DF0F24">
              <w:rPr>
                <w:lang w:val="lv-LV"/>
              </w:rPr>
              <w:t>Neskatoties uz atsevišķiem kavējumiem un nobīdēm laika grafikā saistībā ar normatīvās bāzes izstrādi, Latvijai joprojām ir labs un stabils rezultāts (virs vidējā starp ES dalībvalstīm) no EK saņemto maksājumu ziņā (6. vieta, līdz 2017. gada 3. janvārim no EK saņemti 8,7 % no pieejamā ES finansējuma).  </w:t>
            </w:r>
          </w:p>
          <w:p w:rsidR="00772109" w:rsidRPr="00DF0F24" w:rsidRDefault="00DF0F24" w:rsidP="00321081">
            <w:pPr>
              <w:spacing w:before="120" w:after="0"/>
              <w:jc w:val="both"/>
              <w:rPr>
                <w:lang w:val="lv-LV"/>
              </w:rPr>
            </w:pPr>
            <w:r w:rsidRPr="00DF0F24">
              <w:rPr>
                <w:lang w:val="lv-LV"/>
              </w:rPr>
              <w:t>Ieviešanas dati 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(autoceļu kvalitātes uzlabošana), 1 vides projekts (pretplūdu pasākumi) un 1 uzņēmējdarbības attīstības projekts – šo projektu kopējā attiecināmo izmaksu apjoms 78 milj. euro. Kopumā veiktas atmaksas (maksājumi) finansējuma saņēmējiem 204,3 milj. euro. Aktuālie projektu atlašu un līgumu dati liecina par finanšu plūsmas intensitātes pieaugumu 2017. gadā. Lielākais aktivitātes un finanšu plūsmas pieaugums paredzēts projektos, kur iesaistīts būvniecības sektors (plānoti izdevumi indikatīvi 365 milj. euro, vidēji 65 % no ikgadējās investīciju naudas plūsmas – 2017. gadā, kas ir trīs reizes vairāk nekā 2016. gadā.).</w:t>
            </w:r>
          </w:p>
          <w:p w:rsidR="00772109" w:rsidRPr="00DF0F24" w:rsidRDefault="00DF0F24" w:rsidP="00321081">
            <w:pPr>
              <w:spacing w:before="120" w:after="0"/>
              <w:jc w:val="both"/>
              <w:rPr>
                <w:lang w:val="lv-LV"/>
              </w:rPr>
            </w:pPr>
            <w:r w:rsidRPr="00DF0F24">
              <w:rPr>
                <w:lang w:val="lv-LV"/>
              </w:rPr>
              <w:t>Kopumā prioritārajos virzienos līdz 2016. gada beigām ir labs progress, tomēr prognozes liecina par DP snieguma ietvara mērķu nesasniegšanu 8. un 9. prioritārajos virzienos ERAF un ESF izglītības un veselības jomās. Izglītības jomā ir ierosināti priekšlikumi EK grozījumiem darbības programmā (DP), ievērojot izmaiņas pieņēmumos par projektu īstenošanas ilgumu, tajā skaitā, faktiskos tehniskos izvērtējumus, izmaiņas skolu tīklā un modernizējamos objektos. Savukārt, veselības jomā, lai nodrošinātu veselības aprūpes sistēmas darbības uzlabošanos un kvalitatīvu pakalpojumu pieejamību Latvijas iedzīvotājiem, ierosinātie grozījumi ietver valsts pārvaldes iestāžu kapacitātes stiprināšanu, kā arī profesionālās kompetences celšanu. Ar ierosinātajiem grozījumiem, Latvijas skatījumā, tiek sekmēta efektīvāka investīciju ieguldīšana ilgtermiņā. Latvijā ir ieviesta stingra investīciju gaitas uzraudzības un kontroles disciplīna, t.sk. ikmēneša plāni un izpildes analīze, kas ir instrumenti, lai orientētos uz labāko iespējamo izpildi un risku 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p w:rsidR="00772109" w:rsidRPr="00DF0F24" w:rsidRDefault="00DF0F24" w:rsidP="00321081">
            <w:pPr>
              <w:spacing w:before="120" w:after="0"/>
              <w:jc w:val="both"/>
              <w:rPr>
                <w:lang w:val="lv-LV"/>
              </w:rPr>
            </w:pPr>
            <w:r w:rsidRPr="00DF0F24">
              <w:rPr>
                <w:lang w:val="lv-LV"/>
              </w:rPr>
              <w:t>Jaunatnes nodarbinātības iniciatīvas (JNI) ietvaros tiek īstenoti divi projekti, kurus plānots pabeigt 2018.gadā. Līdz 2016. gada beigām sasniegtie rezultāti ir atbilstoši ieviešanas posmam un neliecina par izpildes riskiem (veikti maksājumi 46,3% apmērā no JNI pamata piešķīruma, dalībnieku skaits veido 66% no DP plānotā iesaistāmo jauniešu skaita (28,7 tūkst. uz 2018.gada beigām)). Detalizētāku informāciju skatīt sadaļā “Informācija par JNI īstenošanu”.</w:t>
            </w:r>
          </w:p>
          <w:p w:rsidR="00772109" w:rsidRPr="00DF0F24" w:rsidRDefault="00DF0F24" w:rsidP="00321081">
            <w:pPr>
              <w:spacing w:before="120" w:after="0"/>
              <w:jc w:val="both"/>
              <w:rPr>
                <w:lang w:val="lv-LV"/>
              </w:rPr>
            </w:pPr>
            <w:r w:rsidRPr="00DF0F24">
              <w:rPr>
                <w:lang w:val="lv-LV"/>
              </w:rPr>
              <w:lastRenderedPageBreak/>
              <w:t>Paralēli prioritāri virzienu ieviešanai tiek vērtēta arī ES fondu investīciju ietekme uz horizontālajiem principiem kā dzimumu līdztiesības, ilgtspējīga attīstība, klimata pārmaiņas, teritoriālā attīstība un sociālā nevienlīdzība. Kopumā horizontālo principu ieviešana ir sākuma stadijā, t.i. tiek veiktas izpētes ES fondu ieguldījumiem, izstrādātas vadlīnijas ieviešanai un uzraudzībai, attiecīgi nosacījumi iestrādāti normatīvajā regulējumā, izsludinātas projektu atlases. Detalizētu informāciju par horizontālo principu ieviešanu skatīt vietnē https://komitejas.esfondi.lv. Par horizontālo principu ieviešanu plašāka informācija tiks iekļauta ziņojumā, kas iesniedzams 2019. gadā.</w:t>
            </w:r>
          </w:p>
          <w:p w:rsidR="00772109" w:rsidRPr="00DF0F24" w:rsidRDefault="00DF0F24" w:rsidP="00321081">
            <w:pPr>
              <w:spacing w:before="120" w:after="0"/>
              <w:jc w:val="both"/>
              <w:rPr>
                <w:lang w:val="lv-LV"/>
              </w:rPr>
            </w:pPr>
            <w:r w:rsidRPr="00DF0F24">
              <w:rPr>
                <w:lang w:val="lv-LV"/>
              </w:rPr>
              <w:t>Lai nodrošinātu uzraudzības mehānismu un operatīvu rīcību valdības līmenī, kā arī valdības un plašākas sabiedrības informētību par Kohēzijas politikas ES fondu ieviešanas gaitu, Finanšu ministrija (FM) turpina sniegt Ministru kabinetam (MK) ikmēneša operatīvo informāciju ieviešanas plānu, t.sk. ierobežotajās atlasēs projektu līmenī, izpildi, kā arī reizi pusgadā - plašāku ziņojumu par investīciju progresu un risku novērtējumu, nepieciešamības gadījumā sniedzot priekšlikumus. Papildus, sākot ar 2017. gadu, ES fondu vadošā iestāde (VI) katru mēnesi iesniedz pārskatus par ES fondu investīciju progresu Saeimas Tautsaimniecības, agrārās, vides un reģionālās politikas komisijai, kā arī turpina sniegt ceturkšņa pārskatus Saeimas Publisko izdevumu un revīzijas komisijai, vienlaikus informējot arī Saeimas Eiropas lietu komisiju un Saeimas Budžeta un finanšu komisiju. Ziņojumi pieejami ES fondu tīmekļa vietnē http://www.esfondi.lv/zinojumi-Ministru-kabinetam.</w:t>
            </w:r>
          </w:p>
          <w:p w:rsidR="00772109" w:rsidRPr="00DF0F24" w:rsidRDefault="00DF0F24" w:rsidP="00321081">
            <w:pPr>
              <w:spacing w:before="120" w:after="0"/>
              <w:jc w:val="both"/>
              <w:rPr>
                <w:lang w:val="lv-LV"/>
              </w:rPr>
            </w:pPr>
            <w:r w:rsidRPr="00DF0F24">
              <w:rPr>
                <w:lang w:val="lv-LV"/>
              </w:rPr>
              <w:t>Galvenie uzdevumi 2017. gadam ir paātrināt projektu ieviešanu un finanšu plūsmu, vienlaikus nodrošinot efektīvu risku un drošu finanšu pārvaldību ar fokusu uz investīciju rezultātu sasniegšanu. Tāpat ir jāpieņem “atlikušie” lēmumi par investīciju ieviešanas nosacījumiem.</w:t>
            </w:r>
          </w:p>
          <w:p w:rsidR="00DF0F24" w:rsidRPr="00DF0F24" w:rsidRDefault="00DF0F24" w:rsidP="00CC7192">
            <w:pPr>
              <w:spacing w:before="120" w:after="0"/>
              <w:jc w:val="both"/>
              <w:rPr>
                <w:lang w:val="lv-LV"/>
              </w:rPr>
            </w:pPr>
            <w:r w:rsidRPr="00DF0F24">
              <w:rPr>
                <w:lang w:val="lv-LV"/>
              </w:rPr>
              <w:t>[1] Šajā ziņojumā ES fondu ietekmes analīze balstās uz FM modeli, ko izstrādāja uz SIA “Projektu un kvalitātes vadība” pētījuma pamata par izspiešanas efektu un publiskā kapitāla elastību Latvijā ES fondu ietekmes izvērtēšanas metodoloģijas attīstībai (http://www.esfondi.lv/page.php?id=1104) rezultātiem. ES fondu ietekme uz makroekonomiskajiem rādītājiem sniegta balstoties uz 2010. gada salīdzināmajām cenām.</w:t>
            </w:r>
          </w:p>
        </w:tc>
      </w:tr>
    </w:tbl>
    <w:p w:rsidR="00DF0F24" w:rsidRPr="00DF0F24" w:rsidRDefault="00DF0F24" w:rsidP="00DF0F24">
      <w:pPr>
        <w:pStyle w:val="Text1"/>
        <w:ind w:left="0"/>
        <w:jc w:val="both"/>
        <w:rPr>
          <w:lang w:val="lv-LV"/>
        </w:rPr>
      </w:pPr>
    </w:p>
    <w:p w:rsidR="00DF0F24" w:rsidRPr="00DF0F24" w:rsidRDefault="00DF0F24" w:rsidP="00DF0F24">
      <w:pPr>
        <w:pStyle w:val="Text1"/>
        <w:jc w:val="both"/>
        <w:rPr>
          <w:lang w:val="lv-LV"/>
        </w:rPr>
        <w:sectPr w:rsidR="00DF0F24" w:rsidRPr="00DF0F24" w:rsidSect="00DF0F24">
          <w:headerReference w:type="even" r:id="rId8"/>
          <w:headerReference w:type="default" r:id="rId9"/>
          <w:footerReference w:type="even" r:id="rId10"/>
          <w:footerReference w:type="default" r:id="rId11"/>
          <w:headerReference w:type="first" r:id="rId12"/>
          <w:footerReference w:type="first" r:id="rId13"/>
          <w:pgSz w:w="11906" w:h="16838" w:code="9"/>
          <w:pgMar w:top="568" w:right="1701" w:bottom="709" w:left="1582" w:header="0" w:footer="113" w:gutter="0"/>
          <w:cols w:space="708"/>
          <w:titlePg/>
          <w:docGrid w:linePitch="360"/>
        </w:sectPr>
      </w:pPr>
    </w:p>
    <w:p w:rsidR="00DF0F24" w:rsidRPr="00DF0F24" w:rsidRDefault="00DF0F24" w:rsidP="00DF0F24">
      <w:pPr>
        <w:pStyle w:val="Heading1"/>
        <w:ind w:left="0" w:firstLine="0"/>
        <w:jc w:val="both"/>
        <w:rPr>
          <w:lang w:val="lv-LV"/>
        </w:rPr>
      </w:pPr>
      <w:r w:rsidRPr="00DF0F24">
        <w:rPr>
          <w:lang w:val="lv-LV"/>
        </w:rPr>
        <w:lastRenderedPageBreak/>
        <w:t>PRIORITĀRO VIRZIENU ĪSTENOŠANA (Regulas (ES) NR. 1303/2013 50. panta 2. punkts)</w:t>
      </w:r>
    </w:p>
    <w:p w:rsidR="00DF0F24" w:rsidRPr="00DF0F24" w:rsidRDefault="00DF0F24" w:rsidP="00DF0F24">
      <w:pPr>
        <w:pStyle w:val="Text1"/>
        <w:ind w:left="0"/>
        <w:jc w:val="both"/>
        <w:rPr>
          <w:lang w:val="lv-LV"/>
        </w:rPr>
      </w:pPr>
    </w:p>
    <w:p w:rsidR="00DF0F24" w:rsidRPr="00DF0F24" w:rsidRDefault="00DF0F24" w:rsidP="00DF0F24">
      <w:pPr>
        <w:pStyle w:val="Heading2"/>
        <w:tabs>
          <w:tab w:val="clear" w:pos="850"/>
          <w:tab w:val="num" w:pos="426"/>
        </w:tabs>
        <w:jc w:val="both"/>
        <w:rPr>
          <w:lang w:val="lv-LV"/>
        </w:rPr>
      </w:pPr>
      <w:r w:rsidRPr="00DF0F24">
        <w:rPr>
          <w:lang w:val="lv-LV"/>
        </w:rPr>
        <w:t>Pārskats par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1216"/>
      </w:tblGrid>
      <w:tr w:rsidR="00772109" w:rsidRPr="00DF0F24" w:rsidTr="00DF0F24">
        <w:trPr>
          <w:tblHeader/>
        </w:trPr>
        <w:tc>
          <w:tcPr>
            <w:tcW w:w="851" w:type="dxa"/>
            <w:shd w:val="clear" w:color="auto" w:fill="auto"/>
          </w:tcPr>
          <w:p w:rsidR="00DF0F24" w:rsidRPr="00DF0F24" w:rsidRDefault="00DF0F24" w:rsidP="00DF0F24">
            <w:pPr>
              <w:jc w:val="both"/>
              <w:rPr>
                <w:lang w:val="lv-LV"/>
              </w:rPr>
            </w:pPr>
            <w:r w:rsidRPr="00DF0F24">
              <w:rPr>
                <w:lang w:val="lv-LV"/>
              </w:rPr>
              <w:t>ID</w:t>
            </w:r>
          </w:p>
        </w:tc>
        <w:tc>
          <w:tcPr>
            <w:tcW w:w="2835" w:type="dxa"/>
            <w:shd w:val="clear" w:color="auto" w:fill="auto"/>
          </w:tcPr>
          <w:p w:rsidR="00DF0F24" w:rsidRPr="00DF0F24" w:rsidRDefault="00DF0F24" w:rsidP="00DF0F24">
            <w:pPr>
              <w:jc w:val="both"/>
              <w:rPr>
                <w:lang w:val="lv-LV"/>
              </w:rPr>
            </w:pPr>
            <w:r w:rsidRPr="00DF0F24">
              <w:rPr>
                <w:lang w:val="lv-LV"/>
              </w:rPr>
              <w:t>Prioritārais virziens</w:t>
            </w:r>
          </w:p>
        </w:tc>
        <w:tc>
          <w:tcPr>
            <w:tcW w:w="11216" w:type="dxa"/>
            <w:shd w:val="clear" w:color="auto" w:fill="auto"/>
          </w:tcPr>
          <w:p w:rsidR="00DF0F24" w:rsidRPr="00DF0F24" w:rsidRDefault="00DF0F24" w:rsidP="00321081">
            <w:pPr>
              <w:spacing w:before="0"/>
              <w:jc w:val="both"/>
              <w:rPr>
                <w:lang w:val="lv-LV"/>
              </w:rPr>
            </w:pPr>
            <w:r w:rsidRPr="00DF0F24">
              <w:rPr>
                <w:lang w:val="lv-LV"/>
              </w:rPr>
              <w:t>Pamatinformācija par prioritārā virziena īstenošanu ar norādi uz galvenajiem notikumiem, nozīmīgām problēmām un pasākumiem, kas veicami, lai tās atrisinātu</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1</w:t>
            </w:r>
          </w:p>
        </w:tc>
        <w:tc>
          <w:tcPr>
            <w:tcW w:w="2835" w:type="dxa"/>
            <w:shd w:val="clear" w:color="auto" w:fill="auto"/>
          </w:tcPr>
          <w:p w:rsidR="00DF0F24" w:rsidRPr="00DF0F24" w:rsidRDefault="00DF0F24" w:rsidP="00DF0F24">
            <w:pPr>
              <w:jc w:val="both"/>
              <w:rPr>
                <w:lang w:val="lv-LV"/>
              </w:rPr>
            </w:pPr>
            <w:r w:rsidRPr="00DF0F24">
              <w:rPr>
                <w:lang w:val="lv-LV"/>
              </w:rPr>
              <w:t>Pētniecība, tehnoloģiju attīstība un inovācijas</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ir apmierinošs un snieguma ietvara neizpildes riski ir vērtējami kā zemi. Maksājumu izpilde līdz 2016. gada beigām - 1,3 milj. euro. 8 no 11 Specifisko atbalsta mērķu pasākumā (SAMP) ir uzsāktas projektu iesniegumu (PI) atlases. Līdz 2016.gada beigām apstiprināts 31 projekts ar kopējo finansējumu 123 milj. euro, jeb 26,3% no pieejamā ES fondu finansējuma - nedaudz zem vidējā DP rādītāja (32%). </w:t>
            </w:r>
          </w:p>
          <w:p w:rsidR="00DF0F24" w:rsidRPr="00DF0F24" w:rsidRDefault="00DF0F24" w:rsidP="00321081">
            <w:pPr>
              <w:spacing w:before="0"/>
              <w:jc w:val="both"/>
              <w:rPr>
                <w:lang w:val="lv-LV"/>
              </w:rPr>
            </w:pPr>
            <w:r w:rsidRPr="00DF0F24">
              <w:rPr>
                <w:lang w:val="lv-LV"/>
              </w:rPr>
              <w:t>SAMP 1.1.1.1. par praktiskās ievirzes pētījumiem tika pagarināts projektu vērtēšanas laiks, jo tika iesniegti ļoti daudz projekti (309), kas gandrīz trīs reizes pārsniedza sākotnēji plānoto PI apmēru. SAMP 1.1.1.4. par pētniecība un attīstība (P&amp;A) infrastruktūras attīstību PI atlase nav uzsākta 2016. gadā, jo noritēja zinātnisko institūciju vidēja termiņa attīstības stratēģiju izvērtēšana un sarunas starp atbildīgo iestādi (AI), VI un JASPERS pārstāvjiem par konsultāciju sniegšanas nosacījumiem projektu sagatavošanai un izvērtēšanai. Plānots, ka pilnveidotās stratēģijas tiks saskaņotas līdz 2017. gada aprīlim.</w:t>
            </w:r>
          </w:p>
          <w:p w:rsidR="00DF0F24" w:rsidRPr="00DF0F24" w:rsidRDefault="00DF0F24" w:rsidP="00321081">
            <w:pPr>
              <w:spacing w:before="0"/>
              <w:jc w:val="both"/>
              <w:rPr>
                <w:lang w:val="lv-LV"/>
              </w:rPr>
            </w:pPr>
            <w:r w:rsidRPr="00DF0F24">
              <w:rPr>
                <w:lang w:val="lv-LV"/>
              </w:rPr>
              <w:t xml:space="preserve">PV zinātnes infrastruktūras attīstības projekti papildinās 2007.-2013.gada plānošanas perioda veiktos ieguldījumus P&amp;A infrastruktūras un zinātnisko institūciju kapacitātes pilnveidē, kā arī atbalstīs zinātnisko institūciju konsolidāciju veikšanu, tādējādi nodrošinot EP rekomendācijas īstenošanu par pētniecības un cilvēkresursu koncentrēšanu konkurētspējīgajās zinātniskajās institūcijās. </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10</w:t>
            </w:r>
          </w:p>
        </w:tc>
        <w:tc>
          <w:tcPr>
            <w:tcW w:w="2835" w:type="dxa"/>
            <w:shd w:val="clear" w:color="auto" w:fill="auto"/>
          </w:tcPr>
          <w:p w:rsidR="00DF0F24" w:rsidRPr="00DF0F24" w:rsidRDefault="00DF0F24" w:rsidP="00DF0F24">
            <w:pPr>
              <w:jc w:val="both"/>
              <w:rPr>
                <w:lang w:val="lv-LV"/>
              </w:rPr>
            </w:pPr>
            <w:r w:rsidRPr="00DF0F24">
              <w:rPr>
                <w:lang w:val="lv-LV"/>
              </w:rPr>
              <w:t>ESF atbalsts KP fondu ieviešanai un vadībai</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par tehnisko palīdzību ESF notiek atbilstoši plānotajam un kopumā vērtējams labi. 2015. un 2016. gadā ir noslēgti l2 līgumi par projektu īstenošanu. Rādītāju plānoto vērtību sasniegšana ir vērtējama kā laba  - ir sasniegti 100% plānotie iznākuma radītāji, kas attiecas uz kapacitātes stiprināšanu, savukārt rezultātu rādītāju ieviešanai nav bijis veiksmīgs sasniegums, kas skaidrojams ar projekta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Kohēzijas politikas fondu izvērtēšanas nodrošināšana un kapacitātes palielināšana Latvijā ES fondu 2014.-2020.gada plānošanas periodā</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veiktām būtiskām izmaiņām darba organizācijā. Labs progress sasniegts attiecībā uz sabiedrības vērtējumu par ES fondu līdzekļu pozitīvo ietekmi uz Latvijas tautsaimniecību un sabiedrības attīstību.  </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11</w:t>
            </w:r>
          </w:p>
        </w:tc>
        <w:tc>
          <w:tcPr>
            <w:tcW w:w="2835" w:type="dxa"/>
            <w:shd w:val="clear" w:color="auto" w:fill="auto"/>
          </w:tcPr>
          <w:p w:rsidR="00DF0F24" w:rsidRPr="00DF0F24" w:rsidRDefault="00DF0F24" w:rsidP="00DF0F24">
            <w:pPr>
              <w:jc w:val="both"/>
              <w:rPr>
                <w:lang w:val="lv-LV"/>
              </w:rPr>
            </w:pPr>
            <w:r w:rsidRPr="00DF0F24">
              <w:rPr>
                <w:lang w:val="lv-LV"/>
              </w:rPr>
              <w:t>ERAF atbalsts KP fondu ieviešanai un vadībai</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par tehnisko palīdzību ERAF ir vērtējams labs. 2016. gadā ir noslēgti 22 līgumi par projektu ieviešanu. Rādītāju plānoto vērtību sasniegšana vērtējama kā ļoti laba ar īpašu akcentu un pozitīvu pienesumu attiecībā uz ES </w:t>
            </w:r>
            <w:r w:rsidRPr="00DF0F24">
              <w:rPr>
                <w:lang w:val="lv-LV"/>
              </w:rPr>
              <w:lastRenderedPageBreak/>
              <w:t>fondu vadībā iesaistīto darbinieku apmācīšanu un kompetences celšanu. Es fondu ieviešanās katru gadu notiek būtisks darba apjoma un nepieciešamo cilvēkresursu pieaugums, kā rezultātā tehniskajā palīdzībā par vienu no svarīgākajām prioritātēm tiek izvirzīta cilvēkresursu kompetences paaugstināšana un kapacitātes stiprināšana. Attiecīgi tiek plānoti un nodrošināti pasākumi.</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lastRenderedPageBreak/>
              <w:t>12</w:t>
            </w:r>
          </w:p>
        </w:tc>
        <w:tc>
          <w:tcPr>
            <w:tcW w:w="2835" w:type="dxa"/>
            <w:shd w:val="clear" w:color="auto" w:fill="auto"/>
          </w:tcPr>
          <w:p w:rsidR="00DF0F24" w:rsidRPr="00DF0F24" w:rsidRDefault="00DF0F24" w:rsidP="00DF0F24">
            <w:pPr>
              <w:jc w:val="both"/>
              <w:rPr>
                <w:lang w:val="lv-LV"/>
              </w:rPr>
            </w:pPr>
            <w:r w:rsidRPr="00DF0F24">
              <w:rPr>
                <w:lang w:val="lv-LV"/>
              </w:rPr>
              <w:t>KF atbalsts KP fondu ieviešanai un vadībai</w:t>
            </w:r>
          </w:p>
        </w:tc>
        <w:tc>
          <w:tcPr>
            <w:tcW w:w="11216" w:type="dxa"/>
            <w:shd w:val="clear" w:color="auto" w:fill="auto"/>
          </w:tcPr>
          <w:p w:rsidR="00DF0F24" w:rsidRPr="00DF0F24" w:rsidRDefault="00DF0F24" w:rsidP="00321081">
            <w:pPr>
              <w:spacing w:before="0"/>
              <w:jc w:val="both"/>
              <w:rPr>
                <w:lang w:val="lv-LV"/>
              </w:rPr>
            </w:pPr>
            <w:r w:rsidRPr="00DF0F24">
              <w:rPr>
                <w:lang w:val="lv-LV"/>
              </w:rPr>
              <w:t>Progress PV par tehnisko palīdzību KF ir arī vērtējams ļoti labi. 2016. gadā noslēgti 5 līgumi par projektu ieviešanu. Rādītāju plānoto vērtību sasniegšana vērtējama kā ļoti laba attiecībā uz īpatsvaru, kas izmanto elektronisko datu apmaiņas sistēmu. Pozitīvi vērtējams fakts, ka šis īpatsvars ir divtik pārsniedzis plānoto rezultātu. Vienlaikus jāatzīmē, ka ir izveidota un ieviesta e-Kohēzijas sistēma, kuras praktiskā izmantošana, PI veidlapas aizpildīšana, iesniegšana, tika popularizēta dažādos tematiskajos semināros, diskusijās, forumos.</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2</w:t>
            </w:r>
          </w:p>
        </w:tc>
        <w:tc>
          <w:tcPr>
            <w:tcW w:w="2835" w:type="dxa"/>
            <w:shd w:val="clear" w:color="auto" w:fill="auto"/>
          </w:tcPr>
          <w:p w:rsidR="00DF0F24" w:rsidRPr="00DF0F24" w:rsidRDefault="00DF0F24" w:rsidP="00DF0F24">
            <w:pPr>
              <w:jc w:val="both"/>
              <w:rPr>
                <w:lang w:val="lv-LV"/>
              </w:rPr>
            </w:pPr>
            <w:r w:rsidRPr="00DF0F24">
              <w:rPr>
                <w:lang w:val="lv-LV"/>
              </w:rPr>
              <w:t>IKT pieejamība, e-pārvalde un pakalpojumi</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apmierinošs. Ir izsludinātas 3 PI atlases un ir apstiprināti 3 projekti par 45 milj. euro jeb 26% no ES fondu piešķīruma, nedaudz zem DP kopējā rādītāja (32%). </w:t>
            </w:r>
          </w:p>
          <w:p w:rsidR="00DF0F24" w:rsidRPr="00DF0F24" w:rsidRDefault="00DF0F24" w:rsidP="00321081">
            <w:pPr>
              <w:spacing w:before="0"/>
              <w:jc w:val="both"/>
              <w:rPr>
                <w:lang w:val="lv-LV"/>
              </w:rPr>
            </w:pPr>
            <w:r w:rsidRPr="00DF0F24">
              <w:rPr>
                <w:lang w:val="lv-LV"/>
              </w:rPr>
              <w:t xml:space="preserve">Lai nodrošinātu izveidotās vai attīstītās informācijas un komunikāciju tehnoloģijas (IKT) infrastruktūras pakalpojumu maksimāli efektīvu ieviešanu, visiem plānotajiem ieguldījumiem tiek piemēroti vienoti nosacījumi un parametri, tādejādi nodrošinot ieguldījumu savstarpējo papildinātību un sasaistes nodrošināšanu, mazinot administratīvo slogu gan publiskajā pārvaldē, gan iedzīvotājiem un uzņēmējiem. Specifiskajā atbalsta mērķī (SAM) 2.2.1. par efektīvu publiskās pārvaldes un privātā sektora mijiedarbību 2016.gadā tika iesniegtas saskaņošanai 38 no plānotajām 39 IKT mērķarhitektūrām. </w:t>
            </w:r>
          </w:p>
          <w:p w:rsidR="00DF0F24" w:rsidRPr="00DF0F24" w:rsidRDefault="00DF0F24" w:rsidP="00321081">
            <w:pPr>
              <w:spacing w:before="0"/>
              <w:jc w:val="both"/>
              <w:rPr>
                <w:lang w:val="lv-LV"/>
              </w:rPr>
            </w:pPr>
            <w:r w:rsidRPr="00DF0F24">
              <w:rPr>
                <w:lang w:val="lv-LV"/>
              </w:rPr>
              <w:t>SAM 2.1.1 par elektroniskās sakaru infrastruktūras pieejamību lauku teritorijās ir noslēgts viens projekta līgums par 39 milj. euro.</w:t>
            </w:r>
          </w:p>
          <w:p w:rsidR="00DF0F24" w:rsidRPr="00DF0F24" w:rsidRDefault="00DF0F24" w:rsidP="00321081">
            <w:pPr>
              <w:spacing w:before="0"/>
              <w:jc w:val="both"/>
              <w:rPr>
                <w:lang w:val="lv-LV"/>
              </w:rPr>
            </w:pPr>
            <w:r w:rsidRPr="00DF0F24">
              <w:rPr>
                <w:lang w:val="lv-LV"/>
              </w:rPr>
              <w:t>Risks nesasniegt noteiktos snieguma ietvara mērķus PV līmenī vērtējams kā zems. Nozīmīgākais progress iznākuma rādītājos ir prognozējams 2018.gadā – mājsaimniecību, kurām pieejami platjoslas pakalpojumi ar vismaz 30 Mb/s ātrumu, pieaugums par 78 700, 25 pilnveidoti publiskie IKT procesi.</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3</w:t>
            </w:r>
          </w:p>
        </w:tc>
        <w:tc>
          <w:tcPr>
            <w:tcW w:w="2835" w:type="dxa"/>
            <w:shd w:val="clear" w:color="auto" w:fill="auto"/>
          </w:tcPr>
          <w:p w:rsidR="00DF0F24" w:rsidRPr="00DF0F24" w:rsidRDefault="00DF0F24" w:rsidP="00DF0F24">
            <w:pPr>
              <w:jc w:val="both"/>
              <w:rPr>
                <w:lang w:val="lv-LV"/>
              </w:rPr>
            </w:pPr>
            <w:r w:rsidRPr="00DF0F24">
              <w:rPr>
                <w:lang w:val="lv-LV"/>
              </w:rPr>
              <w:t>Mazo un vidējo komersantu  konkurētspēja</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ir labs. Maksājumu izpilde 2016. gadā - 37,2 milj. euro. 13 no 14 SAM/SAMP ir uzsāktas PI atlases (vienā SAMP PI atlase uzsākta 2015.gadā, 5 SAMP PI atlases ir finanšu instrumentos). Līdz 2016. gada beigām apstiprināts 51 projekts ar kopējo finansējumu 235 milj. euro jeb 74,8% no pieejamā ES fondu finansējuma. </w:t>
            </w:r>
          </w:p>
          <w:p w:rsidR="00DF0F24" w:rsidRPr="00DF0F24" w:rsidRDefault="00DF0F24" w:rsidP="00321081">
            <w:pPr>
              <w:spacing w:before="0"/>
              <w:jc w:val="both"/>
              <w:rPr>
                <w:lang w:val="lv-LV"/>
              </w:rPr>
            </w:pPr>
            <w:r w:rsidRPr="00DF0F24">
              <w:rPr>
                <w:lang w:val="lv-LV"/>
              </w:rPr>
              <w:t xml:space="preserve">2016. gada I pusē starp SI un Altum noslēgts Finansēšanas nolīgums par Fondu fonda un Finanšu instrumentu īstenošanu, kas tika papildināts ar finanšu instrumentu pasākumiem. Turpinājās ar  SAM 3.3.1. (par pašvaldību </w:t>
            </w:r>
            <w:r w:rsidRPr="00DF0F24">
              <w:rPr>
                <w:lang w:val="lv-LV"/>
              </w:rPr>
              <w:lastRenderedPageBreak/>
              <w:t xml:space="preserve">infrastruktūras attīstība uzņēmējdarbībai) saistīto valsts atbalsta jautājumu saskaņošana ar EK, kā rezultātā tika saņemts EK saskaņojums, kas bija priekšnosacījums PI atlašu uzsākšanai.  </w:t>
            </w:r>
          </w:p>
          <w:p w:rsidR="00DF0F24" w:rsidRPr="00DF0F24" w:rsidRDefault="00DF0F24" w:rsidP="00321081">
            <w:pPr>
              <w:spacing w:before="0"/>
              <w:jc w:val="both"/>
              <w:rPr>
                <w:lang w:val="lv-LV"/>
              </w:rPr>
            </w:pPr>
            <w:r w:rsidRPr="00DF0F24">
              <w:rPr>
                <w:lang w:val="lv-LV"/>
              </w:rPr>
              <w:t>SAM 3.3.1. 2016. gadā ir pabeigts viens projekts, kura ietvaros ir pārbūvētas vai atjaunotas tieši tās ielas Valkas pilsētā, kuras atrodas pilsētas ražošanas teritorijā.</w:t>
            </w:r>
          </w:p>
          <w:p w:rsidR="00DF0F24" w:rsidRPr="00DF0F24" w:rsidRDefault="00DF0F24" w:rsidP="00321081">
            <w:pPr>
              <w:spacing w:before="0"/>
              <w:jc w:val="both"/>
              <w:rPr>
                <w:lang w:val="lv-LV"/>
              </w:rPr>
            </w:pPr>
            <w:r w:rsidRPr="00DF0F24">
              <w:rPr>
                <w:lang w:val="lv-LV"/>
              </w:rPr>
              <w:t>Risks snieguma ietvara mērķu neizpildei ir vērtējams kā zems. Rezultāta un iznākuma rādītāju progress pret plānoto vērtējams pozitīvi. SAM  3.4.1. un SAM 3.4.2. ietvaros  īstenotajās valsts  pārvaldes  darbinieku un tiesnešu apmācībās intensitāte  un attiecīgi arī veikto maksājumu apjoms pieaugs 2017.gadā, kad ir plānots uzsākt vairākus apmācību moduļus, kā arī SAMP 3.4.2.2. sociālā dialoga veicināšanas projektu īstenošanu.</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lastRenderedPageBreak/>
              <w:t>4</w:t>
            </w:r>
          </w:p>
        </w:tc>
        <w:tc>
          <w:tcPr>
            <w:tcW w:w="2835" w:type="dxa"/>
            <w:shd w:val="clear" w:color="auto" w:fill="auto"/>
          </w:tcPr>
          <w:p w:rsidR="00DF0F24" w:rsidRPr="00DF0F24" w:rsidRDefault="00DF0F24" w:rsidP="00DF0F24">
            <w:pPr>
              <w:jc w:val="both"/>
              <w:rPr>
                <w:lang w:val="lv-LV"/>
              </w:rPr>
            </w:pPr>
            <w:r w:rsidRPr="00DF0F24">
              <w:rPr>
                <w:lang w:val="lv-LV"/>
              </w:rPr>
              <w:t>Pāreja uz ekonomiku ar zemu oglekļa emisijas līmeni visās nozarēs</w:t>
            </w:r>
          </w:p>
        </w:tc>
        <w:tc>
          <w:tcPr>
            <w:tcW w:w="11216" w:type="dxa"/>
            <w:shd w:val="clear" w:color="auto" w:fill="auto"/>
          </w:tcPr>
          <w:p w:rsidR="00DF0F24" w:rsidRPr="00DF0F24" w:rsidRDefault="00DF0F24" w:rsidP="00321081">
            <w:pPr>
              <w:spacing w:before="0"/>
              <w:jc w:val="both"/>
              <w:rPr>
                <w:lang w:val="lv-LV"/>
              </w:rPr>
            </w:pPr>
            <w:r w:rsidRPr="00DF0F24">
              <w:rPr>
                <w:lang w:val="lv-LV"/>
              </w:rPr>
              <w:t>27.</w:t>
            </w:r>
            <w:r w:rsidRPr="00DF0F24">
              <w:rPr>
                <w:lang w:val="lv-LV"/>
              </w:rPr>
              <w:tab/>
              <w:t xml:space="preserve">Progress PV ir apmierinošs. Lai gan maksājumu izpilde 2016.gadā bija 4,7 milj. euro, ir uzsāktas 5 PI atlases. 2016.gada beigās bija apstiprināti 3 projekti ar kopējo finansējumu 139 milj. euro, jeb 29% - nedaudz zem DP kopējā rādītāja (32%). </w:t>
            </w:r>
          </w:p>
          <w:p w:rsidR="00DF0F24" w:rsidRPr="00DF0F24" w:rsidRDefault="00DF0F24" w:rsidP="00321081">
            <w:pPr>
              <w:spacing w:before="0"/>
              <w:jc w:val="both"/>
              <w:rPr>
                <w:lang w:val="lv-LV"/>
              </w:rPr>
            </w:pPr>
            <w:r w:rsidRPr="00DF0F24">
              <w:rPr>
                <w:lang w:val="lv-LV"/>
              </w:rPr>
              <w:t>Risks nesasniegt DP noteiktos snieguma ietvara mērķus vērtējams kā zems. 2017. gadā gaidāms lielāks progress SAM 4.5.1 par videi draudzīga sabiedriskā transporta ieviešanu, kurā plānots ekspluatācijā nodot pirmos 11 videi draudzīgos autobusus.</w:t>
            </w:r>
          </w:p>
          <w:p w:rsidR="00DF0F24" w:rsidRPr="00DF0F24" w:rsidRDefault="00DF0F24" w:rsidP="00321081">
            <w:pPr>
              <w:spacing w:before="0"/>
              <w:jc w:val="both"/>
              <w:rPr>
                <w:lang w:val="lv-LV"/>
              </w:rPr>
            </w:pPr>
            <w:r w:rsidRPr="00DF0F24">
              <w:rPr>
                <w:lang w:val="lv-LV"/>
              </w:rPr>
              <w:t xml:space="preserve">Vērojams būtisks progress lielā projekta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Rīgas tramvaju infrastruktūras attīstība</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sagatavošanā un apstiprināšanā. CFLA atbalstījusi lielo projektu 2017. gada 3. martā. Pirms turpmākās projekta atlases turpināšanas projekta pieteikums ir nosūtīts Eiropas Komisijas neatkarīgiem ekspertiem lielā projekta iesnieguma kvalitātes izvērtējuma veikšanai, tādējādi nodrošinot starptautiskajiem standartiem atbilstošu, rūpīgu projekta kvalitātes un atbilstības pārbaudi. (Detalizētāku informāciju par lielo projektu skatīt  10.1.sadaļā). </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5</w:t>
            </w:r>
          </w:p>
        </w:tc>
        <w:tc>
          <w:tcPr>
            <w:tcW w:w="2835" w:type="dxa"/>
            <w:shd w:val="clear" w:color="auto" w:fill="auto"/>
          </w:tcPr>
          <w:p w:rsidR="00DF0F24" w:rsidRPr="00DF0F24" w:rsidRDefault="00DF0F24" w:rsidP="00DF0F24">
            <w:pPr>
              <w:jc w:val="both"/>
              <w:rPr>
                <w:lang w:val="lv-LV"/>
              </w:rPr>
            </w:pPr>
            <w:r w:rsidRPr="00DF0F24">
              <w:rPr>
                <w:lang w:val="lv-LV"/>
              </w:rPr>
              <w:t>Vides aizsardzība un resursu izmantošanas efektivitāte</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PV ir apmierinošs. Lai gan maksājumu izpilde bija ļoti vāja - 902 712 euro, tomēr risks neizpildīt snieguma ietvara mērķi ir vērtējams kā zems. 2016.gadā ir uzsāktas 8 PI atlases, apstiprināti 4 projekti ar kopējo finansējumu 14 milj. euro, jeb 2,3% no kopējā PV piešķīruma. </w:t>
            </w:r>
          </w:p>
          <w:p w:rsidR="00DF0F24" w:rsidRPr="00DF0F24" w:rsidRDefault="00DF0F24" w:rsidP="00321081">
            <w:pPr>
              <w:spacing w:before="0"/>
              <w:jc w:val="both"/>
              <w:rPr>
                <w:lang w:val="lv-LV"/>
              </w:rPr>
            </w:pPr>
            <w:r w:rsidRPr="00DF0F24">
              <w:rPr>
                <w:lang w:val="lv-LV"/>
              </w:rPr>
              <w:t>Viens no PI atlases kavējumiem, piemēram, ir SAM 5.1.2 par plūdu risku samazināšana lauku teritorijās valsts atbalsta nosacījumu saskaņošana ar EK.</w:t>
            </w:r>
          </w:p>
          <w:p w:rsidR="00DF0F24" w:rsidRPr="00DF0F24" w:rsidRDefault="00DF0F24" w:rsidP="00321081">
            <w:pPr>
              <w:spacing w:before="0"/>
              <w:jc w:val="both"/>
              <w:rPr>
                <w:lang w:val="lv-LV"/>
              </w:rPr>
            </w:pPr>
            <w:r w:rsidRPr="00DF0F24">
              <w:rPr>
                <w:lang w:val="lv-LV"/>
              </w:rPr>
              <w:t xml:space="preserve">2014-2020. gada plānošanas periodā turpinās 2007-2013. gada plānošanas periodā uzsāktais posmos dalītais projekts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Vēsturiski piesārņoto vietu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Inčukalna sērskābā gudrona dīķi</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sanācija</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Lai varētu ieviest šo projektu, uzsākās darbs pie DP grozījumiem saistībā ar divu jaunu vides jomas SAM izveidi: SAM 5.6.3.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Vēsturiski </w:t>
            </w:r>
            <w:r w:rsidRPr="00DF0F24">
              <w:rPr>
                <w:lang w:val="lv-LV"/>
              </w:rPr>
              <w:lastRenderedPageBreak/>
              <w:t xml:space="preserve">piesārņoto vietu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Inčukalna sērskābā gudrona dīķi</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sanācija</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un SAM 5.4.3.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Pasākumi biotopu un sugu aizsardzības labvēlīga statusa atjaunošanai</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(papildu informācijai skatīt 10.1. un 11.1.sadaļu). </w:t>
            </w:r>
          </w:p>
          <w:p w:rsidR="00DF0F24" w:rsidRPr="00DF0F24" w:rsidRDefault="00DF0F24" w:rsidP="00321081">
            <w:pPr>
              <w:spacing w:before="0"/>
              <w:jc w:val="both"/>
              <w:rPr>
                <w:lang w:val="lv-LV"/>
              </w:rPr>
            </w:pPr>
            <w:r w:rsidRPr="00DF0F24">
              <w:rPr>
                <w:lang w:val="lv-LV"/>
              </w:rPr>
              <w:t>2016.gadā ir pabeigts viens projekts, kurā 6 020 Ogres iedzīvotāju ir saņēmuši labumu (pārbūvēts aizsargdambis, lai pasargātu Ogres iedzīvotājus no upes applūšanas) no pretplūdu pasākumiem pēc projekta pabeigšanas.</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lastRenderedPageBreak/>
              <w:t>6</w:t>
            </w:r>
          </w:p>
        </w:tc>
        <w:tc>
          <w:tcPr>
            <w:tcW w:w="2835" w:type="dxa"/>
            <w:shd w:val="clear" w:color="auto" w:fill="auto"/>
          </w:tcPr>
          <w:p w:rsidR="00DF0F24" w:rsidRPr="00DF0F24" w:rsidRDefault="00DF0F24" w:rsidP="00DF0F24">
            <w:pPr>
              <w:jc w:val="both"/>
              <w:rPr>
                <w:lang w:val="lv-LV"/>
              </w:rPr>
            </w:pPr>
            <w:r w:rsidRPr="00DF0F24">
              <w:rPr>
                <w:lang w:val="lv-LV"/>
              </w:rPr>
              <w:t>Ilgtspējīga transporta sistēma</w:t>
            </w:r>
          </w:p>
        </w:tc>
        <w:tc>
          <w:tcPr>
            <w:tcW w:w="11216" w:type="dxa"/>
            <w:shd w:val="clear" w:color="auto" w:fill="auto"/>
          </w:tcPr>
          <w:p w:rsidR="00DF0F24" w:rsidRPr="00DF0F24" w:rsidRDefault="00DF0F24" w:rsidP="00321081">
            <w:pPr>
              <w:spacing w:before="0"/>
              <w:jc w:val="both"/>
              <w:rPr>
                <w:lang w:val="lv-LV"/>
              </w:rPr>
            </w:pPr>
            <w:r w:rsidRPr="00DF0F24">
              <w:rPr>
                <w:lang w:val="lv-LV"/>
              </w:rPr>
              <w:t>Progress PV ir labs. Maksājumu izpilde 2016.gadā bija 108 milj. euro. Uzsāktas 7 PI atlases un apstiprināti 36 projekti ar kopējo finansējumu 348 milj.  euro, jeb 30%.</w:t>
            </w:r>
          </w:p>
          <w:p w:rsidR="00DF0F24" w:rsidRPr="00DF0F24" w:rsidRDefault="00DF0F24" w:rsidP="00321081">
            <w:pPr>
              <w:spacing w:before="0"/>
              <w:jc w:val="both"/>
              <w:rPr>
                <w:lang w:val="lv-LV"/>
              </w:rPr>
            </w:pPr>
            <w:r w:rsidRPr="00DF0F24">
              <w:rPr>
                <w:lang w:val="lv-LV"/>
              </w:rPr>
              <w:t xml:space="preserve">Tā kā transporta nozarē ir ievērojams būvniecības nozares īpatsvars, aktuāls ir jautājums par sadārdzinājumu, kas ir konstatēts gan kopumā nozarē, gan ietekmē atsevišķu plānoto projektu īstenošanu. Piemēram, SAMP 6.1.4.1 par Rīgas un tās ostas iekļaušanu TEN-T tīklā projektu atlasē netika iesniegts Rīgas Ziemeļu transporta koridora 1. kārtas projekts konstatētā ievērojamā sadārdzinājuma dēļ, ko Rīgas pašvaldība šobrīd nevar atļauties. Attiecīgi nozares ministrija strādā pie risinājuma, izskatot alternatīvo projektu iespējas. </w:t>
            </w:r>
          </w:p>
          <w:p w:rsidR="00DF0F24" w:rsidRPr="00DF0F24" w:rsidRDefault="00DF0F24" w:rsidP="00321081">
            <w:pPr>
              <w:spacing w:before="0"/>
              <w:jc w:val="both"/>
              <w:rPr>
                <w:lang w:val="lv-LV"/>
              </w:rPr>
            </w:pPr>
            <w:r w:rsidRPr="00DF0F24">
              <w:rPr>
                <w:lang w:val="lv-LV"/>
              </w:rPr>
              <w:t xml:space="preserve">Ņemot vērā EK un JASPERS ekspertu sniegtos norādījumus ceļa seguma kvalitātes un ilgtspējas nodrošināšanā, būtiskākās kvalitātes prasību izmaiņas ir veicinājušas būvniecības izmaksu pieaugumu, palielinot vidējās izmaksas 1 km autoceļu rekonstrukcijai. EK ir iesniegti attiecīgi DP grozījumi. Papildus JASPERS eksperti veic izvērtējumu par sasniegto ceļa seguma kvalitātes un ilgtspējas uzlabošanos. Izvērtējumu indikatīvi plānots pabeigt līdz 2017. gada maija beigām. </w:t>
            </w:r>
          </w:p>
          <w:p w:rsidR="00DF0F24" w:rsidRPr="00DF0F24" w:rsidRDefault="00DF0F24" w:rsidP="00321081">
            <w:pPr>
              <w:spacing w:before="0"/>
              <w:jc w:val="both"/>
              <w:rPr>
                <w:lang w:val="lv-LV"/>
              </w:rPr>
            </w:pPr>
            <w:r w:rsidRPr="00DF0F24">
              <w:rPr>
                <w:lang w:val="lv-LV"/>
              </w:rPr>
              <w:t xml:space="preserve">2016. gadā ir pabeigti 8 autoceļu projekti, kuros rekonstruēts vai modernizēts autoceļu kopējais garums 199 km. </w:t>
            </w:r>
          </w:p>
          <w:p w:rsidR="00DF0F24" w:rsidRPr="00DF0F24" w:rsidRDefault="00DF0F24" w:rsidP="00321081">
            <w:pPr>
              <w:spacing w:before="0"/>
              <w:jc w:val="both"/>
              <w:rPr>
                <w:lang w:val="lv-LV"/>
              </w:rPr>
            </w:pPr>
            <w:r w:rsidRPr="00DF0F24">
              <w:rPr>
                <w:lang w:val="lv-LV"/>
              </w:rPr>
              <w:t xml:space="preserve">Lielā projekta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Latvijas dzelzceļa tīkla elektrifikācija</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sagatavošanā vērojams progress. CFLA izsludinājusi projekta atlasi. Lielā projekta pieteikums tiks sagatavots iesniegts CFLA izvērtēšanai līdz 2017. gada aprīļa beigām. Lielā projekta pieteikuma dokumentācijas kvalitātes nodrošināšanā piesaistīti arī EK un Eiropas Investīciju Bankas finansēti eksperti JASPERS. (Detalizētāku informāciju par lielo projektu skatīt 10.1.sadaļā).</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7</w:t>
            </w:r>
          </w:p>
        </w:tc>
        <w:tc>
          <w:tcPr>
            <w:tcW w:w="2835" w:type="dxa"/>
            <w:shd w:val="clear" w:color="auto" w:fill="auto"/>
          </w:tcPr>
          <w:p w:rsidR="00DF0F24" w:rsidRPr="00DF0F24" w:rsidRDefault="00DF0F24" w:rsidP="00DF0F24">
            <w:pPr>
              <w:jc w:val="both"/>
              <w:rPr>
                <w:lang w:val="lv-LV"/>
              </w:rPr>
            </w:pPr>
            <w:r w:rsidRPr="00DF0F24">
              <w:rPr>
                <w:lang w:val="lv-LV"/>
              </w:rPr>
              <w:t>Nodarbinātība un  darbaspēka mobilitāte</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2016.gadā ir vērtējams kā ļoti labs. Maksājumu izpilde bija 37,3 milj. euro. Pret kopējo finansējumu, maksājumu izpilde sasniedz 21.9%, kas ir labākais sniegums starp visiem PV. 2016.gadā tika uzsāktas 3 PI atlases, apstiprināti 7 projekti ar kopējo finansējumu 163,2 milj. euro, jeb 95.9% no kopējā PV piešķīruma. Stabils sniegums ir tajos SAM un pasākumos, kuru ieviešana uzsākusies iepriekšējos pārskata periodos (2014. un 2015.gadā). </w:t>
            </w:r>
          </w:p>
          <w:p w:rsidR="00DF0F24" w:rsidRPr="00DF0F24" w:rsidRDefault="00DF0F24" w:rsidP="00321081">
            <w:pPr>
              <w:spacing w:before="0"/>
              <w:jc w:val="both"/>
              <w:rPr>
                <w:lang w:val="lv-LV"/>
              </w:rPr>
            </w:pPr>
            <w:r w:rsidRPr="00DF0F24">
              <w:rPr>
                <w:lang w:val="lv-LV"/>
              </w:rPr>
              <w:t xml:space="preserve">Risks nesasniegt noteiktos snieguma ietvara mērķus ir zems. Snieguma ietvara rādītāji 2016.gadā jau ir sasnieguši aptuveni pusi no 2018.gada mērķa vērtības. Tas saistīts ar bezdarbnieku iesaistes intensificēšanu 2016.gadā. </w:t>
            </w:r>
            <w:r w:rsidRPr="00DF0F24">
              <w:rPr>
                <w:lang w:val="lv-LV"/>
              </w:rPr>
              <w:lastRenderedPageBreak/>
              <w:t xml:space="preserve">Apmācībās iesaistīto bezdarbnieku skaits pārskata periodā jau sasniedz 30 tūkst. JNI pasākumos iesaistīti 11,9 tūkst. bezdarbnieku. Tomēr, lai nodrošinātu noteikto uzraudzības rādītāju izpildi, AI izskata iespēju jauniešu atbalsta pasākumu turpināšanai arī pēc 2018.gada. </w:t>
            </w:r>
          </w:p>
          <w:p w:rsidR="00DF0F24" w:rsidRPr="00DF0F24" w:rsidRDefault="00DF0F24" w:rsidP="00321081">
            <w:pPr>
              <w:spacing w:before="0"/>
              <w:jc w:val="both"/>
              <w:rPr>
                <w:lang w:val="lv-LV"/>
              </w:rPr>
            </w:pPr>
            <w:r w:rsidRPr="00DF0F24">
              <w:rPr>
                <w:lang w:val="lv-LV"/>
              </w:rPr>
              <w:t>Detalizētāku informāciju par JNI projektu ieviešanu skatīt 5. sadaļā.</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lastRenderedPageBreak/>
              <w:t>8</w:t>
            </w:r>
          </w:p>
        </w:tc>
        <w:tc>
          <w:tcPr>
            <w:tcW w:w="2835" w:type="dxa"/>
            <w:shd w:val="clear" w:color="auto" w:fill="auto"/>
          </w:tcPr>
          <w:p w:rsidR="00DF0F24" w:rsidRPr="00DF0F24" w:rsidRDefault="00DF0F24" w:rsidP="00DF0F24">
            <w:pPr>
              <w:jc w:val="both"/>
              <w:rPr>
                <w:lang w:val="lv-LV"/>
              </w:rPr>
            </w:pPr>
            <w:r w:rsidRPr="00DF0F24">
              <w:rPr>
                <w:lang w:val="lv-LV"/>
              </w:rPr>
              <w:t>Izglītība, prasmes un mūžizglītība</w:t>
            </w:r>
          </w:p>
        </w:tc>
        <w:tc>
          <w:tcPr>
            <w:tcW w:w="11216" w:type="dxa"/>
            <w:shd w:val="clear" w:color="auto" w:fill="auto"/>
          </w:tcPr>
          <w:p w:rsidR="00DF0F24" w:rsidRPr="00DF0F24" w:rsidRDefault="00DF0F24" w:rsidP="00321081">
            <w:pPr>
              <w:spacing w:before="0"/>
              <w:jc w:val="both"/>
              <w:rPr>
                <w:lang w:val="lv-LV"/>
              </w:rPr>
            </w:pPr>
            <w:r w:rsidRPr="00DF0F24">
              <w:rPr>
                <w:lang w:val="lv-LV"/>
              </w:rPr>
              <w:t xml:space="preserve">Progress 2016.gadā ir nepietiekams - minimāls finanšu progress. Maksājumi veikti 419 tūkst. euro. Izsludinātas 11 PI atlases, projekti apstiprināti par trešdaļu ~ 144 milj. euro.  </w:t>
            </w:r>
          </w:p>
          <w:p w:rsidR="00DF0F24" w:rsidRPr="00DF0F24" w:rsidRDefault="00DF0F24" w:rsidP="00321081">
            <w:pPr>
              <w:spacing w:before="0"/>
              <w:jc w:val="both"/>
              <w:rPr>
                <w:lang w:val="lv-LV"/>
              </w:rPr>
            </w:pPr>
            <w:r w:rsidRPr="00DF0F24">
              <w:rPr>
                <w:lang w:val="lv-LV"/>
              </w:rPr>
              <w:t>2016.gadā noritēja augstākās izglītības institūcijas vidējā termiņa attīstības stratēģiju izvērtēšana, kā arī SAM 8.1.2 par vispārējās izglītības iestāžu mācību vides uzlabošanu noritēja pašvaldību attīstības programmu investīciju plānu projektu idejas izstrāde, kurai bija nepieciešams ilgāks laiks nekā plānots, un  izvērtēšana.</w:t>
            </w:r>
          </w:p>
          <w:p w:rsidR="00DF0F24" w:rsidRPr="00DF0F24" w:rsidRDefault="00DF0F24" w:rsidP="00321081">
            <w:pPr>
              <w:spacing w:before="0"/>
              <w:jc w:val="both"/>
              <w:rPr>
                <w:lang w:val="lv-LV"/>
              </w:rPr>
            </w:pPr>
            <w:r w:rsidRPr="00DF0F24">
              <w:rPr>
                <w:lang w:val="lv-LV"/>
              </w:rPr>
              <w:t xml:space="preserve">Ņemot vērā nozares reformu un fokusu uz investīciju kvalitāti, to mērķtiecīgu ieguldīšanu,  kas ietver partnerības principa ievērošanu, nacionālās, reģionālās un nozaru līmeņu stratēģiju saskaņošanas procesu, kā rezultātā ilgtermiņā ieguldījumi būtu jēgpilnāki, ir skaidrs, ka 2018. gada snieguma ietvara mērķu vērtības nav sasniedzamas. Balstoties uz pamatotu nozares reformu aspektu, Latvija ir ierosinājusi EK DP grozījumus, attiecīgi samazinot 2018.gada snieguma ietvara mērķa vērtības. ERAF gadījumā finanšu rādītāja sniegumam ir pakārtots arī pakalpojumu sniegšanas veiktspējas mērķis. ESF gadījumā risks saistīts ar plānotajām izmaiņām augstākās izglītības nozarē, kas balstīsies uz Pasaules bankas veicamā izvērtējuma rezultātiem 8.3.6.1.SAM pasākuma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Dalība starptautiskos pētījumos</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ietvaros, nepietiekamību. </w:t>
            </w:r>
          </w:p>
          <w:p w:rsidR="00DF0F24" w:rsidRPr="00DF0F24" w:rsidRDefault="00DF0F24" w:rsidP="00321081">
            <w:pPr>
              <w:spacing w:before="0"/>
              <w:jc w:val="both"/>
              <w:rPr>
                <w:lang w:val="lv-LV"/>
              </w:rPr>
            </w:pPr>
            <w:r w:rsidRPr="00DF0F24">
              <w:rPr>
                <w:lang w:val="lv-LV"/>
              </w:rPr>
              <w:t xml:space="preserve">AI ir uzsākusi rīcības plāna izstrādi, izstrādājot stingrākas prasības FS attiecībā uz projektu savlaicīgu iesniegšanu un priekšdarbu veikšanu. Ierosināti arī DP grozījumi, kas nedaudz samazina snieguma ietvara mērķus, bet nenodrošina to izpildi. Kā arī tiks pievērsta mērķtiecīga uzraudzība, atbalsta sniegšana pašvaldībām u.c. darbības, lai iespējami mazinātu risku nesasniegt noteiktos mērķus. </w:t>
            </w:r>
          </w:p>
        </w:tc>
      </w:tr>
      <w:tr w:rsidR="00772109" w:rsidRPr="00DF0F24" w:rsidTr="00DF0F24">
        <w:tc>
          <w:tcPr>
            <w:tcW w:w="851" w:type="dxa"/>
            <w:shd w:val="clear" w:color="auto" w:fill="auto"/>
          </w:tcPr>
          <w:p w:rsidR="00DF0F24" w:rsidRPr="00DF0F24" w:rsidRDefault="00DF0F24" w:rsidP="00DF0F24">
            <w:pPr>
              <w:jc w:val="both"/>
              <w:rPr>
                <w:lang w:val="lv-LV"/>
              </w:rPr>
            </w:pPr>
            <w:r w:rsidRPr="00DF0F24">
              <w:rPr>
                <w:lang w:val="lv-LV"/>
              </w:rPr>
              <w:t>9</w:t>
            </w:r>
          </w:p>
        </w:tc>
        <w:tc>
          <w:tcPr>
            <w:tcW w:w="2835" w:type="dxa"/>
            <w:shd w:val="clear" w:color="auto" w:fill="auto"/>
          </w:tcPr>
          <w:p w:rsidR="00DF0F24" w:rsidRPr="00DF0F24" w:rsidRDefault="00DF0F24" w:rsidP="00DF0F24">
            <w:pPr>
              <w:jc w:val="both"/>
              <w:rPr>
                <w:lang w:val="lv-LV"/>
              </w:rPr>
            </w:pPr>
            <w:r w:rsidRPr="00DF0F24">
              <w:rPr>
                <w:lang w:val="lv-LV"/>
              </w:rPr>
              <w:t>Sociālā iekļaušana un nabadzības apkarošana</w:t>
            </w:r>
          </w:p>
        </w:tc>
        <w:tc>
          <w:tcPr>
            <w:tcW w:w="11216" w:type="dxa"/>
            <w:shd w:val="clear" w:color="auto" w:fill="auto"/>
          </w:tcPr>
          <w:p w:rsidR="00DF0F24" w:rsidRPr="00DF0F24" w:rsidRDefault="00DF0F24" w:rsidP="00321081">
            <w:pPr>
              <w:spacing w:before="0"/>
              <w:jc w:val="both"/>
              <w:rPr>
                <w:lang w:val="lv-LV"/>
              </w:rPr>
            </w:pPr>
            <w:r w:rsidRPr="00DF0F24">
              <w:rPr>
                <w:lang w:val="lv-LV"/>
              </w:rPr>
              <w:t>Progress 2016.gadā ir vērtējams kā nepietiekams. Maksājumi projektos līdz 2016.gada beigām ir 5,3 milj. euro,  izsludinātas 8 PI atlases, apstiprināti 22 projekti ar kopējo finansējumu 159 milj. euro.</w:t>
            </w:r>
          </w:p>
          <w:p w:rsidR="00DF0F24" w:rsidRPr="00DF0F24" w:rsidRDefault="00DF0F24" w:rsidP="00321081">
            <w:pPr>
              <w:spacing w:before="0"/>
              <w:jc w:val="both"/>
              <w:rPr>
                <w:lang w:val="lv-LV"/>
              </w:rPr>
            </w:pPr>
            <w:r w:rsidRPr="00DF0F24">
              <w:rPr>
                <w:lang w:val="lv-LV"/>
              </w:rPr>
              <w:t xml:space="preserve">PV SAM/pasākumu ieviešanas tempu negatīvi ietekmēja gan stratēģiskie jautājumi, sākot ar izpētēm, t.sk. Pasaules bankas pētījuma par veselības tīklu attīstības vadlīniju izstrāde, un pamatota veselības nozares reformu priekšlikuma un politikas plānošanas dokumentu izstrādei un saskaņošanai atbilstoši partnerības principam nepieciešamais laiks, </w:t>
            </w:r>
            <w:r w:rsidRPr="00DF0F24">
              <w:rPr>
                <w:lang w:val="lv-LV"/>
              </w:rPr>
              <w:lastRenderedPageBreak/>
              <w:t xml:space="preserve">kā arī  deinstitucionalizācijas un sociālo pakalpojumu atbalsta sistēmas pilnveides pasākumi, specifisko atbalsta mērķu pasākumu (SAMP) savstarpējās sinerģijas nodrošināšanas aspekti. </w:t>
            </w:r>
          </w:p>
          <w:p w:rsidR="00DF0F24" w:rsidRPr="00DF0F24" w:rsidRDefault="00DF0F24" w:rsidP="00321081">
            <w:pPr>
              <w:spacing w:before="0"/>
              <w:jc w:val="both"/>
              <w:rPr>
                <w:lang w:val="lv-LV"/>
              </w:rPr>
            </w:pPr>
            <w:r w:rsidRPr="00DF0F24">
              <w:rPr>
                <w:lang w:val="lv-LV"/>
              </w:rPr>
              <w:t>Dažos snieguma ietvaru rādītājos jau 2016.gadā sasniegts stabils progress - atbalstīti 3 tūkst. bezdarbnieku, kas nonākuši nelabvēlīgā situācijā - 25% no 2018. gadam noteiktā snieguma ietvara mērķa, un tiek prognozēta pārpilde šajā rādītājā, tomēr, snieguma ietvara finanšu rādītāja izpilde ir apgrūtināta. Pateicoties reformu un vadlīniju izstrādei kavējas PI SAM 9.2.5. (ārstu piesaiste darbam reģionos), 9.2.6. (ārstu apmācības) un 9.3.2. Veselības infrastruktūras SAM PI atlasi iespējams uzsākt 2017.g. sākumā, bet sociālo pakalpojumu infrastruktūras projektu ieviešana plānota, sākot ar 2018.g. Ierosināti DP grozījumi.</w:t>
            </w:r>
          </w:p>
          <w:p w:rsidR="00DF0F24" w:rsidRPr="00DF0F24" w:rsidRDefault="00DF0F24" w:rsidP="00321081">
            <w:pPr>
              <w:spacing w:before="0"/>
              <w:jc w:val="both"/>
              <w:rPr>
                <w:lang w:val="lv-LV"/>
              </w:rPr>
            </w:pPr>
            <w:r w:rsidRPr="00DF0F24">
              <w:rPr>
                <w:lang w:val="lv-LV"/>
              </w:rPr>
              <w:t xml:space="preserve">Pēc Pasaules bankas pētījuma nodevuma tika lemts šajā PV īstenot Paula Stradiņa slimnīcas būves 2.kārtas lielo projektu, kas ir turpinājums 2007.-2013.gada plānošanas perioda lielajam projektam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Paula Stradiņa slimnīcas būve </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A1</w:t>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fldChar w:fldCharType="begin"/>
            </w:r>
            <w:r w:rsidRPr="00DF0F24">
              <w:rPr>
                <w:lang w:val="lv-LV"/>
              </w:rPr>
              <w:instrText>QUOTE 34</w:instrText>
            </w:r>
            <w:r w:rsidRPr="00DF0F24">
              <w:rPr>
                <w:lang w:val="lv-LV"/>
              </w:rPr>
              <w:fldChar w:fldCharType="separate"/>
            </w:r>
            <w:r w:rsidRPr="00DF0F24">
              <w:rPr>
                <w:lang w:val="lv-LV"/>
              </w:rPr>
              <w:t>"</w:t>
            </w:r>
            <w:r w:rsidRPr="00DF0F24">
              <w:rPr>
                <w:lang w:val="lv-LV"/>
              </w:rPr>
              <w:fldChar w:fldCharType="end"/>
            </w:r>
            <w:r w:rsidRPr="00DF0F24">
              <w:rPr>
                <w:lang w:val="lv-LV"/>
              </w:rPr>
              <w:t xml:space="preserve">. Piesaistīti JASPERS eksperti PI kvalitātes nodrošināšanai. Tiek rosinātas izmaiņas EK lielo projektu sarakstā un DP grozījumi. </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 xml:space="preserve">Kopējie un īpašie programmas rādītāji (Regulas (ES) Nr. 1303/2013 50. panta 2. punkts) </w:t>
      </w:r>
    </w:p>
    <w:p w:rsidR="00DF0F24" w:rsidRPr="00DF0F24" w:rsidRDefault="00DF0F24" w:rsidP="00DF0F24">
      <w:pPr>
        <w:jc w:val="both"/>
        <w:rPr>
          <w:lang w:val="lv-LV"/>
        </w:rPr>
      </w:pPr>
    </w:p>
    <w:p w:rsidR="00DF0F24" w:rsidRPr="00DF0F24" w:rsidRDefault="00DF0F24" w:rsidP="00DF0F24">
      <w:pPr>
        <w:jc w:val="both"/>
        <w:rPr>
          <w:b/>
          <w:lang w:val="lv-LV"/>
        </w:rPr>
      </w:pPr>
      <w:r w:rsidRPr="00DF0F24">
        <w:rPr>
          <w:b/>
          <w:lang w:val="lv-LV"/>
        </w:rPr>
        <w:t>Prioritārie virzieni, izņemot tehnisko palīdzību</w:t>
      </w:r>
    </w:p>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1 - Pētniecība, tehnoloģiju attīstība un inovācijas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1a - Uzlabot pētniecības un inovācijas (P&amp;I) infrastruktūru un spēju attīstīt P&amp;I izcilību, kā arī veicināt kompetences centru, jo īpaši Eiropas nozīmes centru, izveidi.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lastRenderedPageBreak/>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jaunu pētnieku skaits atbalstītajās struktūrās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jaunu pētnieku skaits atbalstītajās struktūrās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pētnieku skaits, kuri strādā uzlabotās pētniecības infrastruktūras iestādēs.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2 163,00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pētnieku skaits, kuri strādā uzlabotās pētniecības infrastruktūras iestādēs.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2 163,00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tādu uzņēmumu skaits, kas sadarbojas ar pētniecības iestādēm.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tādu uzņēmumu skaits, kas sadarbojas ar pētniecības iestādēm.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Projektu iesniegumu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1 029,00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Projektu iesniegumu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1 029,00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i111e</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 kuru izstrādei un publicēšanai ir sniegts atbalsts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1 472,00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i111e</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 kuru izstrādei un publicēšanai ir sniegts atbalsts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1 472,00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i111f</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kas papildina valsts atbalstu inovācijām vai pētniecības un izstrādes projektiem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15 953 000,00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i111f</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kas papildina valsts atbalstu inovācijām vai pētniecības un izstrādes projektiem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15 953 000,00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i111g</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Jauno produktu un tehnoloģiju skaits, kas ir komercializējami un kuru izstrādei sniegts atbalsts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Produkti un tehnoloģijas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20198.gadu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i111g</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Jauno produktu un tehnoloģiju skaits, kas ir komercializējami un kuru izstrādei sniegts atbalsts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Produkti un tehnoloģijas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jaunu pētnieku skaits atbalstītajās struktūrās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jaunu pētnieku skaits atbalstītajās struktūrās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pētnieku skaits, kuri strādā uzlabotās pētniecības infrastruktūras iestādēs.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pētnieku skaits, kuri strādā uzlabotās pētniecības infrastruktūras iestādēs.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tādu uzņēmumu skaits, kas sadarbojas ar pētniecības iestādēm.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tādu uzņēmumu skaits, kas sadarbojas ar pētniecības iestādēm.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Virs kvalitātes sliekšņa novērtēto un ERAF atbalstīto Horizon 2020 projektu pieteikumu skaits, t.sk. BalticBonus iniciatīvas ietvaros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Virs kvalitātes sliekšņa novērtēto un ERAF atbalstīto Horizon 2020 projektu pieteikumu skaits, t.sk. BalticBonus iniciatīvas ietvaros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i111e</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 kuru izstrādei un publicēšanai ir sniegts atbalsts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i111e</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Zinātnisko rakstu skaits, kuru izstrādei un publicēšanai ir sniegts atbalsts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i111f</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kas papildina valsts atbalstu inovācijām vai pētniecības un izstrādes projektiem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i111f</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kas papildina valsts atbalstu inovācijām vai pētniecības un izstrādes projektiem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i111g</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Jauno produktu un tehnoloģiju skaits, kas ir komercializējami un kuru izstrādei sniegts atbalsts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i111g</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Jauno produktu un tehnoloģiju skaits, kas ir komercializējami un kuru izstrādei sniegts atbalsts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1 - Pētniecība, tehnoloģiju attīstība un inovācijas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1a - Uzlabot pētniecības un inovācijas (P&amp;I) infrastruktūru un spēju attīstīt P&amp;I izcilību, kā arī veicināt kompetences centru, jo īpaši Eiropas nozīmes centru, izveidi.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lastRenderedPageBreak/>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1.1.1 - Palielināt Latvijas zinātnisko institūciju pētniecisko un inovatīvo kapacitāti un spēju piesaistīt ārējo finansējumu, ieguldot cilvēkresursos un infrastruktūrā</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un augstākās izglītības sektora piesaistītais ārējais finansējums zinātniski pētnieciskajam darbam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63 400 000,00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160 600 000,00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6 367 723,00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Aktuālo rādītāja vērtību 2016.gadā varēs noteikt pēc CSP pētniecībai piesaistītā finansējuma datu apkopošanas un ievietošanas CSP mājas lapā.</w:t>
            </w:r>
          </w:p>
          <w:p w:rsidR="00DF0F24" w:rsidRPr="00DF0F24" w:rsidRDefault="00DF0F24" w:rsidP="00DF0F24">
            <w:pPr>
              <w:jc w:val="both"/>
              <w:rPr>
                <w:sz w:val="16"/>
                <w:szCs w:val="16"/>
                <w:lang w:val="lv-LV"/>
              </w:rPr>
            </w:pPr>
            <w:r w:rsidRPr="00DF0F24">
              <w:rPr>
                <w:sz w:val="16"/>
                <w:szCs w:val="16"/>
                <w:lang w:val="lv-LV"/>
              </w:rPr>
              <w:t>Kā norādīts CSP mājas lapā, dati tiks atjaunoti 01.09.2017. Tad vērtību varēs aktualizēt.</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zinātnisko publikāciju uz vienu zinātniskā personāla pilna darba laika ekvivalentu skaits gadā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Publikāciju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0,32</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0,48</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0,32</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Rādītāja vērtību būs iespējams noteikt pēc 01.09.2017., kad CSP publicēs aktuālāko informāciju par zinātnisko darbinieku skaitu.Tad vērtību varēs aktualizēt.</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un augstākās izglītības sektora piesaistītais ārējais finansējums zinātniski pētnieciskajam darbam</w:t>
            </w:r>
          </w:p>
        </w:tc>
        <w:tc>
          <w:tcPr>
            <w:tcW w:w="1276" w:type="dxa"/>
          </w:tcPr>
          <w:p w:rsidR="00DF0F24" w:rsidRPr="00DF0F24" w:rsidRDefault="00DF0F24" w:rsidP="00DF0F24">
            <w:pPr>
              <w:jc w:val="both"/>
              <w:rPr>
                <w:sz w:val="16"/>
                <w:szCs w:val="16"/>
                <w:lang w:val="lv-LV"/>
              </w:rPr>
            </w:pPr>
            <w:r w:rsidRPr="00DF0F24">
              <w:rPr>
                <w:sz w:val="16"/>
                <w:szCs w:val="16"/>
                <w:lang w:val="lv-LV"/>
              </w:rPr>
              <w:t>62 000 000,00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60 300 000,00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zinātnisko publikāciju uz vienu zinātniskā personāla pilna darba laika ekvivalentu skaits gadā</w:t>
            </w:r>
          </w:p>
        </w:tc>
        <w:tc>
          <w:tcPr>
            <w:tcW w:w="1276" w:type="dxa"/>
          </w:tcPr>
          <w:p w:rsidR="00DF0F24" w:rsidRPr="00DF0F24" w:rsidRDefault="00DF0F24" w:rsidP="00DF0F24">
            <w:pPr>
              <w:jc w:val="both"/>
              <w:rPr>
                <w:sz w:val="16"/>
                <w:szCs w:val="16"/>
                <w:lang w:val="lv-LV"/>
              </w:rPr>
            </w:pPr>
            <w:r w:rsidRPr="00DF0F24">
              <w:rPr>
                <w:sz w:val="16"/>
                <w:szCs w:val="16"/>
                <w:lang w:val="lv-LV"/>
              </w:rPr>
              <w:t>0,37</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0,37</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1 - Pētniecība, tehnoloģiju attīstība un inovācijas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 xml:space="preserve">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w:t>
            </w:r>
            <w:r w:rsidRPr="00DF0F24">
              <w:rPr>
                <w:sz w:val="20"/>
                <w:szCs w:val="20"/>
                <w:lang w:val="lv-LV"/>
              </w:rPr>
              <w:lastRenderedPageBreak/>
              <w:t>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to uzņēmumu skaits, kuri saņem atbalstu, lai ieviestu tirgū jaunus produktus.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111,00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to uzņēmumu skaits, kuri saņem atbalstu, lai ieviestu tirgū jaunus produktus.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111,00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pētniecības rezultātu komercializācijas projektu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Projekti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pētniecības rezultātu komercializācijas projektu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Projekti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i122c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 kuras saņem nefinansiālu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5 024,00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i122c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 kuras saņem nefinansiālu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5 024,00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to uzņēmumu skaits, kuri saņem atbalstu, lai ieviestu tirgū jaunus produktus.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Pētniecība un inovācija: to uzņēmumu skaits, kuri saņem atbalstu, lai ieviestu tirgū jaunus produktus.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pētniecības rezultātu komercializācijas projektu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pētniecības rezultātu komercializācijas projektu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i122c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 kuras saņem nefinansiālu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i122c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 kuras saņem nefinansiālu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1 - Pētniecība, tehnoloģiju attīstība un inovācijas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1.2.1 - Palielināt privātā sektora investīcijas P&amp;A</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P&amp;A, EUR</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 milj.</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32,86</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265,68</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69,06</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2016.gada datus CSP publicēs 16.11.2017 tās mājas lapā. Tad datus varēs aktualizēt.</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Privātās investīcijas P&amp;A, EUR</w:t>
            </w:r>
          </w:p>
        </w:tc>
        <w:tc>
          <w:tcPr>
            <w:tcW w:w="1276" w:type="dxa"/>
          </w:tcPr>
          <w:p w:rsidR="00DF0F24" w:rsidRPr="00DF0F24" w:rsidRDefault="00DF0F24" w:rsidP="00DF0F24">
            <w:pPr>
              <w:jc w:val="both"/>
              <w:rPr>
                <w:sz w:val="16"/>
                <w:szCs w:val="16"/>
                <w:lang w:val="lv-LV"/>
              </w:rPr>
            </w:pPr>
            <w:r w:rsidRPr="00DF0F24">
              <w:rPr>
                <w:sz w:val="16"/>
                <w:szCs w:val="16"/>
                <w:lang w:val="lv-LV"/>
              </w:rPr>
              <w:t>31,00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45,27</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1 - Pētniecība, tehnoloģiju attīstība un inovācijas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1.2.2 - Veicināt inovāciju ieviešanu komersantos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lastRenderedPageBreak/>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r122a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Inovatīvo komersantu īpatsvars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29,90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2010</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Rādītājs 2016.gadā ir samazinājies salīdzinājumā ar 2015.gadu. Tas skaidrojams ar Krievijas krīzes ietekmi un Latvijas lielākā rūpniecības uzņēmuma - "Liepājas metalurgs" darbības apturēšanu. Piezīme: Ņemot vērā, ka rādītāji tiek publicēti ar 2 gadu nobīdi, 2015.gadā ir uzrādīts 2012.gada rādītājs. Savukārt 2016.gadā ir uzrādīts 2014.gada rādītājs, kurš publicēts 2016.gadā. </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r122a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Inovatīvo komersantu īpatsvars</w:t>
            </w:r>
          </w:p>
        </w:tc>
        <w:tc>
          <w:tcPr>
            <w:tcW w:w="1276" w:type="dxa"/>
          </w:tcPr>
          <w:p w:rsidR="00DF0F24" w:rsidRPr="00DF0F24" w:rsidRDefault="00DF0F24" w:rsidP="00DF0F24">
            <w:pPr>
              <w:jc w:val="both"/>
              <w:rPr>
                <w:sz w:val="16"/>
                <w:szCs w:val="16"/>
                <w:lang w:val="lv-LV"/>
              </w:rPr>
            </w:pPr>
            <w:r w:rsidRPr="00DF0F24">
              <w:rPr>
                <w:sz w:val="16"/>
                <w:szCs w:val="16"/>
                <w:lang w:val="lv-LV"/>
              </w:rPr>
              <w:t>30,40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30,40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2 - IKT pieejamība, e-pārvalde un pakalpojumi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2a - Paplašināt platjoslas pakalpojumu izvietojumu un sekmēt ātrgaitas tīklu attīstību, kā arī atbalstīt jaunizstrādātu tehnoloģiju un tīklu pieņemšanu digitālajai ekonomikai.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IKT infrastruktūra: to mājsaimniecību skaita pieaugums, kurām ir pieejams platjoslas pakalpojums ar ātrumu vismaz 30 Mb/s.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83 800,00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IKT infrastruktūra: to mājsaimniecību skaita pieaugums, kurām ir pieejams platjoslas pakalpojums ar ātrumu vismaz 30 Mb/s.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83 800,00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IKT infrastruktūra: to mājsaimniecību skaita pieaugums, kurām ir pieejams platjoslas pakalpojums ar ātrumu vismaz 30 Mb/s.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IKT infrastruktūra: to mājsaimniecību skaita pieaugums, kurām ir pieejams platjoslas pakalpojums ar ātrumu vismaz 30 Mb/s.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2 - IKT pieejamība, e-pārvalde un pakalpojumi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2a - Paplašināt platjoslas pakalpojumu izvietojumu un sekmēt ātrgaitas tīklu attīstību, kā arī atbalstīt jaunizstrādātu tehnoloģiju un tīklu pieņemšanu digitālajai ekonomikai.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2.1.1 - Uzlabot elektroniskās sakaru infrastruktūras pieejamību lauku teritorijās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r211a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 laukos, kurām pieejami platjoslas piekļuves pakalpojumi ar vismaz 30 Mb/s datu pārraides ātrumu</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59 000,00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206 000,00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140 856,00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Šobrīd nav pieejama informācija par sasniegto vērtību. Informācija tiks precizēta līdz 30.04.2017.</w:t>
            </w:r>
          </w:p>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Pieslēgumu ar vismaz 30 Mb/s datu pārraides ātrumu īpatsvars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 no kopējā pieslēgumu skaita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51,00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75,00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62,90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 laukos, kurām pieejami platjoslas piekļuves pakalpojumi ar vismaz 30 Mb/s datu pārraides ātrumu</w:t>
            </w:r>
          </w:p>
        </w:tc>
        <w:tc>
          <w:tcPr>
            <w:tcW w:w="1276" w:type="dxa"/>
          </w:tcPr>
          <w:p w:rsidR="00DF0F24" w:rsidRPr="00DF0F24" w:rsidRDefault="00DF0F24" w:rsidP="00DF0F24">
            <w:pPr>
              <w:jc w:val="both"/>
              <w:rPr>
                <w:sz w:val="16"/>
                <w:szCs w:val="16"/>
                <w:lang w:val="lv-LV"/>
              </w:rPr>
            </w:pPr>
            <w:r w:rsidRPr="00DF0F24">
              <w:rPr>
                <w:sz w:val="16"/>
                <w:szCs w:val="16"/>
                <w:lang w:val="lv-LV"/>
              </w:rPr>
              <w:t>140 856,00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59 000,00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Pieslēgumu ar vismaz 30 Mb/s datu pārraides ātrumu īpatsvars</w:t>
            </w:r>
          </w:p>
        </w:tc>
        <w:tc>
          <w:tcPr>
            <w:tcW w:w="1276" w:type="dxa"/>
          </w:tcPr>
          <w:p w:rsidR="00DF0F24" w:rsidRPr="00DF0F24" w:rsidRDefault="00DF0F24" w:rsidP="00DF0F24">
            <w:pPr>
              <w:jc w:val="both"/>
              <w:rPr>
                <w:sz w:val="16"/>
                <w:szCs w:val="16"/>
                <w:lang w:val="lv-LV"/>
              </w:rPr>
            </w:pPr>
            <w:r w:rsidRPr="00DF0F24">
              <w:rPr>
                <w:sz w:val="16"/>
                <w:szCs w:val="16"/>
                <w:lang w:val="lv-LV"/>
              </w:rPr>
              <w:t>58,00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54,00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2 - IKT pieejamība, e-pārvalde un pakalpojumi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2c - Veicināt IKT lietošanu e-pārvaldībai, e-mācībām, e-iekļaušanai, e-kultūrai un e-veselībai.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Pilnveidoti darbības procesi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Darbības procesi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Pilnveidoti darbības procesi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Darbības procesi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Centralizētas atvērtas informācijas sistēmu platformas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Informācijas sistēmu platformas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Centralizētas atvērtas informācijas sistēmu platformas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Informācijas sistēmu platformas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Pilnveidoti darbības procesi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Pilnveidoti darbības procesi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Centralizētas atvērtas informācijas sistēmu platformas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i221b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Centralizētas atvērtas informācijas sistēmu platformas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2 - IKT pieejamība, e-pārvalde un pakalpojumi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2c - Veicināt IKT lietošanu e-pārvaldībai, e-mācībām, e-iekļaušanai, e-kultūrai un e-veselībai.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2.2.1 - Nodrošināt publisko datu atkalizmantošanas pieaugumu un efektīvu publiskās pārvaldes un privātā sektora mijiedarbību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īpatsvars, kas izmanto e-pakalpojumus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12,60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35,00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30,80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r221b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Komersantu īpatsvars, kas izmanto e-pakalpojumus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85,40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92,00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r221c</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publiskā sektora informācijas atkalizmantošanas indekss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Punkti (no maks. 700)</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285,00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475,00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315,00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īpatsvars, kas izmanto e-pakalpojumus</w:t>
            </w:r>
          </w:p>
        </w:tc>
        <w:tc>
          <w:tcPr>
            <w:tcW w:w="1276" w:type="dxa"/>
          </w:tcPr>
          <w:p w:rsidR="00DF0F24" w:rsidRPr="00DF0F24" w:rsidRDefault="00DF0F24" w:rsidP="00DF0F24">
            <w:pPr>
              <w:jc w:val="both"/>
              <w:rPr>
                <w:sz w:val="16"/>
                <w:szCs w:val="16"/>
                <w:lang w:val="lv-LV"/>
              </w:rPr>
            </w:pPr>
            <w:r w:rsidRPr="00DF0F24">
              <w:rPr>
                <w:sz w:val="16"/>
                <w:szCs w:val="16"/>
                <w:lang w:val="lv-LV"/>
              </w:rPr>
              <w:t>29,10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19,00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r221b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Komersantu īpatsvars, kas izmanto e-pakalpojumus</w:t>
            </w:r>
          </w:p>
        </w:tc>
        <w:tc>
          <w:tcPr>
            <w:tcW w:w="1276" w:type="dxa"/>
          </w:tcPr>
          <w:p w:rsidR="00DF0F24" w:rsidRPr="00DF0F24" w:rsidRDefault="00DF0F24" w:rsidP="00DF0F24">
            <w:pPr>
              <w:jc w:val="both"/>
              <w:rPr>
                <w:sz w:val="16"/>
                <w:szCs w:val="16"/>
                <w:lang w:val="lv-LV"/>
              </w:rPr>
            </w:pPr>
            <w:r w:rsidRPr="00DF0F24">
              <w:rPr>
                <w:sz w:val="16"/>
                <w:szCs w:val="16"/>
                <w:lang w:val="lv-LV"/>
              </w:rPr>
              <w:t>85,40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85,40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r221c</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publiskā sektora informācijas atkalizmantošanas indekss</w:t>
            </w:r>
          </w:p>
        </w:tc>
        <w:tc>
          <w:tcPr>
            <w:tcW w:w="1276" w:type="dxa"/>
          </w:tcPr>
          <w:p w:rsidR="00DF0F24" w:rsidRPr="00DF0F24" w:rsidRDefault="00DF0F24" w:rsidP="00DF0F24">
            <w:pPr>
              <w:jc w:val="both"/>
              <w:rPr>
                <w:sz w:val="16"/>
                <w:szCs w:val="16"/>
                <w:lang w:val="lv-LV"/>
              </w:rPr>
            </w:pPr>
            <w:r w:rsidRPr="00DF0F24">
              <w:rPr>
                <w:sz w:val="16"/>
                <w:szCs w:val="16"/>
                <w:lang w:val="lv-LV"/>
              </w:rPr>
              <w:t>315,00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315,00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3a - Sekmēt uzņēmējdarbību, jo īpaši atvieglojot jaunu ideju izmantošanu ekonomikā un atbalstot jaunu uzņēmumu izveidi, tostarp ar uzņēmumu inkubatoru palīdzību.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960,00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191,00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960,00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191,00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finansiālu atbalstu,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177,00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finansiālu atbalstu,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177,00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jauno uzņēmumu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368,00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jauno uzņēmumu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368,00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21 750 000,00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12 970 416,00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21 750 000,00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12 970 416,00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36 125 000,00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36 125 000,00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827,00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178,00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827,00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178,00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lastRenderedPageBreak/>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finansiālu atbalstu,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finansiālu atbalstu,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jauno uzņēmumu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jauno uzņēmumu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3a - Sekmēt uzņēmējdarbību, jo īpaši atvieglojot jaunu ideju izmantošanu ekonomikā un atbalstot jaunu uzņēmumu izveidi, tostarp ar uzņēmumu inkubatoru palīdzību.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3.1.1 - Sekmēt MVK izveidi un attīstību, īpaši apstrādes rūpniecībā un RIS3 prioritārajās nozarēs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skaits uz 1000 iedzīvotājiem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Komersanti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36,90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49,00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Eiropas MVK ikgadējais ziņojuma publicēšanas.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produktivitāte uz vienu nodarbināto, EUR (2010.gada salīdzināmajās cenās)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12 196,00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16 757,00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13 564,00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Eiropas MVK ikgadējais ziņojuma publicēšanas.</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skaits uz 1000 iedzīvotājiem</w:t>
            </w:r>
          </w:p>
        </w:tc>
        <w:tc>
          <w:tcPr>
            <w:tcW w:w="1276" w:type="dxa"/>
          </w:tcPr>
          <w:p w:rsidR="00DF0F24" w:rsidRPr="00DF0F24" w:rsidRDefault="00DF0F24" w:rsidP="00DF0F24">
            <w:pPr>
              <w:jc w:val="both"/>
              <w:rPr>
                <w:sz w:val="16"/>
                <w:szCs w:val="16"/>
                <w:lang w:val="lv-LV"/>
              </w:rPr>
            </w:pPr>
            <w:r w:rsidRPr="00DF0F24">
              <w:rPr>
                <w:sz w:val="16"/>
                <w:szCs w:val="16"/>
                <w:lang w:val="lv-LV"/>
              </w:rPr>
              <w:t>49,00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44,00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r311b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produktivitāte uz vienu nodarbināto, EUR (2010.gada salīdzināmajās cenās)</w:t>
            </w:r>
          </w:p>
        </w:tc>
        <w:tc>
          <w:tcPr>
            <w:tcW w:w="1276" w:type="dxa"/>
          </w:tcPr>
          <w:p w:rsidR="00DF0F24" w:rsidRPr="00DF0F24" w:rsidRDefault="00DF0F24" w:rsidP="00DF0F24">
            <w:pPr>
              <w:jc w:val="both"/>
              <w:rPr>
                <w:sz w:val="16"/>
                <w:szCs w:val="16"/>
                <w:lang w:val="lv-LV"/>
              </w:rPr>
            </w:pPr>
            <w:r w:rsidRPr="00DF0F24">
              <w:rPr>
                <w:sz w:val="16"/>
                <w:szCs w:val="16"/>
                <w:lang w:val="lv-LV"/>
              </w:rPr>
              <w:t>12 561,88</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12 561,88</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3a - Sekmēt uzņēmējdarbību, jo īpaši atvieglojot jaunu ideju izmantošanu ekonomikā un atbalstot jaunu uzņēmumu izveidi, tostarp ar uzņēmumu inkubatoru palīdzību.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3.1.2 - Palielināt straujas izaugsmes komersantu skaitu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Straujās izaugsmes komersanti pēc apgrozījuma pieauguma</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Komersanti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570,00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2011</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625,00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577,00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datu publicēšanas CSP.</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Straujās izaugsmes komersanti pēc apgrozījuma pieauguma</w:t>
            </w:r>
          </w:p>
        </w:tc>
        <w:tc>
          <w:tcPr>
            <w:tcW w:w="1276" w:type="dxa"/>
          </w:tcPr>
          <w:p w:rsidR="00DF0F24" w:rsidRPr="00DF0F24" w:rsidRDefault="00DF0F24" w:rsidP="00DF0F24">
            <w:pPr>
              <w:jc w:val="both"/>
              <w:rPr>
                <w:sz w:val="16"/>
                <w:szCs w:val="16"/>
                <w:lang w:val="lv-LV"/>
              </w:rPr>
            </w:pPr>
            <w:r w:rsidRPr="00DF0F24">
              <w:rPr>
                <w:sz w:val="16"/>
                <w:szCs w:val="16"/>
                <w:lang w:val="lv-LV"/>
              </w:rPr>
              <w:t>570,00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570,00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3c - Atbalstīt uzlabotu spēju radīšanu un paplašināšanu produktu un pakalpojumu attīstībai.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lastRenderedPageBreak/>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6,00</w:t>
            </w: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6,00</w:t>
            </w: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968,00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66,00</w:t>
            </w: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DF0F24" w:rsidRPr="00DF0F24" w:rsidRDefault="00DF0F24" w:rsidP="00DF0F24">
            <w:pPr>
              <w:jc w:val="both"/>
              <w:rPr>
                <w:sz w:val="16"/>
                <w:szCs w:val="16"/>
                <w:lang w:val="lv-LV"/>
              </w:rPr>
            </w:pPr>
            <w:r w:rsidRPr="00DF0F24">
              <w:rPr>
                <w:sz w:val="16"/>
                <w:szCs w:val="16"/>
                <w:lang w:val="lv-LV"/>
              </w:rPr>
              <w:t>projkets Nr.3.3.1.0/16/I/005 / Valmiera 57  (2014- 26, 2015.- 30, 2016- 1) + projekts Nr.3.3.1.0/16/I/005 / Valka 9 (2016.)</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Pilnslodzes ekvivalenti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968,00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66,00</w:t>
            </w: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DF0F24" w:rsidRPr="00DF0F24" w:rsidRDefault="00DF0F24" w:rsidP="00DF0F24">
            <w:pPr>
              <w:jc w:val="both"/>
              <w:rPr>
                <w:sz w:val="16"/>
                <w:szCs w:val="16"/>
                <w:lang w:val="lv-LV"/>
              </w:rPr>
            </w:pPr>
            <w:r w:rsidRPr="00DF0F24">
              <w:rPr>
                <w:sz w:val="16"/>
                <w:szCs w:val="16"/>
                <w:lang w:val="lv-LV"/>
              </w:rPr>
              <w:t>projkets Nr.3.3.1.0/16/I/005 / Valmiera 57  (2014- 26, 2015.- 30, 2016- 1) + projekts Nr.3.3.1.0/16/I/005 / Valka 9 (2016.)</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atbalstīto uzņēmumu nodarbinātības pieaugums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3c - Atbalstīt uzlabotu spēju radīšanu un paplašināšanu produktu un pakalpojumu attīstībai.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3.3.1 - Palielināt privāto investīciju apjomu reģionos, veicot ieguldījumus uzņēmējdarbības attīstībai atbilstoši pašvaldību attīstības programmās noteiktajai teritoriju ekonomiskajai specializācijai un balstoties uz vietējo uzņēmēju vajadzībām</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Nefinanšu investīcijas nemateriālajos ieguldījumos un pamatlīdzekļos pa darbības veidiem  ārpus Rīgas (faktiskajās cenās, eiro)</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1 700 033 000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2 125 683 000 –  2 438 753 000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1 856 458 421</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datu publicēšanas CSP.</w:t>
            </w:r>
          </w:p>
          <w:p w:rsidR="00DF0F24" w:rsidRPr="00DF0F24" w:rsidRDefault="00DF0F24" w:rsidP="00DF0F24">
            <w:pPr>
              <w:jc w:val="both"/>
              <w:rPr>
                <w:sz w:val="16"/>
                <w:szCs w:val="16"/>
                <w:lang w:val="lv-LV"/>
              </w:rPr>
            </w:pPr>
          </w:p>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 (privātā sektorā) uzņēmumos, kuru ražošanas vai pakalpojuma sniegšanas vieta ir visa Latvija, izņemot Rīgu.</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429 900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2011</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446 300 – 475 100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502 571</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datu publicēšanas CSP.</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Nefinanšu investīcijas nemateriālajos ieguldījumos un pamatlīdzekļos pa darbības veidiem  ārpus Rīgas (faktiskajās cenās, eiro)</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1 745 537 000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1 745 537 000</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r331b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 (privātā sektorā) uzņēmumos, kuru ražošanas vai pakalpojuma sniegšanas vieta ir visa Latvija, izņemot Rīgu.</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502 571</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502 571</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3d - Atbalstīt MVU spēju panākt izaugsmi reģionālos, valsts un starptautiskos tirgos un iesaistīties inovāciju procesos.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1 600,00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667,00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1 600,00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667,00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1 250,00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496,00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1 250,00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496,00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kas saņem nefinansiālu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286,00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Dati vēl var mainīties, ņemot vērā projektos iesniegto pamatojošo dokumentāciju un maksājumu pieprasījumus, kas vēl nav apstiprināti. </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kas saņem nefinansiālu atbalstu.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Uzņēmumi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286,00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Dati vēl var mainīties, ņemot vērā projektos iesniegto pamatojošo dokumentāciju un maksājumu pieprasījumus, kas vēl nav apstiprināti. </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19 000 000,00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1 709 047,00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Dati vēl var mainīties, ņemot vērā projektos iesniegto pamatojošo dokumentāciju un maksājumu </w:t>
            </w:r>
            <w:r w:rsidRPr="00DF0F24">
              <w:rPr>
                <w:sz w:val="16"/>
                <w:szCs w:val="16"/>
                <w:lang w:val="lv-LV"/>
              </w:rPr>
              <w:lastRenderedPageBreak/>
              <w:t>pieprasījumus, kas vēl nav apstiprināti.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19 000 000,00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1 709 047,00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Dati vēl var mainīties, ņemot vērā projektos iesniegto pamatojošo dokumentāciju un maksājumu pieprasījumus, kas vēl nav apstiprināti.</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kuri saņem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kas saņem nefinansiālu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to uzņēmumu skaits, kas saņem nefinansiālu atbalstu.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Ienesīgi ieguldījumi: privāts ieguldījums, kas papildina valsts atbalstu uzņēmumiem (kas nav dotācijas)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3d - Atbalstīt MVU spēju panākt izaugsmi reģionālos, valsts un starptautiskos tirgos un iesaistīties inovāciju procesos.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3.2.1 - Palielināt augstas pievienotās vērtības produktu un pakalpojumu eksporta proporciju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i321a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eksporta apjoms (2010.gada salīdzināmajās cenās)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4 267 237,00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6 068 440,00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4 922 220,00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Dati tiks precizēti pēc datu publicēšanas CSP.</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i321a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MVK eksporta apjoms (2010.gada salīdzināmajās cenās)</w:t>
            </w:r>
          </w:p>
        </w:tc>
        <w:tc>
          <w:tcPr>
            <w:tcW w:w="1276" w:type="dxa"/>
          </w:tcPr>
          <w:p w:rsidR="00DF0F24" w:rsidRPr="00DF0F24" w:rsidRDefault="00DF0F24" w:rsidP="00DF0F24">
            <w:pPr>
              <w:jc w:val="both"/>
              <w:rPr>
                <w:sz w:val="16"/>
                <w:szCs w:val="16"/>
                <w:lang w:val="lv-LV"/>
              </w:rPr>
            </w:pPr>
            <w:r w:rsidRPr="00DF0F24">
              <w:rPr>
                <w:sz w:val="16"/>
                <w:szCs w:val="16"/>
                <w:lang w:val="lv-LV"/>
              </w:rPr>
              <w:t>4 374 558,00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4 374 558,00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lastRenderedPageBreak/>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r341a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Tiesu, tiesībsargājošo institūciju un tiesu sistēmai piederīgo personu skaits, kuras paaugstinājušas profesionālo kompetenci komercdarbības vides uzlabošanas sekmēšanai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0,29%</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784" w:type="dxa"/>
          </w:tcPr>
          <w:p w:rsidR="00DF0F24" w:rsidRPr="00DF0F24" w:rsidRDefault="00DF0F24" w:rsidP="00DF0F24">
            <w:pPr>
              <w:jc w:val="both"/>
              <w:rPr>
                <w:sz w:val="10"/>
                <w:szCs w:val="10"/>
                <w:lang w:val="lv-LV"/>
              </w:rPr>
            </w:pPr>
            <w:r w:rsidRPr="00DF0F24">
              <w:rPr>
                <w:sz w:val="10"/>
                <w:szCs w:val="10"/>
                <w:lang w:val="lv-LV"/>
              </w:rPr>
              <w:t>2,00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r342a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Profesionālo kompetenci paaugstinājušo personu skaits labāka regulējuma izstrādē MVK atbalsta, korupcijas novēršanas un ēnu ekonomikas mazināšanas jomās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4 450,00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2,97%</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132,00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110,00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22,00</w:t>
            </w:r>
          </w:p>
        </w:tc>
        <w:tc>
          <w:tcPr>
            <w:tcW w:w="784" w:type="dxa"/>
          </w:tcPr>
          <w:p w:rsidR="00DF0F24" w:rsidRPr="00DF0F24" w:rsidRDefault="00DF0F24" w:rsidP="00DF0F24">
            <w:pPr>
              <w:jc w:val="both"/>
              <w:rPr>
                <w:sz w:val="10"/>
                <w:szCs w:val="10"/>
                <w:lang w:val="lv-LV"/>
              </w:rPr>
            </w:pPr>
            <w:r w:rsidRPr="00DF0F24">
              <w:rPr>
                <w:sz w:val="10"/>
                <w:szCs w:val="10"/>
                <w:lang w:val="lv-LV"/>
              </w:rPr>
              <w:t>132,00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110,00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22,00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r341a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Tiesu, tiesībsargājošo institūciju un tiesu sistēmai piederīgo personu skaits, kuras paaugstinājušas profesionālo kompetenci komercdarbības vides uzlabošanas sekmēšanai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r342a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Profesionālo kompetenci paaugstinājušo personu skaits labāka regulējuma izstrādē MVK atbalsta, korupcijas novēršanas un ēnu ekonomikas mazināšanas jomās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Migranti, dalībnieki ar ārvalstu izcelsmi, minoritātes (tostarp </w:t>
            </w:r>
            <w:r w:rsidRPr="00DF0F24">
              <w:rPr>
                <w:sz w:val="12"/>
                <w:szCs w:val="12"/>
                <w:lang w:val="lv-LV"/>
              </w:rPr>
              <w:lastRenderedPageBreak/>
              <w:t>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lastRenderedPageBreak/>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3 - Mazo un vidējo komersantu  konkurētspēja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lastRenderedPageBreak/>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i341a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Tiesu varas, tiesībaizsardzības iestāžu un tiesu sistēmai piederīgo personu skaits , kuras piedalījušās apmācībās komercdarbības vides uzlabošanas sekmēšanai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1 400,00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315,00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205,00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110,00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22,50%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315,00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205,00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110,00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i342a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Apmācīto personu skaits labāka regulējuma izstrādē mazo un vidējo komersantu atbalsta, korupcijas novēršanas un ēnu ekonomikas mazināšanas jomās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17 598,00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618,00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410,00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208,00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3,51%</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618,00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410,00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208,00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i341a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Tiesu varas, tiesībaizsardzības iestāžu un tiesu sistēmai piederīgo personu skaits , kuras piedalījušās apmācībās komercdarbības vides uzlabošanas sekmēšanai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i342a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Apmācīto personu skaits labāka regulējuma izstrādē mazo un vidējo komersantu atbalsta, korupcijas novēršanas un ēnu ekonomikas mazināšanas jomās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4c - Atbalstīt energoefektivitāti, pārdomātu energovadību un atjaunojamo energoresursu izmantošanu publiskajā infrastruktūrā, tostarp sabiedriskajās ēkās un mājsaimniecībās.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mājsaimniecību skaits ar uzlabotu enerģijas patēriņa klasifikāciju.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14 286,00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mājsaimniecību skaits ar uzlabotu enerģijas patēriņa klasifikāciju.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Mājsaimniecības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14 286,00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primārās enerģijas patēriņa samazinājums gadā sabiedriskajās ēkās.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kWh/gadā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50 065 237,00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sākot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primārās enerģijas patēriņa samazinājums gadā sabiedriskajās ēkās.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kWh/gadā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50 065 237,00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sākot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25 499,00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sākot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25 499,00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sākot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i421c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kWh/m2/gadā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i421c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kWh/m2/gadā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lastRenderedPageBreak/>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mājsaimniecību skaits ar uzlabotu enerģijas patēriņa klasifikāciju.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CO31</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mājsaimniecību skaits ar uzlabotu enerģijas patēriņa klasifikāciju.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primārās enerģijas patēriņa samazinājums gadā sabiedriskajās ēkās.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Energoefektivitāte: primārās enerģijas patēriņa samazinājums gadā sabiedriskajās ēkās.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i421c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 daudzdzīvokļu dzīvojamās ēkās pēc energo-efektivitātes paaugstināšanas pasākumu īstenošanas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i421c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 daudzdzīvokļu dzīvojamās ēkās pēc energo-efektivitātes paaugstināšanas pasākumu īstenošanas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4c - Atbalstīt energoefektivitāti, pārdomātu energovadību un atjaunojamo energoresursu izmantošanu publiskajā infrastruktūrā, tostarp sabiedriskajās ēkās un mājsaimniecībās.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4.2.1 - Veicināt energoefektivitātes paaugstināšanu valsts un dzīvojamās ēkās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kWh/m2/ 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120,00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145,00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2016.gada rezultāts jau pārsniedz attiecīgā gada plānoto vērtību</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w:t>
            </w:r>
          </w:p>
        </w:tc>
        <w:tc>
          <w:tcPr>
            <w:tcW w:w="1276" w:type="dxa"/>
          </w:tcPr>
          <w:p w:rsidR="00DF0F24" w:rsidRPr="00DF0F24" w:rsidRDefault="00DF0F24" w:rsidP="00DF0F24">
            <w:pPr>
              <w:jc w:val="both"/>
              <w:rPr>
                <w:sz w:val="16"/>
                <w:szCs w:val="16"/>
                <w:lang w:val="lv-LV"/>
              </w:rPr>
            </w:pPr>
            <w:r w:rsidRPr="00DF0F24">
              <w:rPr>
                <w:sz w:val="16"/>
                <w:szCs w:val="16"/>
                <w:lang w:val="lv-LV"/>
              </w:rPr>
              <w:t>150,00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4c - Atbalstīt energoefektivitāti, pārdomātu energovadību un atjaunojamo energoresursu izmantošanu publiskajā infrastruktūrā, tostarp sabiedriskajās ēkās un mājsaimniecībās.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4.2.2 - Atbilstoši pašvaldības integrētajām attīstības programmām sekmēt energoefektivitātes paaugstināšanu un AER izmantošanu pašvaldību ēkās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r422a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kWh/m2/ 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120,00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Centrālā statistikas pārvalde vairs šādu informāciju nepublicē. Pēdējā aptauja par mājokļu kopējo platību tika veikta </w:t>
            </w:r>
            <w:r w:rsidRPr="00DF0F24">
              <w:rPr>
                <w:sz w:val="16"/>
                <w:szCs w:val="16"/>
                <w:lang w:val="lv-LV"/>
              </w:rPr>
              <w:lastRenderedPageBreak/>
              <w:t>2012.gadā. Ņemot vērā, ka 2016.gadā projekti vēl nav uzsākti, līdz ar to nav datu, lai veiktu aprēķinus. Aprēķinus veiks Ekonomikas ministrija. Pirmā rādītāja vērtības sasniegšana paredzēta 2020.gadā, jo enerģijas patēriņa samazinājumu var vērtēt vienu gadu pēc projekta pabeigšanas.</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r422a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siltumenerģijas patēriņš apkurei</w:t>
            </w:r>
          </w:p>
        </w:tc>
        <w:tc>
          <w:tcPr>
            <w:tcW w:w="1276" w:type="dxa"/>
          </w:tcPr>
          <w:p w:rsidR="00DF0F24" w:rsidRPr="00DF0F24" w:rsidRDefault="00DF0F24" w:rsidP="00DF0F24">
            <w:pPr>
              <w:jc w:val="both"/>
              <w:rPr>
                <w:sz w:val="16"/>
                <w:szCs w:val="16"/>
                <w:lang w:val="lv-LV"/>
              </w:rPr>
            </w:pPr>
            <w:r w:rsidRPr="00DF0F24">
              <w:rPr>
                <w:sz w:val="16"/>
                <w:szCs w:val="16"/>
                <w:lang w:val="lv-LV"/>
              </w:rPr>
              <w:t>150,00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i441a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Uzstādīto uzlādes staciju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Uzlādes stacijas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i441a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Uzstādīto uzlādes staciju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Uzlādes stacijas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i441a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Uzstādīto uzlādes staciju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i441a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Uzstādīto uzlādes staciju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4.4.1 - Attīstīt ETL uzlādes infrastruktūru Latvijā</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r441a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Reģistrēto elektroauto skaits Latvijā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Elektroauto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747,00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252,00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r441a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Reģistrēto elektroauto skaits Latvijā</w:t>
            </w:r>
          </w:p>
        </w:tc>
        <w:tc>
          <w:tcPr>
            <w:tcW w:w="1276" w:type="dxa"/>
          </w:tcPr>
          <w:p w:rsidR="00DF0F24" w:rsidRPr="00DF0F24" w:rsidRDefault="00DF0F24" w:rsidP="00DF0F24">
            <w:pPr>
              <w:jc w:val="both"/>
              <w:rPr>
                <w:sz w:val="16"/>
                <w:szCs w:val="16"/>
                <w:lang w:val="lv-LV"/>
              </w:rPr>
            </w:pPr>
            <w:r w:rsidRPr="00DF0F24">
              <w:rPr>
                <w:sz w:val="16"/>
                <w:szCs w:val="16"/>
                <w:lang w:val="lv-LV"/>
              </w:rPr>
              <w:t>218,00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194,00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4i - Veicināt no atjaunojamiem energoresursiem iegūtas enerģijas ražošanu un sadali.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lastRenderedPageBreak/>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30 454,00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30 454,00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Atjaunojamos energoresursus izmantojošu siltumražošanas jaudu modernizācija un pieaugums centralizētajā siltumapgādē</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Atjaunojamos energoresursus izmantojošu siltumražošanas jaudu modernizācija un pieaugums centralizētajā siltumapgādē</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Rekonstruētie siltumtīkli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Rekonstruētie siltumtīkli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Siltumenerģijas zudumu samazinājums rekonstruētajos siltumtīklos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MWh/gadā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49 000,00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Siltumenerģijas zudumu samazinājums rekonstruētajos siltumtīklos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MWh/gadā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49 000,00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Atjaunojamos energoresursus izmantojošu siltumražošanas jaudu modernizācija un pieaugums centralizētajā siltumapgādē</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Atjaunojamos energoresursus izmantojošu siltumražošanas jaudu modernizācija un pieaugums centralizētajā siltumapgādē</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Rekonstruētie siltumtīkli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Rekonstruētie siltumtīkli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Siltumenerģijas zudumu samazinājums rekonstruētajos siltumtīklos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i431d</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Siltumenerģijas zudumu samazinājums rekonstruētajos siltumtīklos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lastRenderedPageBreak/>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4i - Veicināt no atjaunojamiem energoresursiem iegūtas enerģijas ražošanu un sadali.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4.3.1 - Veicināt energoefektivitāti un vietējo AER izmantošanu centralizētajā siltumapgādē</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Atjaunojamo energoresursu īpatsvars saražotajā centralizētajā siltumenerģijā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18,80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20,70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Kopējā atjaunojamo energoresursu siltumjauda centralizētajā siltumapgādē</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1 171,40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1 314,40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1 090,00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p w:rsidR="00DF0F24" w:rsidRPr="00DF0F24" w:rsidRDefault="00DF0F24" w:rsidP="00DF0F24">
            <w:pPr>
              <w:jc w:val="both"/>
              <w:rPr>
                <w:sz w:val="16"/>
                <w:szCs w:val="16"/>
                <w:lang w:val="lv-LV"/>
              </w:rPr>
            </w:pP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Atjaunojamo energoresursu īpatsvars saražotajā centralizētajā siltumenerģijā</w:t>
            </w:r>
          </w:p>
        </w:tc>
        <w:tc>
          <w:tcPr>
            <w:tcW w:w="1276" w:type="dxa"/>
          </w:tcPr>
          <w:p w:rsidR="00DF0F24" w:rsidRPr="00DF0F24" w:rsidRDefault="00DF0F24" w:rsidP="00DF0F24">
            <w:pPr>
              <w:jc w:val="both"/>
              <w:rPr>
                <w:sz w:val="16"/>
                <w:szCs w:val="16"/>
                <w:lang w:val="lv-LV"/>
              </w:rPr>
            </w:pPr>
            <w:r w:rsidRPr="00DF0F24">
              <w:rPr>
                <w:sz w:val="16"/>
                <w:szCs w:val="16"/>
                <w:lang w:val="lv-LV"/>
              </w:rPr>
              <w:t>28,10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28,10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Kopējā atjaunojamo energoresursu siltumjauda centralizētajā siltumapgādē</w:t>
            </w:r>
          </w:p>
        </w:tc>
        <w:tc>
          <w:tcPr>
            <w:tcW w:w="1276" w:type="dxa"/>
          </w:tcPr>
          <w:p w:rsidR="00DF0F24" w:rsidRPr="00DF0F24" w:rsidRDefault="00DF0F24" w:rsidP="00DF0F24">
            <w:pPr>
              <w:jc w:val="both"/>
              <w:rPr>
                <w:sz w:val="16"/>
                <w:szCs w:val="16"/>
                <w:lang w:val="lv-LV"/>
              </w:rPr>
            </w:pPr>
            <w:r w:rsidRPr="00DF0F24">
              <w:rPr>
                <w:sz w:val="16"/>
                <w:szCs w:val="16"/>
                <w:lang w:val="lv-LV"/>
              </w:rPr>
              <w:t>1 090,00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1 719,80</w:t>
            </w: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4ii - Veicināt energoefektivitāti un atjaunojamo energoresursu izmantošanu uzņēmumos.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5,40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5,40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6 757,00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CO2 ekvivalenta tonnas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6 757,00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Atbalstu saņemošo komersantu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Komersanti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Atbalstu saņemošo komersantu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Komersanti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Enerģijas ietaupījums atbalsta saņēmušajiem komersantiem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MWh/gadā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4 395,00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Enerģijas ietaupījums atbalsta saņēmušajiem komersantiem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MWh/gadā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4 395,00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2020.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lastRenderedPageBreak/>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Atjaunojamie energoresursi: atjaunojamās enerģijas ražošanas papildjauda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Siltumnīcefekta gāzu (SEG) samazinājums: lēstais siltumnīcefekta gāzu gada samazinājums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Atbalstu saņemošo komersantu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Atbalstu saņemošo komersantu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Enerģijas ietaupījums atbalsta saņēmušajiem komersantiem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Enerģijas ietaupījums atbalsta saņēmušajiem komersantiem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4ii - Veicināt energoefektivitāti un atjaunojamo energoresursu izmantošanu uzņēmumos.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4.1.1 - Veicināt efektīvu energoresursu izmantošanu, enerģijas patēriņa samazināšanu un pāreju uz AER apstrādes rūpniecības nozarē</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r411a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Enerģijas intensitāte apstrādes rūpniecībā (2010. gada salīdzināmajās cenās)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kg naftas ekvivalenta uz 1000 EUR</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289,80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231,84</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325,00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Atjaunojamo energoresursu īpatsvars apstrādes rūpniecības enerģijas patēriņā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38,00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47,00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Enerģijas intensitāte apstrādes rūpniecībā (2010. gada salīdzināmajās cenās)</w:t>
            </w:r>
          </w:p>
        </w:tc>
        <w:tc>
          <w:tcPr>
            <w:tcW w:w="1276" w:type="dxa"/>
          </w:tcPr>
          <w:p w:rsidR="00DF0F24" w:rsidRPr="00DF0F24" w:rsidRDefault="00DF0F24" w:rsidP="00DF0F24">
            <w:pPr>
              <w:jc w:val="both"/>
              <w:rPr>
                <w:sz w:val="16"/>
                <w:szCs w:val="16"/>
                <w:lang w:val="lv-LV"/>
              </w:rPr>
            </w:pPr>
            <w:r w:rsidRPr="00DF0F24">
              <w:rPr>
                <w:sz w:val="16"/>
                <w:szCs w:val="16"/>
                <w:lang w:val="lv-LV"/>
              </w:rPr>
              <w:t>325,20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325,20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Atjaunojamo energoresursu īpatsvars apstrādes rūpniecības enerģijas patēriņā</w:t>
            </w:r>
          </w:p>
        </w:tc>
        <w:tc>
          <w:tcPr>
            <w:tcW w:w="1276" w:type="dxa"/>
          </w:tcPr>
          <w:p w:rsidR="00DF0F24" w:rsidRPr="00DF0F24" w:rsidRDefault="00DF0F24" w:rsidP="00DF0F24">
            <w:pPr>
              <w:jc w:val="both"/>
              <w:rPr>
                <w:sz w:val="16"/>
                <w:szCs w:val="16"/>
                <w:lang w:val="lv-LV"/>
              </w:rPr>
            </w:pPr>
            <w:r w:rsidRPr="00DF0F24">
              <w:rPr>
                <w:sz w:val="16"/>
                <w:szCs w:val="16"/>
                <w:lang w:val="lv-LV"/>
              </w:rPr>
              <w:t>47,30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47,30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bl>
    <w:p w:rsidR="00DF0F24" w:rsidRDefault="00DF0F24"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Pr="00DF0F24" w:rsidRDefault="00671A19" w:rsidP="00DF0F24">
      <w:pPr>
        <w:jc w:val="both"/>
        <w:rPr>
          <w:lang w:val="lv-LV"/>
        </w:rPr>
      </w:pPr>
    </w:p>
    <w:p w:rsidR="00DF0F24" w:rsidRPr="00DF0F24" w:rsidRDefault="00DF0F24" w:rsidP="00DF0F24">
      <w:pPr>
        <w:jc w:val="both"/>
        <w:rPr>
          <w:lang w:val="lv-LV"/>
        </w:rPr>
      </w:pPr>
      <w:r w:rsidRPr="00DF0F24">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Pilsētu transports: jaunuzbūvēto vai uzlaboto tramvaja un metro līniju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Pilsētu transports: jaunuzbūvēto vai uzlaboto tramvaja un metro līniju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i451b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Jaunu videi draudzīgu sabiedriskā transporta transportlīdzekļu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Transportlīdzekļi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i451b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Jaunu videi draudzīgu sabiedriskā transporta transportlīdzekļu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Transportlīdzekļi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Pilsētu transports: jaunuzbūvēto vai uzlaboto tramvaja un metro līniju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Pilsētu transports: jaunuzbūvēto vai uzlaboto tramvaja un metro līniju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i451b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Jaunu videi draudzīgu sabiedriskā transporta transportlīdzekļu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i451b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Jaunu videi draudzīgu sabiedriskā transporta transportlīdzekļu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Default="00671A19"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4 - Pāreja uz ekonomiku ar zemu oglekļa emisijas līmeni visās nozarēs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4.5.1 - Attīstīt videi draudzīgu sabiedriskā transporta infrastruktūru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r451a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Videi draudzīgā sabiedriskajā transportā  pārvadātie pasažieri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Pasažieri (milj./gadā)</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86,81</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88,42</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88,00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093"/>
        <w:gridCol w:w="317"/>
        <w:gridCol w:w="1276"/>
        <w:gridCol w:w="1276"/>
        <w:gridCol w:w="1276"/>
        <w:gridCol w:w="1134"/>
        <w:gridCol w:w="6813"/>
      </w:tblGrid>
      <w:tr w:rsidR="00772109" w:rsidRPr="00DF0F24" w:rsidTr="00DF0F24">
        <w:trPr>
          <w:gridAfter w:val="1"/>
          <w:wAfter w:w="6813" w:type="dxa"/>
        </w:trPr>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gridSpan w:val="2"/>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rPr>
          <w:gridAfter w:val="1"/>
          <w:wAfter w:w="6813" w:type="dxa"/>
        </w:trPr>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r451a</w:t>
            </w:r>
          </w:p>
        </w:tc>
        <w:tc>
          <w:tcPr>
            <w:tcW w:w="2410" w:type="dxa"/>
            <w:gridSpan w:val="2"/>
            <w:shd w:val="clear" w:color="auto" w:fill="auto"/>
          </w:tcPr>
          <w:p w:rsidR="00DF0F24" w:rsidRPr="00DF0F24" w:rsidRDefault="00DF0F24" w:rsidP="00DF0F24">
            <w:pPr>
              <w:jc w:val="both"/>
              <w:rPr>
                <w:sz w:val="16"/>
                <w:szCs w:val="16"/>
                <w:lang w:val="lv-LV"/>
              </w:rPr>
            </w:pPr>
            <w:r w:rsidRPr="00DF0F24">
              <w:rPr>
                <w:sz w:val="16"/>
                <w:szCs w:val="16"/>
                <w:lang w:val="lv-LV"/>
              </w:rPr>
              <w:t>Videi draudzīgā sabiedriskajā transportā  pārvadātie pasažieri</w:t>
            </w:r>
          </w:p>
        </w:tc>
        <w:tc>
          <w:tcPr>
            <w:tcW w:w="1276" w:type="dxa"/>
          </w:tcPr>
          <w:p w:rsidR="00DF0F24" w:rsidRPr="00DF0F24" w:rsidRDefault="00DF0F24" w:rsidP="00DF0F24">
            <w:pPr>
              <w:jc w:val="both"/>
              <w:rPr>
                <w:sz w:val="16"/>
                <w:szCs w:val="16"/>
                <w:lang w:val="lv-LV"/>
              </w:rPr>
            </w:pPr>
            <w:r w:rsidRPr="00DF0F24">
              <w:rPr>
                <w:sz w:val="16"/>
                <w:szCs w:val="16"/>
                <w:lang w:val="lv-LV"/>
              </w:rPr>
              <w:t>87,20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92,00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2830" w:type="dxa"/>
            <w:gridSpan w:val="2"/>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gridSpan w:val="6"/>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gridSpan w:val="2"/>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gridSpan w:val="6"/>
            <w:shd w:val="clear" w:color="auto" w:fill="auto"/>
          </w:tcPr>
          <w:p w:rsidR="00DF0F24" w:rsidRPr="00DF0F24" w:rsidRDefault="00DF0F24" w:rsidP="00DF0F24">
            <w:pPr>
              <w:jc w:val="both"/>
              <w:rPr>
                <w:sz w:val="20"/>
                <w:szCs w:val="20"/>
                <w:lang w:val="lv-LV"/>
              </w:rPr>
            </w:pPr>
            <w:r w:rsidRPr="00DF0F24">
              <w:rPr>
                <w:sz w:val="20"/>
                <w:szCs w:val="20"/>
                <w:lang w:val="lv-LV"/>
              </w:rPr>
              <w:t>5a - Atbalstīt investīcijas, kas paredzētas, lai pielāgotos klimata pārmaiņām, tostarp izmantojot uz ekosistēmām balstītas pieejas.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Riska novēršana un pārvaldība: iedzīvotāji, kuri gūst labumu no plūdu aizsardzības pasākumiem.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6 020,00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Riska novēršana un pārvaldība: iedzīvotāji, kuri gūst labumu no plūdu aizsardzības pasākumiem.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6 020,00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hidrobūvju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Hidrobūves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hidrobūvju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Hidrobūves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renovēto valsts nozīmes ūdensnoteku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342,00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renovēto valsts nozīmes ūdensnoteku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342,00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Riska novēršana un pārvaldība: iedzīvotāji, kuri gūst labumu no plūdu aizsardzības pasākumiem.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CO20</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Riska novēršana un pārvaldība: iedzīvotāji, kuri gūst labumu no plūdu aizsardzības pasākumiem.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hidrobūvju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hidrobūvju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renovēto valsts nozīmes ūdensnoteku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renovēto valsts nozīmes ūdensnoteku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5a - Atbalstīt investīcijas, kas paredzētas, lai pielāgotos klimata pārmaiņām, tostarp izmantojot uz ekosistēmām balstītas pieejas.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5.1.1 - Novērst plūdu un krasta erozijas risku apdraudējumu pilsētu teritorijās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lastRenderedPageBreak/>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Piesārņoto vietu un piesārņojumu emitējošo objektu, kuriem jāsamazina vides un sociālekonomisko zaudējumu risks, kas rastos šo vietu applūšanas gadījumā, skaits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Objektu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88</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74-58</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87</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Nākošās rādītāju izmaiņas plānota pēc 2018. gada</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Piesārņoto vietu un piesārņojumu emitējošo objektu, kuriem jāsamazina vides un sociālekonomisko zaudējumu risks, kas rastos šo vietu applūšanas gadījumā, skaits</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87</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88</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5a - Atbalstīt investīcijas, kas paredzētas, lai pielāgotos klimata pārmaiņām, tostarp izmantojot uz ekosistēmām balstītas pieejas.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5.1.2 - Samazināt plūdu riskus lauku teritorijās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Plūdu apdraudējums hidrobūvju aizsargātās platībās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ha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82 300,00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35 000,00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82 300,00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Nākošās rādītāju izmaiņas plānota pēc 2018. gada</w:t>
            </w:r>
          </w:p>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r512b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Plūdu apdraudētoiedzīvotāju skaits Latvijā lauku teritorijā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21 000,00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8 500,00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21 000,00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Nākošās rādītāju izmaiņas plānota pēc 2018. gada</w:t>
            </w:r>
          </w:p>
          <w:p w:rsidR="00DF0F24" w:rsidRPr="00DF0F24" w:rsidRDefault="00DF0F24" w:rsidP="00DF0F24">
            <w:pPr>
              <w:jc w:val="both"/>
              <w:rPr>
                <w:sz w:val="16"/>
                <w:szCs w:val="16"/>
                <w:lang w:val="lv-LV"/>
              </w:rPr>
            </w:pP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Plūdu apdraudējums hidrobūvju aizsargātās platībās</w:t>
            </w:r>
          </w:p>
        </w:tc>
        <w:tc>
          <w:tcPr>
            <w:tcW w:w="1276" w:type="dxa"/>
          </w:tcPr>
          <w:p w:rsidR="00DF0F24" w:rsidRPr="00DF0F24" w:rsidRDefault="00DF0F24" w:rsidP="00DF0F24">
            <w:pPr>
              <w:jc w:val="both"/>
              <w:rPr>
                <w:sz w:val="16"/>
                <w:szCs w:val="16"/>
                <w:lang w:val="lv-LV"/>
              </w:rPr>
            </w:pPr>
            <w:r w:rsidRPr="00DF0F24">
              <w:rPr>
                <w:sz w:val="16"/>
                <w:szCs w:val="16"/>
                <w:lang w:val="lv-LV"/>
              </w:rPr>
              <w:t>82 300,00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82 300,00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Plūdu apdraudētoiedzīvotāju skaits Latvijā lauku teritorijā</w:t>
            </w:r>
          </w:p>
        </w:tc>
        <w:tc>
          <w:tcPr>
            <w:tcW w:w="1276" w:type="dxa"/>
          </w:tcPr>
          <w:p w:rsidR="00DF0F24" w:rsidRPr="00DF0F24" w:rsidRDefault="00DF0F24" w:rsidP="00DF0F24">
            <w:pPr>
              <w:jc w:val="both"/>
              <w:rPr>
                <w:sz w:val="16"/>
                <w:szCs w:val="16"/>
                <w:lang w:val="lv-LV"/>
              </w:rPr>
            </w:pPr>
            <w:r w:rsidRPr="00DF0F24">
              <w:rPr>
                <w:sz w:val="16"/>
                <w:szCs w:val="16"/>
                <w:lang w:val="lv-LV"/>
              </w:rPr>
              <w:t>21 000,00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21 000,00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6c - Saglabāt, aizsargāt, veicināt un attīstīt dabas un kultūras mantojumu.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Ilgtspējīgs tūrisms: paredzamā apmeklējumu skaita pieaugums atbalstītajos kultūras un dabas mantojuma un tūrisma objektos.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Apmeklējumi 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Ilgtspējīgs tūrisms: paredzamā apmeklējumu skaita pieaugums atbalstītajos kultūras un dabas mantojuma un tūrisma objektos.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Apmeklējumi 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dabas un kultūras mantojuma objektu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Dabas un kultūras mantojuma objekti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dabas un kultūras mantojuma objektu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Dabas un kultūras mantojuma objekti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Jaunradīto pakalpojumu skaits atbalstītajos kultūras un dabas mantojuma objektos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Pakalpojumi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Jaunradīto pakalpojumu skaits atbalstītajos kultūras un dabas mantojuma objektos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Pakalpojumi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Ilgtspējīgs tūrisms: paredzamā apmeklējumu skaita pieaugums atbalstītajos kultūras un dabas mantojuma un tūrisma objektos.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CO09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Ilgtspējīgs tūrisms: paredzamā apmeklējumu skaita pieaugums atbalstītajos kultūras un dabas mantojuma un tūrisma objektos.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dabas un kultūras mantojuma objektu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Atbalstīto dabas un kultūras mantojuma objektu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Jaunradīto pakalpojumu skaits atbalstītajos kultūras un dabas mantojuma objektos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i551c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Jaunradīto pakalpojumu skaits atbalstītajos kultūras un dabas mantojuma objektos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6c - Saglabāt, aizsargāt, veicināt un attīstīt dabas un kultūras mantojumu.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5.5.1 - Saglabāt, aizsargāt un attīstīt nozīmīgu kultūras un dabas mantojumu, kā arī attīstīt ar to saistītos pakalpojumus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r551a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Pavadītās naktis tūristu mītnēs Latvijas teritorijā gada laikā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Pavadītās naktis/gadā</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3 775 195</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3 978 152– 4 079 631</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4416597</w:t>
            </w: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r551a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Pavadītās naktis tūristu mītnēs Latvijas teritorijā gada laikā</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4 109 910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4 158 418</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Zemes atjaunošana: kopējā atjaunotās zemes platība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Hektāri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556,00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Zemes atjaunošana: kopējā atjaunotās zemes platība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Hektāri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556,00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pilsētu teritorijās izveidota vai atjaunota sabiedriskā telpa.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Kvadrātmetri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pilsētu teritorijās izveidota vai atjaunota sabiedriskā telpa.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Kvadrātmetri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pilsētās uzbūvētas vai renovētas sabiedriskas vai saimnieciskas nozīmes ēkas.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Kvadrātmetri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Nākoša rādītāju izmaiņas plānotas pēc 2018. gada.</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pilsētās uzbūvētas vai renovētas sabiedriskas vai saimnieciskas nozīmes ēkas.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Kvadrātmetri</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i561c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Atjaunoto, izveidoto un rekonstruēto sabiedrisko un infrastruktūras objektu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Objektu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i561c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Atjaunoto, izveidoto un rekonstruēto sabiedrisko un infrastruktūras objektu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Objektu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Zemes atjaunošana: kopējā atjaunotās zemes platība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CO22</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Zemes atjaunošana: kopējā atjaunotās zemes platība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pilsētu teritorijās izveidota vai atjaunota sabiedriskā telpa.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pilsētu teritorijās izveidota vai atjaunota sabiedriskā telpa.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pilsētās uzbūvētas vai renovētas sabiedriskas vai saimnieciskas nozīmes ēkas.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Pilsētattīstība: pilsētās uzbūvētas vai renovētas sabiedriskas vai saimnieciskas nozīmes ēkas.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i561c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Atjaunoto, izveidoto un rekonstruēto sabiedrisko un infrastruktūras objektu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i561c</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Atjaunoto, izveidoto un rekonstruēto sabiedrisko un infrastruktūras objektu skaits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5.6.1 - Veicināt Rīgas pilsētas revitalizāciju,  nodrošinot teritorijas efektīvu sociālekonomisko izmantošanu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r561a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Piesaistītās privātās investīcijas atbalstītajās teritorijās 3 gadus pēc projekta pabeigšanas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EUR</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150 000 000,00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210 000 000,00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150 000 000,00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SAM ietvaros nav apstiprināti projekti. Norādītā sasniegtā rādītāja vērtība 2016.gadā atbilst rādītāja noteiktajai bāzes vērtībai.</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r561a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Piesaistītās privātās investīcijas atbalstītajās teritorijās 3 gadus pēc projekta pabeigšanas</w:t>
            </w:r>
          </w:p>
        </w:tc>
        <w:tc>
          <w:tcPr>
            <w:tcW w:w="1276" w:type="dxa"/>
          </w:tcPr>
          <w:p w:rsidR="00DF0F24" w:rsidRPr="00DF0F24" w:rsidRDefault="00DF0F24" w:rsidP="00DF0F24">
            <w:pPr>
              <w:jc w:val="both"/>
              <w:rPr>
                <w:sz w:val="16"/>
                <w:szCs w:val="16"/>
                <w:lang w:val="lv-LV"/>
              </w:rPr>
            </w:pPr>
            <w:r w:rsidRPr="00DF0F24">
              <w:rPr>
                <w:sz w:val="16"/>
                <w:szCs w:val="16"/>
                <w:lang w:val="lv-LV"/>
              </w:rPr>
              <w:t>150 000 000,00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150 000 000,00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5.6.2 - Teritoriju revitalizācija, reģenerējot degradētās teritorijas atbilstoši pašvaldību integrētajām attīstības programmām</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r562a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429 900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2011</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446 300 - 475 100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502775</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Rādītāja aprēķināšanai ir nepieciešami CSP dati. Informācija ir pieprasīta no CSP un pēc datu saņemšanas tiks veikts precizējums.</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r562a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502 571</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502 571</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Cietie atkritumi: atkritumu pārstrādes papildu 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Tonnas 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423 120,50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Cietie atkritumi: atkritumu pārstrādes papildu jauda.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Tonnas gadā</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423 120,50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2019.gadu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Cietie atkritumi: atkritumu pārstrādes papildu 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Cietie atkritumi: atkritumu pārstrādes papildu jauda.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5.2.1 - Veicināt dažāda veida atkritumu atkārtotu izmantošanu, pārstrādi un reģenerāciju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Pārstrādātais un reģenerētais atkritumu daudzums attiecībā pret </w:t>
            </w:r>
            <w:r w:rsidRPr="00DF0F24">
              <w:rPr>
                <w:sz w:val="16"/>
                <w:szCs w:val="16"/>
                <w:lang w:val="lv-LV"/>
              </w:rPr>
              <w:lastRenderedPageBreak/>
              <w:t>attiecīgajā gadā radīto atkritumu daudzumu</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34,97</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59,00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37,80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Informāciju par sasniegto vērtību 2016.gadā tiks norādīta pēc statistikas pārskatu iesniegšanas un datu apstrādes, līdz ar to par 2016.g. šobrīd norādīta </w:t>
            </w:r>
            <w:r w:rsidRPr="00DF0F24">
              <w:rPr>
                <w:sz w:val="16"/>
                <w:szCs w:val="16"/>
                <w:lang w:val="lv-LV"/>
              </w:rPr>
              <w:lastRenderedPageBreak/>
              <w:t>2015.g. vērtība. Aktuālo sasniegto vērtību varēs noteikt 2017.gada vidū.</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Pārstrādātais un reģenerētais atkritumu daudzums attiecībā pret attiecīgajā gadā radīto atkritumu daudzumu</w:t>
            </w:r>
          </w:p>
        </w:tc>
        <w:tc>
          <w:tcPr>
            <w:tcW w:w="1276" w:type="dxa"/>
          </w:tcPr>
          <w:p w:rsidR="00DF0F24" w:rsidRPr="00DF0F24" w:rsidRDefault="00DF0F24" w:rsidP="00DF0F24">
            <w:pPr>
              <w:jc w:val="both"/>
              <w:rPr>
                <w:sz w:val="16"/>
                <w:szCs w:val="16"/>
                <w:lang w:val="lv-LV"/>
              </w:rPr>
            </w:pPr>
            <w:r w:rsidRPr="00DF0F24">
              <w:rPr>
                <w:sz w:val="16"/>
                <w:szCs w:val="16"/>
                <w:lang w:val="lv-LV"/>
              </w:rPr>
              <w:t>37,80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34,97</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Notekūdeņu attīrīšana: to papildu iedzīvotāju skaits, kuriem ir nodrošināta labāka notekūdeņu attīrīšana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58 726,00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Notekūdeņu attīrīšana: to papildu iedzīvotāju skaits, kuriem ir nodrošināta labāka notekūdeņu attīrīšana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58 726,00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2018.gadu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Notekūdeņu attīrīšana: to papildu iedzīvotāju skaits, kuriem ir </w:t>
            </w:r>
            <w:r w:rsidRPr="00DF0F24">
              <w:rPr>
                <w:sz w:val="16"/>
                <w:szCs w:val="16"/>
                <w:lang w:val="lv-LV"/>
              </w:rPr>
              <w:lastRenderedPageBreak/>
              <w:t>nodrošināta labāka notekūdeņu attīrīšana</w:t>
            </w:r>
          </w:p>
        </w:tc>
        <w:tc>
          <w:tcPr>
            <w:tcW w:w="1134" w:type="dxa"/>
          </w:tcPr>
          <w:p w:rsidR="00DF0F24" w:rsidRPr="00DF0F24" w:rsidRDefault="00DF0F24" w:rsidP="00DF0F24">
            <w:pPr>
              <w:jc w:val="both"/>
              <w:rPr>
                <w:sz w:val="16"/>
                <w:szCs w:val="16"/>
                <w:lang w:val="lv-LV"/>
              </w:rPr>
            </w:pPr>
            <w:r w:rsidRPr="00DF0F24">
              <w:rPr>
                <w:sz w:val="16"/>
                <w:szCs w:val="16"/>
                <w:lang w:val="lv-LV"/>
              </w:rPr>
              <w:lastRenderedPageBreak/>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CO19</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Notekūdeņu attīrīšana: to papildu iedzīvotāju skaits, kuriem ir nodrošināta labāka notekūdeņu attīrīšana</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5.3.1 - Attīstīt un uzlabot ūdensapgādes un kanalizācijas sistēmas pakalpojumu kvalitāti un nodrošināt pieslēgšanas iespējas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skaits, kam nodrošināti faktiski centralizēto notekūdeņu apsaimniekošanas pakalpojumu pieslēgumi.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Iedzīvotāji</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1 279 578,00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1 338 300,00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1 279 578,00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Nākošās rādītāju izmaiņas plānota pēc 2018. gada.</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īpatsvars, kam nodrošināti normatīvo aktu prasībām atbilstošu centralizēto notekūdeņu apsaimniekošanas pakalpojumu pieslēgumi.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79,00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92,00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84,00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Nākošās rādītāju izmaiņas plānota pēc 2018. gada.</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skaits, kam nodrošināti faktiski centralizēto notekūdeņu apsaimniekošanas pakalpojumu pieslēgumi.</w:t>
            </w:r>
          </w:p>
        </w:tc>
        <w:tc>
          <w:tcPr>
            <w:tcW w:w="1276" w:type="dxa"/>
          </w:tcPr>
          <w:p w:rsidR="00DF0F24" w:rsidRPr="00DF0F24" w:rsidRDefault="00DF0F24" w:rsidP="00DF0F24">
            <w:pPr>
              <w:jc w:val="both"/>
              <w:rPr>
                <w:sz w:val="16"/>
                <w:szCs w:val="16"/>
                <w:lang w:val="lv-LV"/>
              </w:rPr>
            </w:pPr>
            <w:r w:rsidRPr="00DF0F24">
              <w:rPr>
                <w:sz w:val="16"/>
                <w:szCs w:val="16"/>
                <w:lang w:val="lv-LV"/>
              </w:rPr>
              <w:t>1 255 403,00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1 249 390,00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r531b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Iedzīvotāju īpatsvars, kam nodrošināti normatīvo aktu prasībām atbilstošu centralizēto notekūdeņu apsaimniekošanas pakalpojumu pieslēgumi.</w:t>
            </w:r>
          </w:p>
        </w:tc>
        <w:tc>
          <w:tcPr>
            <w:tcW w:w="1276" w:type="dxa"/>
          </w:tcPr>
          <w:p w:rsidR="00DF0F24" w:rsidRPr="00DF0F24" w:rsidRDefault="00DF0F24" w:rsidP="00DF0F24">
            <w:pPr>
              <w:jc w:val="both"/>
              <w:rPr>
                <w:sz w:val="16"/>
                <w:szCs w:val="16"/>
                <w:lang w:val="lv-LV"/>
              </w:rPr>
            </w:pPr>
            <w:r w:rsidRPr="00DF0F24">
              <w:rPr>
                <w:sz w:val="16"/>
                <w:szCs w:val="16"/>
                <w:lang w:val="lv-LV"/>
              </w:rPr>
              <w:t>84,00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74,90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6iii - Aizsargāt un atjaunot bioloģisko daudzveidību un augsni un veicināt ekosistēmu pakalpojumus, tostarp izmantojot "Natura 2000", un zaļo infrastruktūru.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Daba un bioloģiskā daudzveidība: dzīvotņu platība, par ko saņem atbalstu, lai panāktu labāku aizsardzības statusu.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Hektāri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23 118,00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Daba un bioloģiskā daudzveidība: dzīvotņu platība, par ko saņem atbalstu, lai panāktu labāku aizsardzības statusu.</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Hektāri</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23 118,00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i542a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Atbilstoši direktīvu prasībām īstenotas monitoringa programmas (jomas)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Monitoringa programmas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2022.gadu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i542a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Atbilstoši direktīvu prasībām īstenotas monitoringa programmas (jomas)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Monitoringa programmas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2022.gadu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Daba un bioloģiskā daudzveidība: dzīvotņu platība, par ko saņem </w:t>
            </w:r>
            <w:r w:rsidRPr="00DF0F24">
              <w:rPr>
                <w:sz w:val="16"/>
                <w:szCs w:val="16"/>
                <w:lang w:val="lv-LV"/>
              </w:rPr>
              <w:lastRenderedPageBreak/>
              <w:t>atbalstu, lai panāktu labāku aizsardzības statusu.</w:t>
            </w:r>
          </w:p>
        </w:tc>
        <w:tc>
          <w:tcPr>
            <w:tcW w:w="1134" w:type="dxa"/>
          </w:tcPr>
          <w:p w:rsidR="00DF0F24" w:rsidRPr="00DF0F24" w:rsidRDefault="00DF0F24" w:rsidP="00DF0F24">
            <w:pPr>
              <w:jc w:val="both"/>
              <w:rPr>
                <w:sz w:val="16"/>
                <w:szCs w:val="16"/>
                <w:lang w:val="lv-LV"/>
              </w:rPr>
            </w:pPr>
            <w:r w:rsidRPr="00DF0F24">
              <w:rPr>
                <w:sz w:val="16"/>
                <w:szCs w:val="16"/>
                <w:lang w:val="lv-LV"/>
              </w:rPr>
              <w:lastRenderedPageBreak/>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CO23</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Daba un bioloģiskā daudzveidība: dzīvotņu platība, par ko saņem atbalstu, lai panāktu labāku aizsardzības statusu.</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i542a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Atbilstoši direktīvu prasībām īstenotas monitoringa programmas (jomas)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i542a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Atbilstoši direktīvu prasībām īstenotas monitoringa programmas (jomas)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6iii - Aizsargāt un atjaunot bioloģisko daudzveidību un augsni un veicināt ekosistēmu pakalpojumus, tostarp izmantojot "Natura 2000", un zaļo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5.4.1 - Saglabāt un atjaunot bioloģisko daudzveidību un aizsargāt ekosistēmas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Nodrošināts labvēlīgs aizsardzības statuss ES nozīmes biotopiem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13,00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60,00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13,00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Rādītāji tiks uzrādīti tikai pēc projektu noslēgšanas 2023 gadā.</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Nodrošināts labvēlīgs aizsardzības statuss ES nozīmes sugām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60,00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Rādītāji tiks uzrādīti tikai pēc projektu noslēgšanas 2023 gadā.</w:t>
            </w:r>
          </w:p>
        </w:tc>
      </w:tr>
    </w:tbl>
    <w:p w:rsidR="00DF0F24" w:rsidRDefault="00DF0F24" w:rsidP="00DF0F24">
      <w:pPr>
        <w:jc w:val="both"/>
        <w:rPr>
          <w:lang w:val="lv-LV"/>
        </w:rPr>
      </w:pPr>
    </w:p>
    <w:p w:rsidR="00671A19" w:rsidRPr="00DF0F24" w:rsidRDefault="00671A19"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Nodrošināts labvēlīgs aizsardzības statuss ES nozīmes biotopiem</w:t>
            </w:r>
          </w:p>
        </w:tc>
        <w:tc>
          <w:tcPr>
            <w:tcW w:w="1276" w:type="dxa"/>
          </w:tcPr>
          <w:p w:rsidR="00DF0F24" w:rsidRPr="00DF0F24" w:rsidRDefault="00DF0F24" w:rsidP="00DF0F24">
            <w:pPr>
              <w:jc w:val="both"/>
              <w:rPr>
                <w:sz w:val="16"/>
                <w:szCs w:val="16"/>
                <w:lang w:val="lv-LV"/>
              </w:rPr>
            </w:pPr>
            <w:r w:rsidRPr="00DF0F24">
              <w:rPr>
                <w:sz w:val="16"/>
                <w:szCs w:val="16"/>
                <w:lang w:val="lv-LV"/>
              </w:rPr>
              <w:t>13,00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13,00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Nodrošināts labvēlīgs aizsardzības statuss ES nozīmes sugām</w:t>
            </w:r>
          </w:p>
        </w:tc>
        <w:tc>
          <w:tcPr>
            <w:tcW w:w="1276" w:type="dxa"/>
          </w:tcPr>
          <w:p w:rsidR="00DF0F24" w:rsidRPr="00DF0F24" w:rsidRDefault="00DF0F24" w:rsidP="00DF0F24">
            <w:pPr>
              <w:jc w:val="both"/>
              <w:rPr>
                <w:sz w:val="16"/>
                <w:szCs w:val="16"/>
                <w:lang w:val="lv-LV"/>
              </w:rPr>
            </w:pPr>
            <w:r w:rsidRPr="00DF0F24">
              <w:rPr>
                <w:sz w:val="16"/>
                <w:szCs w:val="16"/>
                <w:lang w:val="lv-LV"/>
              </w:rPr>
              <w:t>28,00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28,00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5 - Vides aizsardzība un resursu izmantošanas efektivitāte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6iii - Aizsargāt un atjaunot bioloģisko daudzveidību un augsni un veicināt ekosistēmu pakalpojumus, tostarp izmantojot "Natura 2000", un zaļo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5.4.2 - Nodrošināt vides monitoringa kontroles sistēmas attīstību un savlaicīgu vides risku novēršanu, kā arī sabiedrības līdzdalību vides pārvaldībā</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Vides monitoringa vietu skaits, kurās tiek veikts vides monitorings atbilstoši direktīvu prasībām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Monitoringa vietu skaits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927</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1100–1120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1002</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Rādītāju izpilde atbilstoši plānotajam. Nākoša rādītākju izmaiņa plānota pēc 2018 gada</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r542a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Vides monitoringa vietu skaits, kurās tiek veikts vides monitorings atbilstoši direktīvu prasībām</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1002</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927</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7b - Uzlabot reģionālo mobilitāti, savienojot sekundārus un terciārus mezglus ar TEN-T infrastruktūru, ietverot multimodālus mezglus.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kopējais rekonstruētu vai modernizētu ceļu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574,00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48,57</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kopējais rekonstruētu vai modernizētu ceļu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574,00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48,57</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kopējais rekonstruētu vai modernizētu ceļu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kopējais rekonstruētu vai modernizētu ceļu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7b - Uzlabot reģionālo mobilitāti, savienojot sekundārus un terciārus mezglus ar TEN-T infrastruktūru, ietverot multimodālus mezglus.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6.3.1 - Palielināt reģionālo mobilitāti, uzlabojot valsts reģionālo autoceļu kvalitāti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reģionālo autoceļu sliktā un ļoti sliktā stāvoklī īpatsvars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53,70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26,00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48,10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r631b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laika ietaupījums uz vienu kilometru rekonstruējot valsts reģionālo autoceļu ar asfalta segumu</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Sekundes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9,00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Rādītājs nav mainīts un atbilst 2012.gada vērtībai (sākotnējai vērtībai)</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reģionālo autoceļu sliktā un ļoti sliktā stāvoklī īpatsvars</w:t>
            </w:r>
          </w:p>
        </w:tc>
        <w:tc>
          <w:tcPr>
            <w:tcW w:w="1276" w:type="dxa"/>
          </w:tcPr>
          <w:p w:rsidR="00DF0F24" w:rsidRPr="00DF0F24" w:rsidRDefault="00DF0F24" w:rsidP="00DF0F24">
            <w:pPr>
              <w:jc w:val="both"/>
              <w:rPr>
                <w:sz w:val="16"/>
                <w:szCs w:val="16"/>
                <w:lang w:val="lv-LV"/>
              </w:rPr>
            </w:pPr>
            <w:r w:rsidRPr="00DF0F24">
              <w:rPr>
                <w:sz w:val="16"/>
                <w:szCs w:val="16"/>
                <w:lang w:val="lv-LV"/>
              </w:rPr>
              <w:t>52,00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52,60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r631b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laika ietaupījums uz vienu kilometru rekonstruējot valsts reģionālo autoceļu ar asfalta segumu</w:t>
            </w:r>
          </w:p>
        </w:tc>
        <w:tc>
          <w:tcPr>
            <w:tcW w:w="1276" w:type="dxa"/>
          </w:tcPr>
          <w:p w:rsidR="00DF0F24" w:rsidRPr="00DF0F24" w:rsidRDefault="00DF0F24" w:rsidP="00DF0F24">
            <w:pPr>
              <w:jc w:val="both"/>
              <w:rPr>
                <w:sz w:val="16"/>
                <w:szCs w:val="16"/>
                <w:lang w:val="lv-LV"/>
              </w:rPr>
            </w:pPr>
            <w:r w:rsidRPr="00DF0F24">
              <w:rPr>
                <w:sz w:val="16"/>
                <w:szCs w:val="16"/>
                <w:lang w:val="lv-LV"/>
              </w:rPr>
              <w:t>5,00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5,00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Rekonstruēto vai modernizēto autoceļu kopējais garums, no tiem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345,00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2014.gadā prioritārajā virzienā nebija noslēgti līgumi par projekta īstenošanu, līdz ar to netiek norādīta rādītāja vērtība 2014.gadā.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Rekonstruēto vai modernizēto autoceļu kopējais garums, no tiem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345,00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150,00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2014.gadā prioritārajā virzienā nebija noslēgti līgumi par projekta īstenošanu, līdz ar to netiek norādīta rādītāja vērtība 2014.gadā.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Rekonstruētās hidrotehniskās būves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Hidrotehniskās būves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Rekonstruētās hidrotehniskās būves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Hidrotehniskās būves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ielu un dzelzceļa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ielu un dzelzceļa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Izbūvēta peronu manevrēšanas ceļa otrā ātrā nobrauktuve</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m2</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12 090,00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Izbūvēta peronu manevrēšanas ceļa otrā ātrā nobrauktuve</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m2</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12 090,00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peronu manevrēšanas ceļu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11 330,00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peronu manevrēšanas ceļu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11 330,00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vai izbūvēto tiltu, pārvadu un tuneļu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3,80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vai izbūvēto tiltu, pārvadu un tuneļu kopējais garums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3,80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2017.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Izbūvēts multimodāls transporta mezgls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m2</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Izbūvēts multimodāls transporta mezgls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m2</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40 000,00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2021.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Izbūvēto, rekonstruēto vai modernizēto alternatīvo kravas ceļu, ielu un pārvadu kopējais garums sasaistei ar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9,96</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2022.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Izbūvēto, rekonstruēto vai modernizēto alternatīvo kravas ceļu, ielu un pārvadu kopējais garums sasaistei ar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9,96</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2022.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Rekonstruēto vai modernizēto autoceļu kopējais garums, no tiem TEN-T</w:t>
            </w:r>
          </w:p>
        </w:tc>
        <w:tc>
          <w:tcPr>
            <w:tcW w:w="1134" w:type="dxa"/>
          </w:tcPr>
          <w:p w:rsidR="00DF0F24" w:rsidRPr="00DF0F24" w:rsidRDefault="00DF0F24" w:rsidP="00DF0F24">
            <w:pPr>
              <w:jc w:val="both"/>
              <w:rPr>
                <w:sz w:val="16"/>
                <w:szCs w:val="16"/>
                <w:lang w:val="lv-LV"/>
              </w:rPr>
            </w:pPr>
            <w:r w:rsidRPr="00DF0F24">
              <w:rPr>
                <w:sz w:val="16"/>
                <w:szCs w:val="16"/>
                <w:lang w:val="lv-LV"/>
              </w:rPr>
              <w:t>64,00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Ceļi: Rekonstruēto vai modernizēto autoceļu kopējais garums, no tiem TEN-T</w:t>
            </w:r>
          </w:p>
        </w:tc>
        <w:tc>
          <w:tcPr>
            <w:tcW w:w="1134" w:type="dxa"/>
          </w:tcPr>
          <w:p w:rsidR="00DF0F24" w:rsidRPr="00DF0F24" w:rsidRDefault="00DF0F24" w:rsidP="00DF0F24">
            <w:pPr>
              <w:jc w:val="both"/>
              <w:rPr>
                <w:sz w:val="16"/>
                <w:szCs w:val="16"/>
                <w:lang w:val="lv-LV"/>
              </w:rPr>
            </w:pPr>
            <w:r w:rsidRPr="00DF0F24">
              <w:rPr>
                <w:sz w:val="16"/>
                <w:szCs w:val="16"/>
                <w:lang w:val="lv-LV"/>
              </w:rPr>
              <w:t>64,00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Rekonstruētās hidrotehniskās būves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Rekonstruētās hidrotehniskās būves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ielu un dzelzceļa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ielu un dzelzceļa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Izbūvēta peronu manevrēšanas ceļa otrā ātrā nobrauktuve</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Izbūvēta peronu manevrēšanas ceļa otrā ātrā nobrauktuve</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peronu manevrēšanas ceļu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i612b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peronu manevrēšanas ceļu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vai izbūvēto tiltu, pārvadu un tuneļu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Rekonstruēto vai izbūvēto tiltu, pārvadu un tuneļu kopējais garums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Izbūvēts multimodāls transporta mezgls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i613b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Izbūvēts multimodāls transporta mezgls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Izbūvēto, rekonstruēto vai modernizēto alternatīvo kravas ceļu, ielu un pārvadu kopējais garums sasaistei ar TEN-T</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Izbūvēto, rekonstruēto vai modernizēto alternatīvo kravas ceļu, ielu un pārvadu kopējais garums sasaistei ar TEN-T</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6.1.1 - Palielināt lielo ostu drošības līmeni un uzlabot transporta tīkla mobilitāti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Laika apstākļu ietekmētās kuģu dīkstāves reidā vidēji gadā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Stundas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278,00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78,00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170,00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Pievadceļu sliktā un ļoti sliktā stāvoklī īpatsvars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62,00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2014</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47,00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62,00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Laika apstākļu ietekmētās kuģu dīkstāves reidā vidēji gadā</w:t>
            </w:r>
          </w:p>
        </w:tc>
        <w:tc>
          <w:tcPr>
            <w:tcW w:w="1276" w:type="dxa"/>
          </w:tcPr>
          <w:p w:rsidR="00DF0F24" w:rsidRPr="00DF0F24" w:rsidRDefault="00DF0F24" w:rsidP="00DF0F24">
            <w:pPr>
              <w:jc w:val="both"/>
              <w:rPr>
                <w:sz w:val="16"/>
                <w:szCs w:val="16"/>
                <w:lang w:val="lv-LV"/>
              </w:rPr>
            </w:pPr>
            <w:r w:rsidRPr="00DF0F24">
              <w:rPr>
                <w:sz w:val="16"/>
                <w:szCs w:val="16"/>
                <w:lang w:val="lv-LV"/>
              </w:rPr>
              <w:t>278,00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278,00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Pievadceļu sliktā un ļoti sliktā stāvoklī īpatsvars</w:t>
            </w:r>
          </w:p>
        </w:tc>
        <w:tc>
          <w:tcPr>
            <w:tcW w:w="1276" w:type="dxa"/>
          </w:tcPr>
          <w:p w:rsidR="00DF0F24" w:rsidRPr="00DF0F24" w:rsidRDefault="00DF0F24" w:rsidP="00DF0F24">
            <w:pPr>
              <w:jc w:val="both"/>
              <w:rPr>
                <w:sz w:val="16"/>
                <w:szCs w:val="16"/>
                <w:lang w:val="lv-LV"/>
              </w:rPr>
            </w:pPr>
            <w:r w:rsidRPr="00DF0F24">
              <w:rPr>
                <w:sz w:val="16"/>
                <w:szCs w:val="16"/>
                <w:lang w:val="lv-LV"/>
              </w:rPr>
              <w:t>62,00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62,00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6.1.2 - Veicināt drošību un vides prasību ievērošanu starptautiskajā lidostā "Rīga"</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Ielidojošo reisu ar kursu RWY18 gaisa kuģu dzinēju radītais vidējais CO2 apjoms manevrēšanas laikā (taxi-in)</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kg</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211,00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179,00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211,00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Aktuālā rādītāja vērtība tiks noteikta pēc projekta pabeigšanas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Notekūdeņu ķīmiskā skābekļa patēriņa vērtība</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mg/l</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168,00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125,00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168,00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Aktuālā rādītāja vērtība tiks noteikta pēc projekta pabeigšanas</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Ielidojošo reisu ar kursu RWY18 gaisa kuģu dzinēju radītais vidējais CO2 apjoms manevrēšanas laikā (taxi-in)</w:t>
            </w:r>
          </w:p>
        </w:tc>
        <w:tc>
          <w:tcPr>
            <w:tcW w:w="1276" w:type="dxa"/>
          </w:tcPr>
          <w:p w:rsidR="00DF0F24" w:rsidRPr="00DF0F24" w:rsidRDefault="00DF0F24" w:rsidP="00DF0F24">
            <w:pPr>
              <w:jc w:val="both"/>
              <w:rPr>
                <w:sz w:val="16"/>
                <w:szCs w:val="16"/>
                <w:lang w:val="lv-LV"/>
              </w:rPr>
            </w:pPr>
            <w:r w:rsidRPr="00DF0F24">
              <w:rPr>
                <w:sz w:val="16"/>
                <w:szCs w:val="16"/>
                <w:lang w:val="lv-LV"/>
              </w:rPr>
              <w:t>211,00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211,00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Notekūdeņu ķīmiskā skābekļa patēriņa vērtība</w:t>
            </w:r>
          </w:p>
        </w:tc>
        <w:tc>
          <w:tcPr>
            <w:tcW w:w="1276" w:type="dxa"/>
          </w:tcPr>
          <w:p w:rsidR="00DF0F24" w:rsidRPr="00DF0F24" w:rsidRDefault="00DF0F24" w:rsidP="00DF0F24">
            <w:pPr>
              <w:jc w:val="both"/>
              <w:rPr>
                <w:sz w:val="16"/>
                <w:szCs w:val="16"/>
                <w:lang w:val="lv-LV"/>
              </w:rPr>
            </w:pPr>
            <w:r w:rsidRPr="00DF0F24">
              <w:rPr>
                <w:sz w:val="16"/>
                <w:szCs w:val="16"/>
                <w:lang w:val="lv-LV"/>
              </w:rPr>
              <w:t>168,00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168,00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6.1.3 - Nodrošināt nepieciešamo infrastruktūru uz Rīgas maģistrālajiem pārvadiem un novērst maģistrālo ielu fragmentāro raksturu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r613a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transportlīdzekļa aizkavējuma laiks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Minūtes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3,42</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2,71</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3,42</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Rādītājs nav mainīts un atbilst 2012.gada vērtībai (sākotnējai vērtībai)</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r613a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Vidējais transportlīdzekļa aizkavējuma laiks</w:t>
            </w:r>
          </w:p>
        </w:tc>
        <w:tc>
          <w:tcPr>
            <w:tcW w:w="1276" w:type="dxa"/>
          </w:tcPr>
          <w:p w:rsidR="00DF0F24" w:rsidRPr="00DF0F24" w:rsidRDefault="00DF0F24" w:rsidP="00DF0F24">
            <w:pPr>
              <w:jc w:val="both"/>
              <w:rPr>
                <w:sz w:val="16"/>
                <w:szCs w:val="16"/>
                <w:lang w:val="lv-LV"/>
              </w:rPr>
            </w:pPr>
            <w:r w:rsidRPr="00DF0F24">
              <w:rPr>
                <w:sz w:val="16"/>
                <w:szCs w:val="16"/>
                <w:lang w:val="lv-LV"/>
              </w:rPr>
              <w:t>3,42</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3,42</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6.1.4 - Pilsētu infrastruktūras sasaiste ar TEN-T tīklu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r614a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Lielo pilsētu skaits, kur izveidoti alternatīvi maršruti TEN-T tīkla tranzīta un kravu transportam</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Pilsētas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4,00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Aktuālā rādītāja vērtība tiks noteikta pēc projekta pabeigšanas</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r614a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Lielo pilsētu skaits, kur izveidoti alternatīvi maršruti TEN-T tīkla tranzīta un kravu transportam</w:t>
            </w:r>
          </w:p>
        </w:tc>
        <w:tc>
          <w:tcPr>
            <w:tcW w:w="1276" w:type="dxa"/>
          </w:tcPr>
          <w:p w:rsidR="00DF0F24" w:rsidRPr="00DF0F24" w:rsidRDefault="00DF0F24" w:rsidP="00DF0F24">
            <w:pPr>
              <w:jc w:val="both"/>
              <w:rPr>
                <w:sz w:val="16"/>
                <w:szCs w:val="16"/>
                <w:lang w:val="lv-LV"/>
              </w:rPr>
            </w:pPr>
            <w:r w:rsidRPr="00DF0F24">
              <w:rPr>
                <w:sz w:val="16"/>
                <w:szCs w:val="16"/>
                <w:lang w:val="lv-LV"/>
              </w:rPr>
              <w:t>1,00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321081" w:rsidRPr="00DF0F24" w:rsidRDefault="00321081"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 - Atbalstīt multimodālu Eiropas vienoto transporta telpu, investējot TEN-T.</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6.1.5 - Valsts galveno autoceļu segu pārbūve, nestspējas palielināšana</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r615a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galveno autoceļu sliktā un ļoti sliktā stāvoklī īpatsvars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46,30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35,30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r615a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Valsts galveno autoceļu sliktā un ļoti sliktā stāvoklī īpatsvars</w:t>
            </w:r>
          </w:p>
        </w:tc>
        <w:tc>
          <w:tcPr>
            <w:tcW w:w="1276" w:type="dxa"/>
          </w:tcPr>
          <w:p w:rsidR="00DF0F24" w:rsidRPr="00DF0F24" w:rsidRDefault="00DF0F24" w:rsidP="00DF0F24">
            <w:pPr>
              <w:jc w:val="both"/>
              <w:rPr>
                <w:sz w:val="16"/>
                <w:szCs w:val="16"/>
                <w:lang w:val="lv-LV"/>
              </w:rPr>
            </w:pPr>
            <w:r w:rsidRPr="00DF0F24">
              <w:rPr>
                <w:sz w:val="16"/>
                <w:szCs w:val="16"/>
                <w:lang w:val="lv-LV"/>
              </w:rPr>
              <w:t>43,50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44,50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7iii - Izstrādāt un atjaunot visaptverošas, kvalitatīvas un savstarpēji izmantojamas dzelzceļu sistēmas un veicināt trokšņa samazināšanas pasākumus.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Dzelzceļš: Rekonstruētas vai modernizētas dzelzceļa līnijas kopējais garums, tajā skaitā: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998,00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2023.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Dzelzceļš: Rekonstruētas vai modernizētas dzelzceļa līnijas kopējais garums, tajā skaitā: TEN-T</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Km</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998,00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2023.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Staciju skaits kurās uzbūvēti paaugstinātie peroni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Stacijas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21,00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2023. gadu</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Staciju skaits kurās uzbūvēti paaugstinātie peroni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Stacijas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21,00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Rādītāja sasniegšana plānota ar 2023. gadu</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Dzelzceļš: Rekonstruētas vai modernizētas dzelzceļa līnijas kopējais garums, tajā skaitā: TEN-T</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Dzelzceļš: Rekonstruētas vai modernizētas dzelzceļa līnijas kopējais garums, tajā skaitā: TEN-T</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Staciju skaits kurās uzbūvēti paaugstinātie peroni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i621b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Staciju skaits kurās uzbūvēti paaugstinātie peroni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6 - Ilgtspējīga transporta sistēma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7iii - Izstrādāt un atjaunot visaptverošas, kvalitatīvas un savstarpēji izmantojamas dzelzceļu sistēmas un veicināt trokšņa samazināšanas pasākumus.</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6.2.1 - Nodrošināt konkurētspējīgu un videi draudzīgu TEN-T dzelzceļa tīklu, veicinot tā drošību, kvalitāti un kapacitāti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CO2 emisijas dzelzceļa pārvadājumos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164 821,00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82 141,00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164 821,00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Aktuālā rādītāja vērtība tiks noteikta pēc projekta pabeigšanas</w:t>
            </w:r>
          </w:p>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r621b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Infrastruktūras caurvedes spēja</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67 000 000,00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73 000 000,00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67 000 000,00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Aktuālā rādītāja vērtība tiks noteikta pēc projekta pabeigšanas</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r621a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CO2 emisijas dzelzceļa pārvadājumos</w:t>
            </w:r>
          </w:p>
        </w:tc>
        <w:tc>
          <w:tcPr>
            <w:tcW w:w="1276" w:type="dxa"/>
          </w:tcPr>
          <w:p w:rsidR="00DF0F24" w:rsidRPr="00DF0F24" w:rsidRDefault="00DF0F24" w:rsidP="00DF0F24">
            <w:pPr>
              <w:jc w:val="both"/>
              <w:rPr>
                <w:sz w:val="16"/>
                <w:szCs w:val="16"/>
                <w:lang w:val="lv-LV"/>
              </w:rPr>
            </w:pPr>
            <w:r w:rsidRPr="00DF0F24">
              <w:rPr>
                <w:sz w:val="16"/>
                <w:szCs w:val="16"/>
                <w:lang w:val="lv-LV"/>
              </w:rPr>
              <w:t>164 821,00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164 821,00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r621b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Infrastruktūras caurvedes spēja</w:t>
            </w:r>
          </w:p>
        </w:tc>
        <w:tc>
          <w:tcPr>
            <w:tcW w:w="1276" w:type="dxa"/>
          </w:tcPr>
          <w:p w:rsidR="00DF0F24" w:rsidRPr="00DF0F24" w:rsidRDefault="00DF0F24" w:rsidP="00DF0F24">
            <w:pPr>
              <w:jc w:val="both"/>
              <w:rPr>
                <w:sz w:val="16"/>
                <w:szCs w:val="16"/>
                <w:lang w:val="lv-LV"/>
              </w:rPr>
            </w:pPr>
            <w:r w:rsidRPr="00DF0F24">
              <w:rPr>
                <w:sz w:val="16"/>
                <w:szCs w:val="16"/>
                <w:lang w:val="lv-LV"/>
              </w:rPr>
              <w:t>67 000 000,00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67 000 000,00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84,00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51,00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3 299,00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1 691,00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1 608,00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24 480,00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9 033,00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4 611,00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4 422,00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2 920,00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2 814,00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960,00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363,00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597,00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487,00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173,00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314,00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33,00</w:t>
            </w:r>
          </w:p>
        </w:tc>
        <w:tc>
          <w:tcPr>
            <w:tcW w:w="841" w:type="dxa"/>
          </w:tcPr>
          <w:p w:rsidR="00DF0F24" w:rsidRPr="00DF0F24" w:rsidRDefault="00DF0F24" w:rsidP="00DF0F24">
            <w:pPr>
              <w:jc w:val="both"/>
              <w:rPr>
                <w:sz w:val="12"/>
                <w:szCs w:val="12"/>
                <w:lang w:val="lv-LV"/>
              </w:rPr>
            </w:pPr>
            <w:r w:rsidRPr="00DF0F24">
              <w:rPr>
                <w:sz w:val="12"/>
                <w:szCs w:val="12"/>
                <w:lang w:val="lv-LV"/>
              </w:rPr>
              <w:t>51,00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1 691,00</w:t>
            </w:r>
          </w:p>
        </w:tc>
        <w:tc>
          <w:tcPr>
            <w:tcW w:w="841" w:type="dxa"/>
          </w:tcPr>
          <w:p w:rsidR="00DF0F24" w:rsidRPr="00DF0F24" w:rsidRDefault="00DF0F24" w:rsidP="00DF0F24">
            <w:pPr>
              <w:jc w:val="both"/>
              <w:rPr>
                <w:sz w:val="12"/>
                <w:szCs w:val="12"/>
                <w:lang w:val="lv-LV"/>
              </w:rPr>
            </w:pPr>
            <w:r w:rsidRPr="00DF0F24">
              <w:rPr>
                <w:sz w:val="12"/>
                <w:szCs w:val="12"/>
                <w:lang w:val="lv-LV"/>
              </w:rPr>
              <w:t>1 608,00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1 691,00</w:t>
            </w:r>
          </w:p>
        </w:tc>
        <w:tc>
          <w:tcPr>
            <w:tcW w:w="841" w:type="dxa"/>
          </w:tcPr>
          <w:p w:rsidR="00DF0F24" w:rsidRPr="00DF0F24" w:rsidRDefault="00DF0F24" w:rsidP="00DF0F24">
            <w:pPr>
              <w:jc w:val="both"/>
              <w:rPr>
                <w:sz w:val="12"/>
                <w:szCs w:val="12"/>
                <w:lang w:val="lv-LV"/>
              </w:rPr>
            </w:pPr>
            <w:r w:rsidRPr="00DF0F24">
              <w:rPr>
                <w:sz w:val="12"/>
                <w:szCs w:val="12"/>
                <w:lang w:val="lv-LV"/>
              </w:rPr>
              <w:t>1 608,00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363,00</w:t>
            </w:r>
          </w:p>
        </w:tc>
        <w:tc>
          <w:tcPr>
            <w:tcW w:w="841" w:type="dxa"/>
          </w:tcPr>
          <w:p w:rsidR="00DF0F24" w:rsidRPr="00DF0F24" w:rsidRDefault="00DF0F24" w:rsidP="00DF0F24">
            <w:pPr>
              <w:jc w:val="both"/>
              <w:rPr>
                <w:sz w:val="12"/>
                <w:szCs w:val="12"/>
                <w:lang w:val="lv-LV"/>
              </w:rPr>
            </w:pPr>
            <w:r w:rsidRPr="00DF0F24">
              <w:rPr>
                <w:sz w:val="12"/>
                <w:szCs w:val="12"/>
                <w:lang w:val="lv-LV"/>
              </w:rPr>
              <w:t>597,00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173,00</w:t>
            </w:r>
          </w:p>
        </w:tc>
        <w:tc>
          <w:tcPr>
            <w:tcW w:w="841" w:type="dxa"/>
          </w:tcPr>
          <w:p w:rsidR="00DF0F24" w:rsidRPr="00DF0F24" w:rsidRDefault="00DF0F24" w:rsidP="00DF0F24">
            <w:pPr>
              <w:jc w:val="both"/>
              <w:rPr>
                <w:sz w:val="12"/>
                <w:szCs w:val="12"/>
                <w:lang w:val="lv-LV"/>
              </w:rPr>
            </w:pPr>
            <w:r w:rsidRPr="00DF0F24">
              <w:rPr>
                <w:sz w:val="12"/>
                <w:szCs w:val="12"/>
                <w:lang w:val="lv-LV"/>
              </w:rPr>
              <w:t>314,00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DF0F24" w:rsidRDefault="00DF0F24" w:rsidP="00DF0F24">
      <w:pPr>
        <w:jc w:val="both"/>
        <w:rPr>
          <w:lang w:val="lv-LV"/>
        </w:rPr>
      </w:pPr>
    </w:p>
    <w:p w:rsidR="00A81BC3" w:rsidRDefault="00A81BC3" w:rsidP="00DF0F24">
      <w:pPr>
        <w:jc w:val="both"/>
        <w:rPr>
          <w:lang w:val="lv-LV"/>
        </w:rPr>
      </w:pPr>
    </w:p>
    <w:p w:rsidR="00A81BC3" w:rsidRDefault="00A81BC3" w:rsidP="00DF0F24">
      <w:pPr>
        <w:jc w:val="both"/>
        <w:rPr>
          <w:lang w:val="lv-LV"/>
        </w:rPr>
      </w:pPr>
    </w:p>
    <w:p w:rsidR="00A81BC3" w:rsidRDefault="00A81BC3" w:rsidP="00DF0F24">
      <w:pPr>
        <w:jc w:val="both"/>
        <w:rPr>
          <w:lang w:val="lv-LV"/>
        </w:rPr>
      </w:pPr>
    </w:p>
    <w:p w:rsidR="00A81BC3" w:rsidRPr="00DF0F24" w:rsidRDefault="00A81BC3"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r711b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Pasākuma dalībnieki nodarbinātībā 6 mēnešus pēc pasākuma beigām</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22 950,00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37,45%</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8 594,00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3 636,00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4 958,00</w:t>
            </w:r>
          </w:p>
        </w:tc>
        <w:tc>
          <w:tcPr>
            <w:tcW w:w="784" w:type="dxa"/>
          </w:tcPr>
          <w:p w:rsidR="00DF0F24" w:rsidRPr="00DF0F24" w:rsidRDefault="00DF0F24" w:rsidP="00DF0F24">
            <w:pPr>
              <w:jc w:val="both"/>
              <w:rPr>
                <w:sz w:val="10"/>
                <w:szCs w:val="10"/>
                <w:lang w:val="lv-LV"/>
              </w:rPr>
            </w:pPr>
            <w:r w:rsidRPr="00DF0F24">
              <w:rPr>
                <w:sz w:val="10"/>
                <w:szCs w:val="10"/>
                <w:lang w:val="lv-LV"/>
              </w:rPr>
              <w:t>6 251,00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2 641,00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3 610,00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r712a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Izveidota Darba tirgus apsteidzošo pārkārtojumu sistēma</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Izveidota sistēma</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r711b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Pasākuma dalībnieki nodarbinātībā 6 mēnešus pēc pasākuma beigām</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2 343,00</w:t>
            </w:r>
          </w:p>
        </w:tc>
        <w:tc>
          <w:tcPr>
            <w:tcW w:w="801" w:type="dxa"/>
          </w:tcPr>
          <w:p w:rsidR="00DF0F24" w:rsidRPr="00DF0F24" w:rsidRDefault="00DF0F24" w:rsidP="00DF0F24">
            <w:pPr>
              <w:jc w:val="both"/>
              <w:rPr>
                <w:sz w:val="10"/>
                <w:szCs w:val="10"/>
                <w:lang w:val="lv-LV"/>
              </w:rPr>
            </w:pPr>
            <w:r w:rsidRPr="00DF0F24">
              <w:rPr>
                <w:sz w:val="10"/>
                <w:szCs w:val="10"/>
                <w:lang w:val="lv-LV"/>
              </w:rPr>
              <w:t>995,00</w:t>
            </w:r>
          </w:p>
        </w:tc>
        <w:tc>
          <w:tcPr>
            <w:tcW w:w="801" w:type="dxa"/>
          </w:tcPr>
          <w:p w:rsidR="00DF0F24" w:rsidRPr="00DF0F24" w:rsidRDefault="00DF0F24" w:rsidP="00DF0F24">
            <w:pPr>
              <w:jc w:val="both"/>
              <w:rPr>
                <w:sz w:val="10"/>
                <w:szCs w:val="10"/>
                <w:lang w:val="lv-LV"/>
              </w:rPr>
            </w:pPr>
            <w:r w:rsidRPr="00DF0F24">
              <w:rPr>
                <w:sz w:val="10"/>
                <w:szCs w:val="10"/>
                <w:lang w:val="lv-LV"/>
              </w:rPr>
              <w:t>1 348,00</w:t>
            </w:r>
          </w:p>
        </w:tc>
        <w:tc>
          <w:tcPr>
            <w:tcW w:w="801" w:type="dxa"/>
          </w:tcPr>
          <w:p w:rsidR="00DF0F24" w:rsidRPr="00DF0F24" w:rsidRDefault="00DF0F24" w:rsidP="00DF0F24">
            <w:pPr>
              <w:jc w:val="both"/>
              <w:rPr>
                <w:sz w:val="10"/>
                <w:szCs w:val="10"/>
                <w:lang w:val="lv-LV"/>
              </w:rPr>
            </w:pPr>
            <w:r w:rsidRPr="00DF0F24">
              <w:rPr>
                <w:sz w:val="10"/>
                <w:szCs w:val="10"/>
                <w:lang w:val="lv-LV"/>
              </w:rPr>
              <w:t>2 343,00</w:t>
            </w:r>
          </w:p>
        </w:tc>
        <w:tc>
          <w:tcPr>
            <w:tcW w:w="801" w:type="dxa"/>
          </w:tcPr>
          <w:p w:rsidR="00DF0F24" w:rsidRPr="00DF0F24" w:rsidRDefault="00DF0F24" w:rsidP="00DF0F24">
            <w:pPr>
              <w:jc w:val="both"/>
              <w:rPr>
                <w:sz w:val="10"/>
                <w:szCs w:val="10"/>
                <w:lang w:val="lv-LV"/>
              </w:rPr>
            </w:pPr>
            <w:r w:rsidRPr="00DF0F24">
              <w:rPr>
                <w:sz w:val="10"/>
                <w:szCs w:val="10"/>
                <w:lang w:val="lv-LV"/>
              </w:rPr>
              <w:t>995,00</w:t>
            </w:r>
          </w:p>
        </w:tc>
        <w:tc>
          <w:tcPr>
            <w:tcW w:w="801" w:type="dxa"/>
          </w:tcPr>
          <w:p w:rsidR="00DF0F24" w:rsidRPr="00DF0F24" w:rsidRDefault="00DF0F24" w:rsidP="00DF0F24">
            <w:pPr>
              <w:jc w:val="both"/>
              <w:rPr>
                <w:sz w:val="10"/>
                <w:szCs w:val="10"/>
                <w:lang w:val="lv-LV"/>
              </w:rPr>
            </w:pPr>
            <w:r w:rsidRPr="00DF0F24">
              <w:rPr>
                <w:sz w:val="10"/>
                <w:szCs w:val="10"/>
                <w:lang w:val="lv-LV"/>
              </w:rPr>
              <w:t>1 348,00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r712a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Izveidota Darba tirgus apsteidzošo pārkārtojumu sistēma</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DF0F24" w:rsidRDefault="00DF0F24" w:rsidP="00DF0F24">
      <w:pPr>
        <w:jc w:val="both"/>
        <w:rPr>
          <w:lang w:val="lv-LV"/>
        </w:rPr>
      </w:pPr>
    </w:p>
    <w:p w:rsidR="00321081" w:rsidRDefault="00321081" w:rsidP="00DF0F24">
      <w:pPr>
        <w:jc w:val="both"/>
        <w:rPr>
          <w:lang w:val="lv-LV"/>
        </w:rPr>
      </w:pPr>
    </w:p>
    <w:p w:rsidR="00321081" w:rsidRPr="00DF0F24" w:rsidRDefault="00321081"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85 000,00</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30 036,00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12 211,00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17 825,00</w:t>
            </w: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35,34%</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16 521,00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6 794,00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9 727,00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5 033,00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1 747,00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3 286,00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31,00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3 372,00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1 323,00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2 049,00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3 372,00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1 323,00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2 049,00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1 892,00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944,00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948,00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8 800,00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3 764,00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5 036,00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2 993,00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775,00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2 218,00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1 685,00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676,00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1 009,00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486,00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169,00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317,00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802,00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184,00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618,00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5 431,00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2 100,00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3 331,00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1 824,00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784,00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1 040,00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712,00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303,00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409,00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133,00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4 723,00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2 040,00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2 683,00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148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
        <w:gridCol w:w="504"/>
        <w:gridCol w:w="1937"/>
        <w:gridCol w:w="301"/>
        <w:gridCol w:w="1099"/>
        <w:gridCol w:w="924"/>
        <w:gridCol w:w="923"/>
        <w:gridCol w:w="924"/>
        <w:gridCol w:w="896"/>
        <w:gridCol w:w="910"/>
        <w:gridCol w:w="910"/>
        <w:gridCol w:w="5501"/>
      </w:tblGrid>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gridSpan w:val="2"/>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gridSpan w:val="2"/>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13 515,00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5 417,00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8 098,00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5 033,00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1 747,00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3 286,00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72,00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41,00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31,00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3 372,00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1 323,00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2 049,00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3 372,00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1 323,00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2 049,00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1 892,00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944,00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948,00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8 800,00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3 764,00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5 036,00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2 993,00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775,00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2 218,00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1 685,00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676,00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1 009,00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486,00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169,00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317,00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802,00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184,00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618,00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5 431,00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2 100,00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3 331,00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1 824,00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784,00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1 040,00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712,00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303,00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409,00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133,00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60,00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73,00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4 723,00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2 040,00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2 683,00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gridSpan w:val="2"/>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rPr>
          <w:gridBefore w:val="1"/>
          <w:gridAfter w:val="1"/>
          <w:wBefore w:w="51" w:type="dxa"/>
          <w:wAfter w:w="5501" w:type="dxa"/>
        </w:trPr>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gridSpan w:val="2"/>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blPrEx>
          <w:tblCellMar>
            <w:left w:w="108" w:type="dxa"/>
            <w:right w:w="108" w:type="dxa"/>
          </w:tblCellMar>
        </w:tblPrEx>
        <w:tc>
          <w:tcPr>
            <w:tcW w:w="2793" w:type="dxa"/>
            <w:gridSpan w:val="4"/>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gridSpan w:val="8"/>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blPrEx>
          <w:tblCellMar>
            <w:left w:w="108" w:type="dxa"/>
            <w:right w:w="108" w:type="dxa"/>
          </w:tblCellMar>
        </w:tblPrEx>
        <w:tc>
          <w:tcPr>
            <w:tcW w:w="2793" w:type="dxa"/>
            <w:gridSpan w:val="4"/>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gridSpan w:val="8"/>
            <w:shd w:val="clear" w:color="auto" w:fill="auto"/>
          </w:tcPr>
          <w:p w:rsidR="00DF0F24" w:rsidRPr="00DF0F24" w:rsidRDefault="00DF0F24" w:rsidP="00DF0F24">
            <w:pPr>
              <w:jc w:val="both"/>
              <w:rPr>
                <w:sz w:val="20"/>
                <w:szCs w:val="20"/>
                <w:lang w:val="lv-LV"/>
              </w:rPr>
            </w:pPr>
            <w:r w:rsidRPr="00DF0F24">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i711b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saņēmušie bezdarbnieki vecumā 50+</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29 000,00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11 233,00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4 453,00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6 780,00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38,73%</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6 221,00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2 495,00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3 726,00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i712a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informatīvo EURES pasākumu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Pasākumu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306,00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51,00%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214,00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lastRenderedPageBreak/>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i711b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saņēmušie bezdarbnieki vecumā 50+</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5 012,00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1 958,00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3 054,00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i712a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informatīvo EURES pasākumu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92,00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DF0F24" w:rsidRPr="00DF0F24" w:rsidRDefault="00DF0F24" w:rsidP="00DF0F24">
      <w:pPr>
        <w:jc w:val="both"/>
        <w:rPr>
          <w:lang w:val="lv-LV"/>
        </w:rPr>
      </w:pPr>
    </w:p>
    <w:p w:rsidR="00DF0F24" w:rsidRPr="00DF0F24" w:rsidRDefault="00DF0F24" w:rsidP="00DF0F24">
      <w:pPr>
        <w:keepNext/>
        <w:jc w:val="both"/>
        <w:rPr>
          <w:lang w:val="lv-LV"/>
        </w:rPr>
      </w:pPr>
      <w:r w:rsidRPr="00DF0F24">
        <w:rPr>
          <w:lang w:val="lv-LV"/>
        </w:rPr>
        <w:t>2B tabula. : JNI rezultātu rādītāji pa prioritārajiem virzieniem vai to daļām (ESF regulas 19. panta 3. punkts, I un II pielikums)</w:t>
      </w:r>
    </w:p>
    <w:tbl>
      <w:tblPr>
        <w:tblW w:w="14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2665"/>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2665"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2665"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bezdarbnieki,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12 920,00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7 918,00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3 236,00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4 682,00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61,28%</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1 568,00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1 975,00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11 266,00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3 185,00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1 315,00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1 870,00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28,27%</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760,00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986,00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11 266,00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3 171,00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1 304,00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1 867,00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28,15%</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755,00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986,00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3 420,00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2 128,00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733,00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1 395,00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62,22%</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328,00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551,00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2 052,00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1 604,00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617,00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987,00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78,17%</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347,00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501,00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2 052,00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1 599,00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612,00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987,00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77,92%</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347,00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501,00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6 500,00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3 055,00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1 267,00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1 788,00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47,00%</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686,00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926,00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3 900,00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1 023,00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482,00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541,00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26,23%</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147,00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180,00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CR09</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3 900,00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1 297,00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666,00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631,00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33,26%</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162,00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202,00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CR10</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1 673,00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252,00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77,00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175,00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15,06%</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30,00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39,00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CR11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5 826,00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4 131,00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1 830,00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2 301,00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70,91%</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1 161,00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1 332,00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CR12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Pašnodarbinātībā iesaistītie dalībnieki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80,00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86,00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22,00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64,00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107,50%</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7,00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39,00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136,00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52,00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84,00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466,00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237,00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229,00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3 141,00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1 283,00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1 858,00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1 282,00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593,00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689,00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859,00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415,00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444,00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8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lastRenderedPageBreak/>
              <w:t>ID</w:t>
            </w:r>
          </w:p>
        </w:tc>
        <w:tc>
          <w:tcPr>
            <w:tcW w:w="2665"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2665"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bezdarbnieki,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959,00</w:t>
            </w:r>
          </w:p>
        </w:tc>
        <w:tc>
          <w:tcPr>
            <w:tcW w:w="841" w:type="dxa"/>
          </w:tcPr>
          <w:p w:rsidR="00DF0F24" w:rsidRPr="00DF0F24" w:rsidRDefault="00DF0F24" w:rsidP="00DF0F24">
            <w:pPr>
              <w:jc w:val="both"/>
              <w:rPr>
                <w:sz w:val="12"/>
                <w:szCs w:val="12"/>
                <w:lang w:val="lv-LV"/>
              </w:rPr>
            </w:pPr>
            <w:r w:rsidRPr="00DF0F24">
              <w:rPr>
                <w:sz w:val="12"/>
                <w:szCs w:val="12"/>
                <w:lang w:val="lv-LV"/>
              </w:rPr>
              <w:t>1 462,00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709,00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1 245,00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359,00</w:t>
            </w:r>
          </w:p>
        </w:tc>
        <w:tc>
          <w:tcPr>
            <w:tcW w:w="841" w:type="dxa"/>
          </w:tcPr>
          <w:p w:rsidR="00DF0F24" w:rsidRPr="00DF0F24" w:rsidRDefault="00DF0F24" w:rsidP="00DF0F24">
            <w:pPr>
              <w:jc w:val="both"/>
              <w:rPr>
                <w:sz w:val="12"/>
                <w:szCs w:val="12"/>
                <w:lang w:val="lv-LV"/>
              </w:rPr>
            </w:pPr>
            <w:r w:rsidRPr="00DF0F24">
              <w:rPr>
                <w:sz w:val="12"/>
                <w:szCs w:val="12"/>
                <w:lang w:val="lv-LV"/>
              </w:rPr>
              <w:t>517,00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196,00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367,00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360,00</w:t>
            </w:r>
          </w:p>
        </w:tc>
        <w:tc>
          <w:tcPr>
            <w:tcW w:w="841" w:type="dxa"/>
          </w:tcPr>
          <w:p w:rsidR="00DF0F24" w:rsidRPr="00DF0F24" w:rsidRDefault="00DF0F24" w:rsidP="00DF0F24">
            <w:pPr>
              <w:jc w:val="both"/>
              <w:rPr>
                <w:sz w:val="12"/>
                <w:szCs w:val="12"/>
                <w:lang w:val="lv-LV"/>
              </w:rPr>
            </w:pPr>
            <w:r w:rsidRPr="00DF0F24">
              <w:rPr>
                <w:sz w:val="12"/>
                <w:szCs w:val="12"/>
                <w:lang w:val="lv-LV"/>
              </w:rPr>
              <w:t>515,00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189,00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366,00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233,00</w:t>
            </w:r>
          </w:p>
        </w:tc>
        <w:tc>
          <w:tcPr>
            <w:tcW w:w="841" w:type="dxa"/>
          </w:tcPr>
          <w:p w:rsidR="00DF0F24" w:rsidRPr="00DF0F24" w:rsidRDefault="00DF0F24" w:rsidP="00DF0F24">
            <w:pPr>
              <w:jc w:val="both"/>
              <w:rPr>
                <w:sz w:val="12"/>
                <w:szCs w:val="12"/>
                <w:lang w:val="lv-LV"/>
              </w:rPr>
            </w:pPr>
            <w:r w:rsidRPr="00DF0F24">
              <w:rPr>
                <w:sz w:val="12"/>
                <w:szCs w:val="12"/>
                <w:lang w:val="lv-LV"/>
              </w:rPr>
              <w:t>449,00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172,00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395,00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182,00</w:t>
            </w:r>
          </w:p>
        </w:tc>
        <w:tc>
          <w:tcPr>
            <w:tcW w:w="841" w:type="dxa"/>
          </w:tcPr>
          <w:p w:rsidR="00DF0F24" w:rsidRPr="00DF0F24" w:rsidRDefault="00DF0F24" w:rsidP="00DF0F24">
            <w:pPr>
              <w:jc w:val="both"/>
              <w:rPr>
                <w:sz w:val="12"/>
                <w:szCs w:val="12"/>
                <w:lang w:val="lv-LV"/>
              </w:rPr>
            </w:pPr>
            <w:r w:rsidRPr="00DF0F24">
              <w:rPr>
                <w:sz w:val="12"/>
                <w:szCs w:val="12"/>
                <w:lang w:val="lv-LV"/>
              </w:rPr>
              <w:t>296,00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88,00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190,00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CO02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181,00</w:t>
            </w:r>
          </w:p>
        </w:tc>
        <w:tc>
          <w:tcPr>
            <w:tcW w:w="841" w:type="dxa"/>
          </w:tcPr>
          <w:p w:rsidR="00DF0F24" w:rsidRPr="00DF0F24" w:rsidRDefault="00DF0F24" w:rsidP="00DF0F24">
            <w:pPr>
              <w:jc w:val="both"/>
              <w:rPr>
                <w:sz w:val="12"/>
                <w:szCs w:val="12"/>
                <w:lang w:val="lv-LV"/>
              </w:rPr>
            </w:pPr>
            <w:r w:rsidRPr="00DF0F24">
              <w:rPr>
                <w:sz w:val="12"/>
                <w:szCs w:val="12"/>
                <w:lang w:val="lv-LV"/>
              </w:rPr>
              <w:t>296,00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84,00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190,00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pabeidz JNI atbalstīto intervenci.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41" w:type="dxa"/>
          </w:tcPr>
          <w:p w:rsidR="00DF0F24" w:rsidRPr="00DF0F24" w:rsidRDefault="00DF0F24" w:rsidP="00DF0F24">
            <w:pPr>
              <w:jc w:val="both"/>
              <w:rPr>
                <w:sz w:val="12"/>
                <w:szCs w:val="12"/>
                <w:lang w:val="lv-LV"/>
              </w:rPr>
            </w:pPr>
            <w:r w:rsidRPr="00DF0F24">
              <w:rPr>
                <w:sz w:val="12"/>
                <w:szCs w:val="12"/>
                <w:lang w:val="lv-LV"/>
              </w:rPr>
              <w:t>581,00</w:t>
            </w:r>
          </w:p>
        </w:tc>
        <w:tc>
          <w:tcPr>
            <w:tcW w:w="841" w:type="dxa"/>
          </w:tcPr>
          <w:p w:rsidR="00DF0F24" w:rsidRPr="00DF0F24" w:rsidRDefault="00DF0F24" w:rsidP="00DF0F24">
            <w:pPr>
              <w:jc w:val="both"/>
              <w:rPr>
                <w:sz w:val="12"/>
                <w:szCs w:val="12"/>
                <w:lang w:val="lv-LV"/>
              </w:rPr>
            </w:pPr>
            <w:r w:rsidRPr="00DF0F24">
              <w:rPr>
                <w:sz w:val="12"/>
                <w:szCs w:val="12"/>
                <w:lang w:val="lv-LV"/>
              </w:rPr>
              <w:t>862,00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41" w:type="dxa"/>
          </w:tcPr>
          <w:p w:rsidR="00DF0F24" w:rsidRPr="00DF0F24" w:rsidRDefault="00DF0F24" w:rsidP="00DF0F24">
            <w:pPr>
              <w:jc w:val="both"/>
              <w:rPr>
                <w:sz w:val="12"/>
                <w:szCs w:val="12"/>
                <w:lang w:val="lv-LV"/>
              </w:rPr>
            </w:pPr>
            <w:r w:rsidRPr="00DF0F24">
              <w:rPr>
                <w:sz w:val="12"/>
                <w:szCs w:val="12"/>
                <w:lang w:val="lv-LV"/>
              </w:rPr>
              <w:t>335,00</w:t>
            </w:r>
          </w:p>
        </w:tc>
        <w:tc>
          <w:tcPr>
            <w:tcW w:w="841" w:type="dxa"/>
          </w:tcPr>
          <w:p w:rsidR="00DF0F24" w:rsidRPr="00DF0F24" w:rsidRDefault="00DF0F24" w:rsidP="00DF0F24">
            <w:pPr>
              <w:jc w:val="both"/>
              <w:rPr>
                <w:sz w:val="12"/>
                <w:szCs w:val="12"/>
                <w:lang w:val="lv-LV"/>
              </w:rPr>
            </w:pPr>
            <w:r w:rsidRPr="00DF0F24">
              <w:rPr>
                <w:sz w:val="12"/>
                <w:szCs w:val="12"/>
                <w:lang w:val="lv-LV"/>
              </w:rPr>
              <w:t>361,00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CO04 Izglītībā vai apmācībā neiesaistītas neaktīvas personas</w:t>
            </w:r>
          </w:p>
        </w:tc>
        <w:tc>
          <w:tcPr>
            <w:tcW w:w="841" w:type="dxa"/>
          </w:tcPr>
          <w:p w:rsidR="00DF0F24" w:rsidRPr="00DF0F24" w:rsidRDefault="00DF0F24" w:rsidP="00DF0F24">
            <w:pPr>
              <w:jc w:val="both"/>
              <w:rPr>
                <w:sz w:val="12"/>
                <w:szCs w:val="12"/>
                <w:lang w:val="lv-LV"/>
              </w:rPr>
            </w:pPr>
            <w:r w:rsidRPr="00DF0F24">
              <w:rPr>
                <w:sz w:val="12"/>
                <w:szCs w:val="12"/>
                <w:lang w:val="lv-LV"/>
              </w:rPr>
              <w:t>504,00</w:t>
            </w:r>
          </w:p>
        </w:tc>
        <w:tc>
          <w:tcPr>
            <w:tcW w:w="841" w:type="dxa"/>
          </w:tcPr>
          <w:p w:rsidR="00DF0F24" w:rsidRPr="00DF0F24" w:rsidRDefault="00DF0F24" w:rsidP="00DF0F24">
            <w:pPr>
              <w:jc w:val="both"/>
              <w:rPr>
                <w:sz w:val="12"/>
                <w:szCs w:val="12"/>
                <w:lang w:val="lv-LV"/>
              </w:rPr>
            </w:pPr>
            <w:r w:rsidRPr="00DF0F24">
              <w:rPr>
                <w:sz w:val="12"/>
                <w:szCs w:val="12"/>
                <w:lang w:val="lv-LV"/>
              </w:rPr>
              <w:t>429,00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CR10</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32,00</w:t>
            </w:r>
          </w:p>
        </w:tc>
        <w:tc>
          <w:tcPr>
            <w:tcW w:w="841" w:type="dxa"/>
          </w:tcPr>
          <w:p w:rsidR="00DF0F24" w:rsidRPr="00DF0F24" w:rsidRDefault="00DF0F24" w:rsidP="00DF0F24">
            <w:pPr>
              <w:jc w:val="both"/>
              <w:rPr>
                <w:sz w:val="12"/>
                <w:szCs w:val="12"/>
                <w:lang w:val="lv-LV"/>
              </w:rPr>
            </w:pPr>
            <w:r w:rsidRPr="00DF0F24">
              <w:rPr>
                <w:sz w:val="12"/>
                <w:szCs w:val="12"/>
                <w:lang w:val="lv-LV"/>
              </w:rPr>
              <w:t>83,00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15,00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53,00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CR11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459,00</w:t>
            </w:r>
          </w:p>
        </w:tc>
        <w:tc>
          <w:tcPr>
            <w:tcW w:w="841" w:type="dxa"/>
          </w:tcPr>
          <w:p w:rsidR="00DF0F24" w:rsidRPr="00DF0F24" w:rsidRDefault="00DF0F24" w:rsidP="00DF0F24">
            <w:pPr>
              <w:jc w:val="both"/>
              <w:rPr>
                <w:sz w:val="12"/>
                <w:szCs w:val="12"/>
                <w:lang w:val="lv-LV"/>
              </w:rPr>
            </w:pPr>
            <w:r w:rsidRPr="00DF0F24">
              <w:rPr>
                <w:sz w:val="12"/>
                <w:szCs w:val="12"/>
                <w:lang w:val="lv-LV"/>
              </w:rPr>
              <w:t>637,00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210,00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332,00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CR12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Pašnodarbinātībā iesaistītie dalībnieki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41" w:type="dxa"/>
          </w:tcPr>
          <w:p w:rsidR="00DF0F24" w:rsidRPr="00DF0F24" w:rsidRDefault="00DF0F24" w:rsidP="00DF0F24">
            <w:pPr>
              <w:jc w:val="both"/>
              <w:rPr>
                <w:sz w:val="12"/>
                <w:szCs w:val="12"/>
                <w:lang w:val="lv-LV"/>
              </w:rPr>
            </w:pPr>
            <w:r w:rsidRPr="00DF0F24">
              <w:rPr>
                <w:sz w:val="12"/>
                <w:szCs w:val="12"/>
                <w:lang w:val="lv-LV"/>
              </w:rPr>
              <w:t>15,00</w:t>
            </w:r>
          </w:p>
        </w:tc>
        <w:tc>
          <w:tcPr>
            <w:tcW w:w="841" w:type="dxa"/>
          </w:tcPr>
          <w:p w:rsidR="00DF0F24" w:rsidRPr="00DF0F24" w:rsidRDefault="00DF0F24" w:rsidP="00DF0F24">
            <w:pPr>
              <w:jc w:val="both"/>
              <w:rPr>
                <w:sz w:val="12"/>
                <w:szCs w:val="12"/>
                <w:lang w:val="lv-LV"/>
              </w:rPr>
            </w:pPr>
            <w:r w:rsidRPr="00DF0F24">
              <w:rPr>
                <w:sz w:val="12"/>
                <w:szCs w:val="12"/>
                <w:lang w:val="lv-LV"/>
              </w:rPr>
              <w:t>25,00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49,00</w:t>
            </w:r>
          </w:p>
        </w:tc>
        <w:tc>
          <w:tcPr>
            <w:tcW w:w="841" w:type="dxa"/>
          </w:tcPr>
          <w:p w:rsidR="00DF0F24" w:rsidRPr="00DF0F24" w:rsidRDefault="00DF0F24" w:rsidP="00DF0F24">
            <w:pPr>
              <w:jc w:val="both"/>
              <w:rPr>
                <w:sz w:val="12"/>
                <w:szCs w:val="12"/>
                <w:lang w:val="lv-LV"/>
              </w:rPr>
            </w:pPr>
            <w:r w:rsidRPr="00DF0F24">
              <w:rPr>
                <w:sz w:val="12"/>
                <w:szCs w:val="12"/>
                <w:lang w:val="lv-LV"/>
              </w:rPr>
              <w:t>77,00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3,00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7,00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204,00</w:t>
            </w:r>
          </w:p>
        </w:tc>
        <w:tc>
          <w:tcPr>
            <w:tcW w:w="841" w:type="dxa"/>
          </w:tcPr>
          <w:p w:rsidR="00DF0F24" w:rsidRPr="00DF0F24" w:rsidRDefault="00DF0F24" w:rsidP="00DF0F24">
            <w:pPr>
              <w:jc w:val="both"/>
              <w:rPr>
                <w:sz w:val="12"/>
                <w:szCs w:val="12"/>
                <w:lang w:val="lv-LV"/>
              </w:rPr>
            </w:pPr>
            <w:r w:rsidRPr="00DF0F24">
              <w:rPr>
                <w:sz w:val="12"/>
                <w:szCs w:val="12"/>
                <w:lang w:val="lv-LV"/>
              </w:rPr>
              <w:t>155,00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33,00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74,00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914,00</w:t>
            </w:r>
          </w:p>
        </w:tc>
        <w:tc>
          <w:tcPr>
            <w:tcW w:w="841" w:type="dxa"/>
          </w:tcPr>
          <w:p w:rsidR="00DF0F24" w:rsidRPr="00DF0F24" w:rsidRDefault="00DF0F24" w:rsidP="00DF0F24">
            <w:pPr>
              <w:jc w:val="both"/>
              <w:rPr>
                <w:sz w:val="12"/>
                <w:szCs w:val="12"/>
                <w:lang w:val="lv-LV"/>
              </w:rPr>
            </w:pPr>
            <w:r w:rsidRPr="00DF0F24">
              <w:rPr>
                <w:sz w:val="12"/>
                <w:szCs w:val="12"/>
                <w:lang w:val="lv-LV"/>
              </w:rPr>
              <w:t>1 409,00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369,00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449,00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465,00</w:t>
            </w:r>
          </w:p>
        </w:tc>
        <w:tc>
          <w:tcPr>
            <w:tcW w:w="841" w:type="dxa"/>
          </w:tcPr>
          <w:p w:rsidR="00DF0F24" w:rsidRPr="00DF0F24" w:rsidRDefault="00DF0F24" w:rsidP="00DF0F24">
            <w:pPr>
              <w:jc w:val="both"/>
              <w:rPr>
                <w:sz w:val="12"/>
                <w:szCs w:val="12"/>
                <w:lang w:val="lv-LV"/>
              </w:rPr>
            </w:pPr>
            <w:r w:rsidRPr="00DF0F24">
              <w:rPr>
                <w:sz w:val="12"/>
                <w:szCs w:val="12"/>
                <w:lang w:val="lv-LV"/>
              </w:rPr>
              <w:t>506,00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128,00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183,00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CR05</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293,00</w:t>
            </w:r>
          </w:p>
        </w:tc>
        <w:tc>
          <w:tcPr>
            <w:tcW w:w="841" w:type="dxa"/>
          </w:tcPr>
          <w:p w:rsidR="00DF0F24" w:rsidRPr="00DF0F24" w:rsidRDefault="00DF0F24" w:rsidP="00DF0F24">
            <w:pPr>
              <w:jc w:val="both"/>
              <w:rPr>
                <w:sz w:val="12"/>
                <w:szCs w:val="12"/>
                <w:lang w:val="lv-LV"/>
              </w:rPr>
            </w:pPr>
            <w:r w:rsidRPr="00DF0F24">
              <w:rPr>
                <w:sz w:val="12"/>
                <w:szCs w:val="12"/>
                <w:lang w:val="lv-LV"/>
              </w:rPr>
              <w:t>396,00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122,00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48,00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2665"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Kvalifikāciju ieguvušie dalībnieki tūlīt pēc dalības apmācībās</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12 015,00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48,64%</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5 844,00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2 428,00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3 416,00</w:t>
            </w:r>
          </w:p>
        </w:tc>
        <w:tc>
          <w:tcPr>
            <w:tcW w:w="784" w:type="dxa"/>
          </w:tcPr>
          <w:p w:rsidR="00DF0F24" w:rsidRPr="00DF0F24" w:rsidRDefault="00DF0F24" w:rsidP="00DF0F24">
            <w:pPr>
              <w:jc w:val="both"/>
              <w:rPr>
                <w:sz w:val="10"/>
                <w:szCs w:val="10"/>
                <w:lang w:val="lv-LV"/>
              </w:rPr>
            </w:pPr>
            <w:r w:rsidRPr="00DF0F24">
              <w:rPr>
                <w:sz w:val="10"/>
                <w:szCs w:val="10"/>
                <w:lang w:val="lv-LV"/>
              </w:rPr>
              <w:t>2 693,00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1 131,00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1 562,00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r721n</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Nodarbinātībā iesaistītie dalībnieki sešos mēnešos pēc aiziešanas</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408,00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lastRenderedPageBreak/>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Kvalifikāciju ieguvušie dalībnieki tūlīt pēc dalības apmācībās</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3 151,00</w:t>
            </w:r>
          </w:p>
        </w:tc>
        <w:tc>
          <w:tcPr>
            <w:tcW w:w="801" w:type="dxa"/>
          </w:tcPr>
          <w:p w:rsidR="00DF0F24" w:rsidRPr="00DF0F24" w:rsidRDefault="00DF0F24" w:rsidP="00DF0F24">
            <w:pPr>
              <w:jc w:val="both"/>
              <w:rPr>
                <w:sz w:val="10"/>
                <w:szCs w:val="10"/>
                <w:lang w:val="lv-LV"/>
              </w:rPr>
            </w:pPr>
            <w:r w:rsidRPr="00DF0F24">
              <w:rPr>
                <w:sz w:val="10"/>
                <w:szCs w:val="10"/>
                <w:lang w:val="lv-LV"/>
              </w:rPr>
              <w:t>1 297,00</w:t>
            </w:r>
          </w:p>
        </w:tc>
        <w:tc>
          <w:tcPr>
            <w:tcW w:w="801" w:type="dxa"/>
          </w:tcPr>
          <w:p w:rsidR="00DF0F24" w:rsidRPr="00DF0F24" w:rsidRDefault="00DF0F24" w:rsidP="00DF0F24">
            <w:pPr>
              <w:jc w:val="both"/>
              <w:rPr>
                <w:sz w:val="10"/>
                <w:szCs w:val="10"/>
                <w:lang w:val="lv-LV"/>
              </w:rPr>
            </w:pPr>
            <w:r w:rsidRPr="00DF0F24">
              <w:rPr>
                <w:sz w:val="10"/>
                <w:szCs w:val="10"/>
                <w:lang w:val="lv-LV"/>
              </w:rPr>
              <w:t>1 854,00</w:t>
            </w:r>
          </w:p>
        </w:tc>
        <w:tc>
          <w:tcPr>
            <w:tcW w:w="801" w:type="dxa"/>
          </w:tcPr>
          <w:p w:rsidR="00DF0F24" w:rsidRPr="00DF0F24" w:rsidRDefault="00DF0F24" w:rsidP="00DF0F24">
            <w:pPr>
              <w:jc w:val="both"/>
              <w:rPr>
                <w:sz w:val="10"/>
                <w:szCs w:val="10"/>
                <w:lang w:val="lv-LV"/>
              </w:rPr>
            </w:pPr>
            <w:r w:rsidRPr="00DF0F24">
              <w:rPr>
                <w:sz w:val="10"/>
                <w:szCs w:val="10"/>
                <w:lang w:val="lv-LV"/>
              </w:rPr>
              <w:t>2 330,00</w:t>
            </w:r>
          </w:p>
        </w:tc>
        <w:tc>
          <w:tcPr>
            <w:tcW w:w="801" w:type="dxa"/>
          </w:tcPr>
          <w:p w:rsidR="00DF0F24" w:rsidRPr="00DF0F24" w:rsidRDefault="00DF0F24" w:rsidP="00DF0F24">
            <w:pPr>
              <w:jc w:val="both"/>
              <w:rPr>
                <w:sz w:val="10"/>
                <w:szCs w:val="10"/>
                <w:lang w:val="lv-LV"/>
              </w:rPr>
            </w:pPr>
            <w:r w:rsidRPr="00DF0F24">
              <w:rPr>
                <w:sz w:val="10"/>
                <w:szCs w:val="10"/>
                <w:lang w:val="lv-LV"/>
              </w:rPr>
              <w:t>925,00</w:t>
            </w:r>
          </w:p>
        </w:tc>
        <w:tc>
          <w:tcPr>
            <w:tcW w:w="801" w:type="dxa"/>
          </w:tcPr>
          <w:p w:rsidR="00DF0F24" w:rsidRPr="00DF0F24" w:rsidRDefault="00DF0F24" w:rsidP="00DF0F24">
            <w:pPr>
              <w:jc w:val="both"/>
              <w:rPr>
                <w:sz w:val="10"/>
                <w:szCs w:val="10"/>
                <w:lang w:val="lv-LV"/>
              </w:rPr>
            </w:pPr>
            <w:r w:rsidRPr="00DF0F24">
              <w:rPr>
                <w:sz w:val="10"/>
                <w:szCs w:val="10"/>
                <w:lang w:val="lv-LV"/>
              </w:rPr>
              <w:t>1 405,00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821,00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372,00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449,00</w:t>
            </w:r>
          </w:p>
        </w:tc>
        <w:tc>
          <w:tcPr>
            <w:tcW w:w="788" w:type="dxa"/>
          </w:tcPr>
          <w:p w:rsidR="00DF0F24" w:rsidRPr="00DF0F24" w:rsidRDefault="00DF0F24" w:rsidP="00DF0F24">
            <w:pPr>
              <w:jc w:val="both"/>
              <w:rPr>
                <w:sz w:val="10"/>
                <w:szCs w:val="10"/>
                <w:lang w:val="lv-LV"/>
              </w:rPr>
            </w:pPr>
            <w:r w:rsidRPr="00DF0F24">
              <w:rPr>
                <w:sz w:val="10"/>
                <w:szCs w:val="10"/>
                <w:lang w:val="lv-LV"/>
              </w:rPr>
              <w:t>821,00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372,00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449,00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r721n</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Nodarbinātībā iesaistītie dalībnieki sešos mēnešos pēc aiziešanas</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8 239,00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3 130,00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5 109,00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1 953,00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635,00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1 318,00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4 799,00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2 527,00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2 272,00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4 799,00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2 527,00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2 272,00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10 533,00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4 422,00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6 111,00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3 679,00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1 909,00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1 770,00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7 981,00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3 308,00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4 673,00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1 155,00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282,00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873,00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811,00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356,00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455,00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560,00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168,00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392,00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1 267,00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325,00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942,00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2 183,00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913,00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1 270,00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589,00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342,00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247,00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1 592,00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1 074,00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518,00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5 632,00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2 388,00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3 244,00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1 713,00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2 559,00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1 417,00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2 550,00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385,00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755,00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250,00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563,00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1 641,00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1 048,00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886,00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1 224,00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1 641,00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1 048,00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886,00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1 224,00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2 421,00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2 835,00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2 001,00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3 276,00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1 309,00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965,00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600,00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805,00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1 751,00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2 227,00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1 557,00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2 446,00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156,00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415,00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126,00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458,00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277,00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320,00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79,00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135,00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134,00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285,00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34,00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107,00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226,00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614,00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99,00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328,00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382,00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494,00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531,00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776,00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223,00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155,00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119,00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92,00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966,00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335,00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108,00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183,00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22,00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6,00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1 395,00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1 632,00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993,00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1 612,00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i721a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19 000,00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11 898,00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4 663,00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7 235,00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62,62%</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5 446,00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2 116,00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3 330,00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i721b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9 700,00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6 959,00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3 621,00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3 338,00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71,74%</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2 444,00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1 507,00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937,00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i721c</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Ilgstošie bezdarbnieki</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5 700,00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2 811,00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924,00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1 887,00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49,32%</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1 109,00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358,00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751,00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i721d</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JNI atbalstīto pasākumu dalībnieki kopā</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28 700,00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18 857,00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7 998,00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10 859,00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65,70%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7 890,00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3 337,00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4 553,00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i721e</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i721a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3 215,00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1 390,00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1 825,00</w:t>
            </w:r>
          </w:p>
        </w:tc>
        <w:tc>
          <w:tcPr>
            <w:tcW w:w="744" w:type="dxa"/>
          </w:tcPr>
          <w:p w:rsidR="00DF0F24" w:rsidRPr="00DF0F24" w:rsidRDefault="00DF0F24" w:rsidP="00DF0F24">
            <w:pPr>
              <w:jc w:val="both"/>
              <w:rPr>
                <w:sz w:val="10"/>
                <w:szCs w:val="10"/>
                <w:lang w:val="lv-LV"/>
              </w:rPr>
            </w:pPr>
            <w:r w:rsidRPr="00DF0F24">
              <w:rPr>
                <w:sz w:val="10"/>
                <w:szCs w:val="10"/>
                <w:lang w:val="lv-LV"/>
              </w:rPr>
              <w:t>3 237,00</w:t>
            </w:r>
          </w:p>
        </w:tc>
        <w:tc>
          <w:tcPr>
            <w:tcW w:w="745" w:type="dxa"/>
          </w:tcPr>
          <w:p w:rsidR="00DF0F24" w:rsidRPr="00DF0F24" w:rsidRDefault="00DF0F24" w:rsidP="00DF0F24">
            <w:pPr>
              <w:jc w:val="both"/>
              <w:rPr>
                <w:sz w:val="10"/>
                <w:szCs w:val="10"/>
                <w:lang w:val="lv-LV"/>
              </w:rPr>
            </w:pPr>
            <w:r w:rsidRPr="00DF0F24">
              <w:rPr>
                <w:sz w:val="10"/>
                <w:szCs w:val="10"/>
                <w:lang w:val="lv-LV"/>
              </w:rPr>
              <w:t>1 157,00</w:t>
            </w:r>
          </w:p>
        </w:tc>
        <w:tc>
          <w:tcPr>
            <w:tcW w:w="745" w:type="dxa"/>
          </w:tcPr>
          <w:p w:rsidR="00DF0F24" w:rsidRPr="00DF0F24" w:rsidRDefault="00DF0F24" w:rsidP="00DF0F24">
            <w:pPr>
              <w:jc w:val="both"/>
              <w:rPr>
                <w:sz w:val="10"/>
                <w:szCs w:val="10"/>
                <w:lang w:val="lv-LV"/>
              </w:rPr>
            </w:pPr>
            <w:r w:rsidRPr="00DF0F24">
              <w:rPr>
                <w:sz w:val="10"/>
                <w:szCs w:val="10"/>
                <w:lang w:val="lv-LV"/>
              </w:rPr>
              <w:t>2 080,00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i721b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2 214,00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1 129,00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1 085,00</w:t>
            </w:r>
          </w:p>
        </w:tc>
        <w:tc>
          <w:tcPr>
            <w:tcW w:w="744" w:type="dxa"/>
          </w:tcPr>
          <w:p w:rsidR="00DF0F24" w:rsidRPr="00DF0F24" w:rsidRDefault="00DF0F24" w:rsidP="00DF0F24">
            <w:pPr>
              <w:jc w:val="both"/>
              <w:rPr>
                <w:sz w:val="10"/>
                <w:szCs w:val="10"/>
                <w:lang w:val="lv-LV"/>
              </w:rPr>
            </w:pPr>
            <w:r w:rsidRPr="00DF0F24">
              <w:rPr>
                <w:sz w:val="10"/>
                <w:szCs w:val="10"/>
                <w:lang w:val="lv-LV"/>
              </w:rPr>
              <w:t>2 301,00</w:t>
            </w:r>
          </w:p>
        </w:tc>
        <w:tc>
          <w:tcPr>
            <w:tcW w:w="745" w:type="dxa"/>
          </w:tcPr>
          <w:p w:rsidR="00DF0F24" w:rsidRPr="00DF0F24" w:rsidRDefault="00DF0F24" w:rsidP="00DF0F24">
            <w:pPr>
              <w:jc w:val="both"/>
              <w:rPr>
                <w:sz w:val="10"/>
                <w:szCs w:val="10"/>
                <w:lang w:val="lv-LV"/>
              </w:rPr>
            </w:pPr>
            <w:r w:rsidRPr="00DF0F24">
              <w:rPr>
                <w:sz w:val="10"/>
                <w:szCs w:val="10"/>
                <w:lang w:val="lv-LV"/>
              </w:rPr>
              <w:t>985,00</w:t>
            </w:r>
          </w:p>
        </w:tc>
        <w:tc>
          <w:tcPr>
            <w:tcW w:w="745" w:type="dxa"/>
          </w:tcPr>
          <w:p w:rsidR="00DF0F24" w:rsidRPr="00DF0F24" w:rsidRDefault="00DF0F24" w:rsidP="00DF0F24">
            <w:pPr>
              <w:jc w:val="both"/>
              <w:rPr>
                <w:sz w:val="10"/>
                <w:szCs w:val="10"/>
                <w:lang w:val="lv-LV"/>
              </w:rPr>
            </w:pPr>
            <w:r w:rsidRPr="00DF0F24">
              <w:rPr>
                <w:sz w:val="10"/>
                <w:szCs w:val="10"/>
                <w:lang w:val="lv-LV"/>
              </w:rPr>
              <w:t>1 316,00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i721c</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Ilgstošie bezdarbnieki</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854,00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308,00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546,00</w:t>
            </w:r>
          </w:p>
        </w:tc>
        <w:tc>
          <w:tcPr>
            <w:tcW w:w="744" w:type="dxa"/>
          </w:tcPr>
          <w:p w:rsidR="00DF0F24" w:rsidRPr="00DF0F24" w:rsidRDefault="00DF0F24" w:rsidP="00DF0F24">
            <w:pPr>
              <w:jc w:val="both"/>
              <w:rPr>
                <w:sz w:val="10"/>
                <w:szCs w:val="10"/>
                <w:lang w:val="lv-LV"/>
              </w:rPr>
            </w:pPr>
            <w:r w:rsidRPr="00DF0F24">
              <w:rPr>
                <w:sz w:val="10"/>
                <w:szCs w:val="10"/>
                <w:lang w:val="lv-LV"/>
              </w:rPr>
              <w:t>848,00</w:t>
            </w:r>
          </w:p>
        </w:tc>
        <w:tc>
          <w:tcPr>
            <w:tcW w:w="745" w:type="dxa"/>
          </w:tcPr>
          <w:p w:rsidR="00DF0F24" w:rsidRPr="00DF0F24" w:rsidRDefault="00DF0F24" w:rsidP="00DF0F24">
            <w:pPr>
              <w:jc w:val="both"/>
              <w:rPr>
                <w:sz w:val="10"/>
                <w:szCs w:val="10"/>
                <w:lang w:val="lv-LV"/>
              </w:rPr>
            </w:pPr>
            <w:r w:rsidRPr="00DF0F24">
              <w:rPr>
                <w:sz w:val="10"/>
                <w:szCs w:val="10"/>
                <w:lang w:val="lv-LV"/>
              </w:rPr>
              <w:t>258,00</w:t>
            </w:r>
          </w:p>
        </w:tc>
        <w:tc>
          <w:tcPr>
            <w:tcW w:w="745" w:type="dxa"/>
          </w:tcPr>
          <w:p w:rsidR="00DF0F24" w:rsidRPr="00DF0F24" w:rsidRDefault="00DF0F24" w:rsidP="00DF0F24">
            <w:pPr>
              <w:jc w:val="both"/>
              <w:rPr>
                <w:sz w:val="10"/>
                <w:szCs w:val="10"/>
                <w:lang w:val="lv-LV"/>
              </w:rPr>
            </w:pPr>
            <w:r w:rsidRPr="00DF0F24">
              <w:rPr>
                <w:sz w:val="10"/>
                <w:szCs w:val="10"/>
                <w:lang w:val="lv-LV"/>
              </w:rPr>
              <w:t>590,00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i721d</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JNI atbalstīto pasākumu dalībnieki kopā</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5 429,00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2 519,00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2 910,00</w:t>
            </w:r>
          </w:p>
        </w:tc>
        <w:tc>
          <w:tcPr>
            <w:tcW w:w="744" w:type="dxa"/>
          </w:tcPr>
          <w:p w:rsidR="00DF0F24" w:rsidRPr="00DF0F24" w:rsidRDefault="00DF0F24" w:rsidP="00DF0F24">
            <w:pPr>
              <w:jc w:val="both"/>
              <w:rPr>
                <w:sz w:val="10"/>
                <w:szCs w:val="10"/>
                <w:lang w:val="lv-LV"/>
              </w:rPr>
            </w:pPr>
            <w:r w:rsidRPr="00DF0F24">
              <w:rPr>
                <w:sz w:val="10"/>
                <w:szCs w:val="10"/>
                <w:lang w:val="lv-LV"/>
              </w:rPr>
              <w:t>5 538,00</w:t>
            </w:r>
          </w:p>
        </w:tc>
        <w:tc>
          <w:tcPr>
            <w:tcW w:w="745" w:type="dxa"/>
          </w:tcPr>
          <w:p w:rsidR="00DF0F24" w:rsidRPr="00DF0F24" w:rsidRDefault="00DF0F24" w:rsidP="00DF0F24">
            <w:pPr>
              <w:jc w:val="both"/>
              <w:rPr>
                <w:sz w:val="10"/>
                <w:szCs w:val="10"/>
                <w:lang w:val="lv-LV"/>
              </w:rPr>
            </w:pPr>
            <w:r w:rsidRPr="00DF0F24">
              <w:rPr>
                <w:sz w:val="10"/>
                <w:szCs w:val="10"/>
                <w:lang w:val="lv-LV"/>
              </w:rPr>
              <w:t>2 142,00</w:t>
            </w:r>
          </w:p>
        </w:tc>
        <w:tc>
          <w:tcPr>
            <w:tcW w:w="745" w:type="dxa"/>
          </w:tcPr>
          <w:p w:rsidR="00DF0F24" w:rsidRPr="00DF0F24" w:rsidRDefault="00DF0F24" w:rsidP="00DF0F24">
            <w:pPr>
              <w:jc w:val="both"/>
              <w:rPr>
                <w:sz w:val="10"/>
                <w:szCs w:val="10"/>
                <w:lang w:val="lv-LV"/>
              </w:rPr>
            </w:pPr>
            <w:r w:rsidRPr="00DF0F24">
              <w:rPr>
                <w:sz w:val="10"/>
                <w:szCs w:val="10"/>
                <w:lang w:val="lv-LV"/>
              </w:rPr>
              <w:t>3 396,00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i721e</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8v - Darbinieku, uzņēmumu un uzņēmēju pielāgošanās pārmaiņām.</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nelabvēlīgā situācijā esošie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8v - Darbinieku, uzņēmumu un uzņēmēju pielāgošanās pārmaiņām.</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r731a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uzņēmumu skaits bīstamajās nozarēs, kas ir ieviesuši darba aizsardzības prasības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r732a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gados vecāku nodarbināto personu skaits labākā darba tirgus situācijā sešus mēnešus pēc  atbalsta saņemšanas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1 500,00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r731a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uzņēmumu skaits bīstamajās nozarēs, kas ir ieviesuši darba aizsardzības prasības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r732a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gados vecāku nodarbināto personu skaits labākā darba tirgus situācijā sešus mēnešus pēc  atbalsta saņemšanas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8v - Darbinieku, uzņēmumu un uzņēmēju pielāgošanās pārmaiņām.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0,00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4 700,00</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7 - Nodarbinātība un  darbaspēka mobilitāte</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8v - Darbinieku, uzņēmumu un uzņēmēju pielāgošanās pārmaiņām.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i732a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gados vecāku nodarbināto personu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lastRenderedPageBreak/>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i732a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gados vecāku nodarbināto personu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10a - Veikt investīcijas izglītībā, apmācībā un profesionālajā izglītībā prasmēm un mūžizglītībā, attīstot izglītības un apmācības infrastruktūru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Bērnu aprūpe un izglītība: atbalstītās bērnu aprūpes vai izglītības infrastruktūras kapacitāte.</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59 492,00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2018.gadā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Bērnu aprūpe un izglītība: atbalstītās bērnu aprūpes vai izglītības infrastruktūras kapacitāte.</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59 492,00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2018.gadā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augstākās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2 069,00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2019.gadā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augstākās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2 069,00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2019.gadā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45 600,00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2017.gadā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45 600,00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2017.gadā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profesionālās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10 800,00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2018.gadā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profesionālās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10 800,00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2018.gadā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koledžas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1 023,00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2019.gadā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koledžas izglītības infrastruktūrā</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1 023,00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Pēc MK plāna pirmās vērtības šajā rādītājā tiks sasniegtas 2019.gadā</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Bērnu aprūpe un izglītība: atbalstītās bērnu aprūpes vai izglītības infrastruktūras kapacitāte.</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Bērnu aprūpe un izglītība: atbalstītās bērnu aprūpes vai izglītības infrastruktūras kapacitāte.</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augstākās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augstākās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atbalstītajās vispārējās izglītības iestādēs, ieskaitot tās, kuras īsteno profesionālās izglītības programmas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atbalstītajās vispārējās izglītības iestādēs, ieskaitot tās, kuras īsteno profesionālās izglītības programmas</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profesionālās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i813a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profesionālās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koledžas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i814a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Pakalpojumu sniegšanas veiktspēja atbalstītajā koledžas izglītības infrastruktūrā</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10a - Veikt investīcijas izglītībā, apmācībā un profesionālajā izglītībā prasmēm un mūžizglītībā, attīstot izglītības un apmācības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8.1.1 - Palielināt modernizēto STEM, tajā skaitā medicīnas un radošās industrijas, studiju programmu skaitu</w:t>
            </w:r>
          </w:p>
        </w:tc>
      </w:tr>
    </w:tbl>
    <w:p w:rsidR="00DF0F24" w:rsidRDefault="00DF0F24" w:rsidP="00DF0F24">
      <w:pPr>
        <w:jc w:val="both"/>
        <w:rPr>
          <w:lang w:val="lv-LV"/>
        </w:rPr>
      </w:pPr>
    </w:p>
    <w:p w:rsidR="00671A19" w:rsidRPr="00DF0F24" w:rsidRDefault="00671A19" w:rsidP="00DF0F24">
      <w:pPr>
        <w:jc w:val="both"/>
        <w:rPr>
          <w:lang w:val="lv-LV"/>
        </w:rPr>
      </w:pPr>
    </w:p>
    <w:p w:rsidR="00DF0F24" w:rsidRPr="00DF0F24" w:rsidRDefault="00DF0F24" w:rsidP="00DF0F24">
      <w:pPr>
        <w:jc w:val="both"/>
        <w:rPr>
          <w:lang w:val="lv-LV"/>
        </w:rPr>
      </w:pPr>
      <w:r w:rsidRPr="00DF0F24">
        <w:rPr>
          <w:lang w:val="lv-LV"/>
        </w:rPr>
        <w:lastRenderedPageBreak/>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augstākās izglītības STEM, t.sk. medicīnas un radošās industrijas, studiju programmu īpatsvars to kopskaitā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19,60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75,00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2016.gadā progress bez izmaiņām, jo 2016.gadā tika vērtētas AII stratēģijas, projektu iesniegumu atlase netika uzsākta. </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Modernizēto augstākās izglītības STEM, t.sk. medicīnas un radošās industrijas, studiju programmu īpatsvars to kopskaitā</w:t>
            </w:r>
          </w:p>
        </w:tc>
        <w:tc>
          <w:tcPr>
            <w:tcW w:w="1276" w:type="dxa"/>
          </w:tcPr>
          <w:p w:rsidR="00DF0F24" w:rsidRPr="00DF0F24" w:rsidRDefault="00DF0F24" w:rsidP="00DF0F24">
            <w:pPr>
              <w:jc w:val="both"/>
              <w:rPr>
                <w:sz w:val="16"/>
                <w:szCs w:val="16"/>
                <w:lang w:val="lv-LV"/>
              </w:rPr>
            </w:pPr>
            <w:r w:rsidRPr="00DF0F24">
              <w:rPr>
                <w:sz w:val="16"/>
                <w:szCs w:val="16"/>
                <w:lang w:val="lv-LV"/>
              </w:rPr>
              <w:t>75,00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21,00</w:t>
            </w: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10a - Veikt investīcijas izglītībā, apmācībā un profesionālajā izglītībā prasmēm un mūžizglītībā, attīstot izglītības un apmācības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8.1.2 - Uzlabot vispārējās izglītības iestāžu mācību vidi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Pilnībā modernizēto vispārējās izglītības iestāžu skaits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Iestāžu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65</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100-115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2016.gadā progress bez izmaiņām, jo 2016.gadā tika skaņoti pašvaldību  attīstības programmu investīciju plāni un projektu ideju koncepti, projektu iesniegumu atlase netika uzsākta.</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Izglītojamo īpatsvars, kuriem ir pieejama pilnībā modernizēta </w:t>
            </w:r>
            <w:r w:rsidRPr="00DF0F24">
              <w:rPr>
                <w:sz w:val="16"/>
                <w:szCs w:val="16"/>
                <w:lang w:val="lv-LV"/>
              </w:rPr>
              <w:lastRenderedPageBreak/>
              <w:t>vispārējās izglītības mācību vide, to kopskaitā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4,5</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20-25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2016.gadā progress bez izmaiņām, jo 2016.gadā tika skaņoti pašvaldību  attīstības programmu investīciju plāni un </w:t>
            </w:r>
            <w:r w:rsidRPr="00DF0F24">
              <w:rPr>
                <w:sz w:val="16"/>
                <w:szCs w:val="16"/>
                <w:lang w:val="lv-LV"/>
              </w:rPr>
              <w:lastRenderedPageBreak/>
              <w:t>projektu ideju koncepti, projektu iesniegumu atlase netika uzsākta.</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Pilnībā modernizēto vispārējās izglītības iestāžu skaits</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65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r812b</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Izglītojamo īpatsvars, kuriem ir pieejama pilnībā modernizēta vispārējās izglītības mācību vide, to kopskaitā</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4,5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4,5</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10a - Veikt investīcijas izglītībā, apmācībā un profesionālajā izglītībā prasmēm un mūžizglītībā, attīstot izglītības un apmācības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8.1.3 - Palielināt modernizēto profesionālās izglītības iestāžu skaitu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r813a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Pilnībā modernizētu profesionālās izglītības iestāžu īpatsvars to kopskaitā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16,33</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2014</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70-80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2014.gada vērtība 16% ( 813 SAM RP bāzes vērtība 2014.g. - 16,33% ). 3.1.1.1.aktivitātes ietvaros pilnībā modernizētas 10 PII (7 IZM, 3 KM.) Aktuālais PII skaits: 2014.gadā - 55. Aktuālā vērtība - 19%</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r813a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Pilnībā modernizētu profesionālās izglītības iestāžu īpatsvars to kopskaitā</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12,73</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16,33</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10a - Veikt investīcijas izglītībā, apmācībā un profesionālajā izglītībā prasmēm un mūžizglītībā, attīstot izglītības un apmācības infrastruktūru</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8.1.4 - Uzlabot pirmā līmeņa profesionālās augstākās izglītības STEM, t.sk. medicīnas un radošās industrijas, studiju mācību vidi koledžās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p w:rsidR="00DF0F24" w:rsidRPr="00DF0F24" w:rsidRDefault="00DF0F24" w:rsidP="00DF0F24">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r814a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38,90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61,00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38,90</w:t>
            </w:r>
          </w:p>
        </w:tc>
        <w:tc>
          <w:tcPr>
            <w:tcW w:w="1134" w:type="dxa"/>
            <w:shd w:val="clear" w:color="auto" w:fill="auto"/>
          </w:tcPr>
          <w:p w:rsidR="00DF0F24" w:rsidRPr="00DF0F24" w:rsidRDefault="00DF0F24" w:rsidP="00DF0F24">
            <w:pPr>
              <w:jc w:val="both"/>
              <w:rPr>
                <w:sz w:val="16"/>
                <w:szCs w:val="16"/>
                <w:lang w:val="lv-LV"/>
              </w:rPr>
            </w:pP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2016.gadā progress bez izmaiņām, 2016.gadā tika skaņotas koledžu vidēja termiņa vai ilgtermiņa attīstības stratēģijas; projektu iesniegumu atlase tika izsludināta 13.10.2016, paredzot projektu iesniegumu iesniegšanas termiņu - 01.03.2017</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r814a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276" w:type="dxa"/>
          </w:tcPr>
          <w:p w:rsidR="00DF0F24" w:rsidRPr="00DF0F24" w:rsidRDefault="00DF0F24" w:rsidP="00DF0F24">
            <w:pPr>
              <w:jc w:val="both"/>
              <w:rPr>
                <w:sz w:val="16"/>
                <w:szCs w:val="16"/>
                <w:lang w:val="lv-LV"/>
              </w:rPr>
            </w:pPr>
            <w:r w:rsidRPr="00DF0F24">
              <w:rPr>
                <w:sz w:val="16"/>
                <w:szCs w:val="16"/>
                <w:lang w:val="lv-LV"/>
              </w:rPr>
              <w:t>38,90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38,90</w:t>
            </w: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Default="00671A19"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lastRenderedPageBreak/>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DF0F24" w:rsidRPr="00DF0F24" w:rsidRDefault="00DF0F24" w:rsidP="00DF0F24">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nelabvēlīgā situācijā esošie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Apstiprināto vadlīniju un standartu skaits vispārējā izglītībā, kas nodrošina kompetenču pieejā balstīta mācību satura īstenošanu</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izglītības iestāžu skaits, kas ieviesušas individuālu pieeju izglītojamo kompetenču attīstībai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200,00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NVA nereģistrēto NEET jauniešu skaits, kas sekmīgi izpildījuši individuālo pasākumu programmu ESF atbalsta ietvaros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3 684,00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0,49%</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18,00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15,00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784" w:type="dxa"/>
          </w:tcPr>
          <w:p w:rsidR="00DF0F24" w:rsidRPr="00DF0F24" w:rsidRDefault="00DF0F24" w:rsidP="00DF0F24">
            <w:pPr>
              <w:jc w:val="both"/>
              <w:rPr>
                <w:sz w:val="10"/>
                <w:szCs w:val="10"/>
                <w:lang w:val="lv-LV"/>
              </w:rPr>
            </w:pPr>
            <w:r w:rsidRPr="00DF0F24">
              <w:rPr>
                <w:sz w:val="10"/>
                <w:szCs w:val="10"/>
                <w:lang w:val="lv-LV"/>
              </w:rPr>
              <w:t>18,00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15,00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r835a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un profesionālās izglītības iestāžu skaits, kas nodrošina karjeras atbalstu izglītojamajiem</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328,00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r836a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Ieviesto izglītības kvalitātes </w:t>
            </w:r>
            <w:r w:rsidRPr="00DF0F24">
              <w:rPr>
                <w:sz w:val="10"/>
                <w:szCs w:val="10"/>
                <w:lang w:val="lv-LV"/>
              </w:rPr>
              <w:lastRenderedPageBreak/>
              <w:t>monitoringa sistēmu skaits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Apstiprināto vadlīniju un standartu skaits vispārējā izglītībā, kas nodrošina kompetenču pieejā balstīta mācību satura īstenošanu</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izglītības iestāžu skaits, kas ieviesušas individuālu pieeju izglītojamo kompetenču attīstībai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NVA nereģistrēto NEET jauniešu skaits, kas sekmīgi izpildījuši individuālo pasākumu programmu ESF atbalsta ietvaros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r835a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un profesionālās izglītības iestāžu skaits, kas nodrošina karjeras atbalstu izglītojamajiem</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r836a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Ieviesto izglītības kvalitātes monitoringa sistēmu skaits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lastRenderedPageBreak/>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Migranti, dalībnieki ar ārvalstu izcelsmi, minoritātes (tostarp </w:t>
            </w:r>
            <w:r w:rsidRPr="00DF0F24">
              <w:rPr>
                <w:sz w:val="12"/>
                <w:szCs w:val="12"/>
                <w:lang w:val="lv-LV"/>
              </w:rPr>
              <w:lastRenderedPageBreak/>
              <w:t>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lastRenderedPageBreak/>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lastRenderedPageBreak/>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Vadlīniju un standartu skaits vispārējā izglītībā, kuru izstrādei un aprobācijai saņemts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Vadlīniju un standartu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Kompetenču pieejā balstītu mācību un metodisko līdzekļu izglītojamajiem (t.sk. izglītojamajiem ar mācīšanās traucējumiem) un pedagogiem skaits, kuru izstrādei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Mācību un metodisko līdzekļu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61,00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i831c</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Mācību un metodisko materiālu izglītojamajiem ar garīgās attīstības traucējumiem skaits, kuru izstrādei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Mācību un metodisko līdzekļu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izglītības iestāžu skaits, kas saņēmušas ESF atbalstu personalizētas mācību pieejas attīstībai un ieviešanai izglītojamo individuālo kompetenču attīstībai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Iestāžu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i833a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NVA nereģistrēto NEET jauniešu skaits, kas saņēmuši atbalstu ESF finansējuma ietvaros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5 262,00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90,00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1,71%</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90,00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i835a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un profesionālās izglītības iestāžu skaits, kas saņēmušas ESF atbalstu karjeras izglītībai un karjeras attīstības atbalstam</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Iestāžu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328,00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i836a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starptautisko pētījumu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Pētījumu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i836b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nacionāla mēroga pētījumu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Pētījumu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9,00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Vadlīniju un standartu skaits vispārējā izglītībā, kuru izstrādei un aprobācijai saņemts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Kompetenču pieejā balstītu mācību un metodisko līdzekļu izglītojamajiem (t.sk. izglītojamajiem ar mācīšanās traucējumiem) un pedagogiem skaits, kuru izstrādei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i831c</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Mācību un metodisko materiālu izglītojamajiem ar garīgās attīstības traucējumiem skaits, kuru izstrādei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izglītības iestāžu skaits, kas saņēmušas ESF atbalstu personalizētas mācību pieejas attīstībai un ieviešanai izglītojamo individuālo kompetenču attīstībai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i833a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NVA nereģistrēto NEET jauniešu skaits, kas saņēmuši atbalstu ESF finansējuma ietvaros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i835a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Vispārējās un profesionālās izglītības iestāžu skaits, kas saņēmušas ESF atbalstu karjeras izglītībai un karjeras attīstības atbalstam</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i836a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starptautisko pētījumu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i836b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Atbalstīto nacionāla mēroga pētījumu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nelabvēlīgā situācijā esoši dalībnieki, kas pēc aiziešanas sākuši darba meklējumus, iesaistījušies izglītībā/apmācībā, kvalifikācijas ieguvē vai </w:t>
            </w:r>
            <w:r w:rsidRPr="00DF0F24">
              <w:rPr>
                <w:sz w:val="12"/>
                <w:szCs w:val="12"/>
                <w:lang w:val="lv-LV"/>
              </w:rPr>
              <w:lastRenderedPageBreak/>
              <w:t>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jauno kopīgo doktorantūras studiju programmu skaits, kuras saņēmušas EQAR aģentūras akreditāciju</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jauno studiju programmu ES valodās, kas nav latviešu valoda, skaits, kas saņēmušas EQAR aģentūras akreditāciju</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80,00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r821c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Slēgto studiju programmu skaits,  uz kuru bāzes izveidotas atbalstītās jaunās studiju programmas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220,00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doktorantu skaits, kas ieguvuši doktora grādu un 6 mēnešu laikā pēc grāda iegūšanas strādā par akadēmisko personālu augstākās izglītības institūcijā</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378,00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90,00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Akadēmiskā personāla skaits, kas pilnveidojuši kompetenci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1 116,00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Augstākās izglītības institūciju skaits, kuras ir ieviesušas attīstības stratēģijas un rezultātu pārvaldību</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20,00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r824a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Institūciju skaits Latvijā, kas atbilst EQAR aģentūrai izvirzītajām prasībām</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Atbalstīto jauno kopīgo doktorantūras studiju programmu skaits, kuras </w:t>
            </w:r>
            <w:r w:rsidRPr="00DF0F24">
              <w:rPr>
                <w:sz w:val="10"/>
                <w:szCs w:val="10"/>
                <w:lang w:val="lv-LV"/>
              </w:rPr>
              <w:lastRenderedPageBreak/>
              <w:t>saņēmušas EQAR aģentūras akreditāciju</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r821b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jauno studiju programmu ES valodās, kas nav latviešu valoda, skaits, kas saņēmušas EQAR aģentūras akreditāciju</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r821c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Slēgto studiju programmu skaits,  uz kuru bāzes izveidotas atbalstītās jaunās studiju programmas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doktorantu skaits, kas ieguvuši doktora grādu un 6 mēnešu laikā pēc grāda iegūšanas strādā par akadēmisko personālu augstākās izglītības institūcijā</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r822c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Akadēmiskā personāla skaits, kas pilnveidojuši kompetenci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Augstākās izglītības institūciju skaits, kuras ir ieviesušas attīstības stratēģijas un rezultātu pārvaldību</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r824a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Institūciju skaits Latvijā, kas atbilst EQAR aģentūrai izvirzītajām prasībām</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Kopīgo doktorantūras studiju programmu skaits, kuru izstrādei un ieviešanai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Programmu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Studiju programmu ES valodās, izņemot latviešu valodu, skaits, kuru </w:t>
            </w:r>
            <w:r w:rsidRPr="00DF0F24">
              <w:rPr>
                <w:sz w:val="10"/>
                <w:szCs w:val="10"/>
                <w:lang w:val="lv-LV"/>
              </w:rPr>
              <w:lastRenderedPageBreak/>
              <w:t>izstrādei un ieviešanai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Programmu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80,00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i822a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Doktorantu skaits, kas saņēmuši ESF atbalstu darbam augstākās izglītības institūcijā</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420,00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i822b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Ārvalsts pasniedzēju skaits, kas saņēmuši ESF atbalstu darbam augstākās izglītības institūcijā Latvijā</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i822c</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Akadēmiskā personāla, skaits, kas saņēmuši ESF atbalstu profesionālās kompetences pilnveidei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1 140,00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i823a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Augstākās izglītības institūciju skaits, kurām piešķirts ESF atbalsts attīstības stratēģiju un rezultātu pārvaldības ieviešanai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Institūciju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i824a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Institūciju skaits, kas saņēmušas ESF atbalstu EQAR aģentūrai izvirzīto prasību izpildei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Institūciju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100,00%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Kopīgo doktorantūras studiju programmu skaits, kuru izstrādei un ieviešanai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Studiju programmu ES valodās, izņemot latviešu valodu, skaits, kuru izstrādei un ieviešanai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Doktorantu skaits, kas saņēmuši ESF atbalstu darbam augstākās izglītības institūcijā</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i822b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Ārvalsts pasniedzēju skaits, kas saņēmuši ESF atbalstu darbam augstākās izglītības institūcijā Latvijā</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i822c</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Akadēmiskā personāla, skaits, kas saņēmuši ESF atbalstu profesionālās kompetences pilnveidei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i823a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Augstākās izglītības institūciju skaits, kurām piešķirts ESF atbalsts attīstības stratēģiju un rezultātu pārvaldības ieviešanai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i824a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Institūciju skaits, kas saņēmušas ESF atbalstu EQAR aģentūrai izvirzīto prasību izpildei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Default="00DF0F24" w:rsidP="00DF0F24">
      <w:pPr>
        <w:jc w:val="both"/>
        <w:rPr>
          <w:lang w:val="lv-LV"/>
        </w:rPr>
      </w:pPr>
    </w:p>
    <w:p w:rsidR="00671A19" w:rsidRPr="00DF0F24" w:rsidRDefault="00671A19"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lastRenderedPageBreak/>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nelabvēlīgā situācijā esošie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p w:rsidR="00DF0F24" w:rsidRPr="00DF0F24" w:rsidRDefault="00DF0F24" w:rsidP="00DF0F24">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r841a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skaits vecumā no 25 gadiem, kas pilnveidojuši kompetenci pēc dalības ESF mācībās, izņemot nodarbinātos ar zemu izglītības līmeni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14 568,00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r841b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ar zemu izglītības līmeni skaits vecumā no 25 gadiem, kas pilnveidojuši kompetenci pēc dalības ESF mācībās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9 934,00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r841a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Nodarbināto personu skaits vecumā no 25 gadiem, kas pilnveidojuši </w:t>
            </w:r>
            <w:r w:rsidRPr="00DF0F24">
              <w:rPr>
                <w:sz w:val="10"/>
                <w:szCs w:val="10"/>
                <w:lang w:val="lv-LV"/>
              </w:rPr>
              <w:lastRenderedPageBreak/>
              <w:t>kompetenci pēc dalības ESF mācībās, izņemot nodarbinātos ar zemu izglītības līmeni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r841b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ar zemu izglītības līmeni skaits vecumā no 25 gadiem, kas pilnveidojuši kompetenci pēc dalības ESF mācībās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Default="00DF0F24" w:rsidP="00DF0F24">
      <w:pPr>
        <w:jc w:val="both"/>
        <w:rPr>
          <w:lang w:val="lv-LV"/>
        </w:rPr>
      </w:pPr>
    </w:p>
    <w:p w:rsidR="00671A19" w:rsidRDefault="00671A19" w:rsidP="00DF0F24">
      <w:pPr>
        <w:jc w:val="both"/>
        <w:rPr>
          <w:lang w:val="lv-LV"/>
        </w:rPr>
      </w:pPr>
    </w:p>
    <w:p w:rsidR="00671A19" w:rsidRPr="00DF0F24" w:rsidRDefault="00671A19"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lastRenderedPageBreak/>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i841a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skaits vecumā no 25 gadiem, kas saņēmuši ESF atbalstu dalībai apmācībās, izņemot nodarbinātos ar zemu izglītības līmeni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25 693,00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i841b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ar zemu izglītības līmeni  skaits vecumā no 25 gadiem, kas saņēmuši ESF atbalstu dalībai apmācībās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12 934,00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i841a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skaits vecumā no 25 gadiem, kas saņēmuši ESF atbalstu dalībai apmācībās, izņemot nodarbinātos ar zemu izglītības līmeni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i841b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Nodarbināto personu ar zemu izglītības līmeni  skaits vecumā no 25 gadiem, kas saņēmuši ESF atbalstu dalībai apmācībās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321081" w:rsidRPr="00DF0F24" w:rsidRDefault="00321081" w:rsidP="00DF0F24">
      <w:pPr>
        <w:jc w:val="both"/>
        <w:rPr>
          <w:lang w:val="lv-LV"/>
        </w:rPr>
      </w:pPr>
    </w:p>
    <w:p w:rsidR="00DF0F24" w:rsidRPr="00DF0F24" w:rsidRDefault="00DF0F24" w:rsidP="00DF0F24">
      <w:pPr>
        <w:jc w:val="both"/>
        <w:rPr>
          <w:lang w:val="lv-LV"/>
        </w:rPr>
      </w:pPr>
      <w:r w:rsidRPr="00DF0F24">
        <w:rPr>
          <w:lang w:val="lv-LV"/>
        </w:rPr>
        <w:lastRenderedPageBreak/>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70-80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70-73</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un apstiprināto profesijas standartu un profesionālās kvalifikācijas pamatprasību skaits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160,00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4 428,00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lastRenderedPageBreak/>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un apstiprināto profesijas standartu un profesionālās kvalifikācijas pamatprasību skaits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r853a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lastRenderedPageBreak/>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8 - Izglītība, prasmes un mūžizglītība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DF0F24" w:rsidRDefault="00DF0F24" w:rsidP="00DF0F24">
      <w:pPr>
        <w:jc w:val="both"/>
        <w:rPr>
          <w:lang w:val="lv-LV"/>
        </w:rPr>
      </w:pPr>
    </w:p>
    <w:p w:rsidR="00321081" w:rsidRDefault="00321081" w:rsidP="00DF0F24">
      <w:pPr>
        <w:jc w:val="both"/>
        <w:rPr>
          <w:lang w:val="lv-LV"/>
        </w:rPr>
      </w:pPr>
    </w:p>
    <w:p w:rsidR="00321081" w:rsidRDefault="00321081" w:rsidP="00DF0F24">
      <w:pPr>
        <w:jc w:val="both"/>
        <w:rPr>
          <w:lang w:val="lv-LV"/>
        </w:rPr>
      </w:pPr>
    </w:p>
    <w:p w:rsidR="00321081" w:rsidRDefault="00321081" w:rsidP="00DF0F24">
      <w:pPr>
        <w:jc w:val="both"/>
        <w:rPr>
          <w:lang w:val="lv-LV"/>
        </w:rPr>
      </w:pPr>
    </w:p>
    <w:p w:rsidR="00321081" w:rsidRPr="00DF0F24" w:rsidRDefault="00321081"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lastRenderedPageBreak/>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i851a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Audzēkņu skaits, kas iesaistīti darba vidē balstītās mācībās vai māceklībā ESF atbalsta ietvaros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3 150,00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i851b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Audzēkņu skaits, kas piedalījušies mācību praksē uzņēmumā ESF atbalsta ietvaros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11 025,00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i852a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Profesiju standartu un profesionālās kvalifikācijas pamatprasību skaits, kuru izstrādei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Profesiju standartu  un kvalifikācijas pamatprasību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160,00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i852b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Modulāro profesionālās izglītības programmu skaits, kuru izstrādei piešķirts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Programmu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184,00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i853a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kas saņēmušas ESF atbalstu mācībām (pedagogi, administratori, prakses vadītāji, amata meistari, nozaru pārstāvji)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5 775,00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23,00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0,40%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23,00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19,00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i851a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Audzēkņu skaits, kas iesaistīti darba vidē balstītās mācībās vai māceklībā ESF atbalsta ietvaros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i851b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Audzēkņu skaits, kas piedalījušies mācību praksē uzņēmumā ESF atbalsta ietvaros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i852a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Profesiju standartu un profesionālās kvalifikācijas pamatprasību skaits, kuru izstrādei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i852b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Modulāro profesionālās izglītības programmu skaits, kuru izstrādei piešķirts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i853a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kas saņēmušas ESF atbalstu mācībām (pedagogi, administratori, prakses vadītāji, amata meistari, nozaru pārstāvji)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bl>
    <w:p w:rsidR="00DF0F24" w:rsidRDefault="00DF0F24" w:rsidP="00DF0F24">
      <w:pPr>
        <w:jc w:val="both"/>
        <w:rPr>
          <w:lang w:val="lv-LV"/>
        </w:rPr>
      </w:pPr>
    </w:p>
    <w:p w:rsidR="00A81BC3" w:rsidRDefault="00A81BC3" w:rsidP="00DF0F24">
      <w:pPr>
        <w:jc w:val="both"/>
        <w:rPr>
          <w:lang w:val="lv-LV"/>
        </w:rPr>
      </w:pPr>
    </w:p>
    <w:p w:rsidR="00A81BC3" w:rsidRDefault="00A81BC3" w:rsidP="00DF0F24">
      <w:pPr>
        <w:jc w:val="both"/>
        <w:rPr>
          <w:lang w:val="lv-LV"/>
        </w:rPr>
      </w:pPr>
    </w:p>
    <w:p w:rsidR="00A81BC3" w:rsidRDefault="00A81BC3" w:rsidP="00DF0F24">
      <w:pPr>
        <w:jc w:val="both"/>
        <w:rPr>
          <w:lang w:val="lv-LV"/>
        </w:rPr>
      </w:pPr>
    </w:p>
    <w:p w:rsidR="00A81BC3" w:rsidRPr="00DF0F24" w:rsidRDefault="00A81BC3"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Veselība: iedzīvotāju skaits, kuriem ir pieejami uzlaboti veselības aprūpes pakalpojumi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2 023 825,00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Veselība: iedzīvotāju skaits, kuriem ir pieejami uzlaboti veselības aprūpes pakalpojumi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2 023 825,00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 vai labiekārtoto vietu skaits bērnu aprūpei ģimeniskā vidē</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Vietu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 vai labiekārtoto vietu skaits bērnu aprūpei ģimeniskā vidē</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Vietu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654,00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Vietu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2 100,00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Vietu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2 100,00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2022.gadā.</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Uzlaboto ārstniecības iestāžu skaits, kurās attīstīta infrastruktūra veselības aprūpes pakalpojumu sniegšanai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Ārstniecības iestāžu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775,00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2019.gadā.</w:t>
            </w: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Uzlaboto ārstniecības iestāžu skaits, kurās attīstīta infrastruktūra veselības aprūpes pakalpojumu sniegšanai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Ārstniecības iestāžu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775,00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Plānots, ka rādītāji sāks sasniegt pirmās vērtības 2019.gadā.</w:t>
            </w:r>
          </w:p>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Veselība: iedzīvotāju skaits, kuriem ir pieejami uzlaboti veselības aprūpes pakalpojumi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CO36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Veselība: iedzīvotāju skaits, kuriem ir pieejami uzlaboti veselības aprūpes pakalpojumi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 vai labiekārtoto vietu skaits bērnu aprūpei ģimeniskā vidē</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 vai labiekārtoto vietu skaits bērnu aprūpei ģimeniskā vidē</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un/vai labiekārtoto vietu skaits sabiedrībā balstītu pakalpojumu sniegšanai personām ar garīga rakstura traucējumiem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i931b</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Izveidoto un/vai labiekārtoto vietu skaits sabiedrībā balstītu pakalpojumu sniegšanai personām ar garīga rakstura traucējumiem</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Uzlaboto ārstniecības iestāžu skaits, kurās attīstīta infrastruktūra veselības aprūpes pakalpojumu sniegšanai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i932a</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Uzlaboto ārstniecības iestāžu skaits, kurās attīstīta infrastruktūra veselības aprūpes pakalpojumu sniegšanai</w:t>
            </w:r>
          </w:p>
        </w:tc>
        <w:tc>
          <w:tcPr>
            <w:tcW w:w="1134" w:type="dxa"/>
          </w:tcPr>
          <w:p w:rsidR="00DF0F24" w:rsidRPr="00DF0F24" w:rsidRDefault="00DF0F24" w:rsidP="00DF0F24">
            <w:pPr>
              <w:jc w:val="both"/>
              <w:rPr>
                <w:sz w:val="16"/>
                <w:szCs w:val="16"/>
                <w:lang w:val="lv-LV"/>
              </w:rPr>
            </w:pPr>
            <w:r w:rsidRPr="00DF0F24">
              <w:rPr>
                <w:sz w:val="16"/>
                <w:szCs w:val="16"/>
                <w:lang w:val="lv-LV"/>
              </w:rPr>
              <w:t>0,00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9.3.1 - Attīstīt pakalpojumu infrastruktūru bērnu aprūpei ģimeniskā vidē un personu ar invaliditāti neatkarīgai dzīvei un integrācijai sabiedrībā</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r931a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Palielināts personu ar garīga rakstura traucējumiem īpatsvars, kas dzīvo ārpus institūcijas un kam pieejami sabiedrībā balstīti pakalpojumi</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26-45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2016.gada vērtības noteikšanai ir nepieciešama Valsts statistikas pārskatu kopsavilkumu informācija par sociālajiem pakalpojumiem un sociālo palīdzību novada/republikas pilsētas pašvaldībās 2016.gadā un ilgstošas sociālās aprūpes un sociālās rehabilitācijas pakalpojumu sniegšanu 2016.gadā, kas tiks publicēta 2017.gada 1.jūnijā. Rādītāja noteikšana ir iespējama 2 nedēļu laikā pēc Valsts statistikas pārskatu kopsavilkumu publicēšanas, t.i. 2017. gada 15. jūnijā.</w:t>
            </w:r>
          </w:p>
        </w:tc>
      </w:tr>
    </w:tbl>
    <w:p w:rsidR="00DF0F24" w:rsidRPr="00DF0F24" w:rsidRDefault="00DF0F24" w:rsidP="00DF0F24">
      <w:pPr>
        <w:jc w:val="both"/>
        <w:rPr>
          <w:lang w:val="lv-LV"/>
        </w:rPr>
      </w:pPr>
    </w:p>
    <w:tbl>
      <w:tblPr>
        <w:tblW w:w="14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093"/>
        <w:gridCol w:w="317"/>
        <w:gridCol w:w="1276"/>
        <w:gridCol w:w="1276"/>
        <w:gridCol w:w="1276"/>
        <w:gridCol w:w="1134"/>
        <w:gridCol w:w="6813"/>
      </w:tblGrid>
      <w:tr w:rsidR="00772109" w:rsidRPr="00DF0F24" w:rsidTr="004B2C39">
        <w:trPr>
          <w:gridAfter w:val="1"/>
          <w:wAfter w:w="6813" w:type="dxa"/>
        </w:trPr>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ID</w:t>
            </w:r>
          </w:p>
        </w:tc>
        <w:tc>
          <w:tcPr>
            <w:tcW w:w="2410" w:type="dxa"/>
            <w:gridSpan w:val="2"/>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4B2C39">
        <w:trPr>
          <w:gridAfter w:val="1"/>
          <w:wAfter w:w="6813" w:type="dxa"/>
        </w:trPr>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r931a</w:t>
            </w:r>
          </w:p>
        </w:tc>
        <w:tc>
          <w:tcPr>
            <w:tcW w:w="2410" w:type="dxa"/>
            <w:gridSpan w:val="2"/>
            <w:shd w:val="clear" w:color="auto" w:fill="auto"/>
          </w:tcPr>
          <w:p w:rsidR="00DF0F24" w:rsidRPr="00DF0F24" w:rsidRDefault="00DF0F24" w:rsidP="00DF0F24">
            <w:pPr>
              <w:jc w:val="both"/>
              <w:rPr>
                <w:sz w:val="16"/>
                <w:szCs w:val="16"/>
                <w:lang w:val="lv-LV"/>
              </w:rPr>
            </w:pPr>
            <w:r w:rsidRPr="00DF0F24">
              <w:rPr>
                <w:sz w:val="16"/>
                <w:szCs w:val="16"/>
                <w:lang w:val="lv-LV"/>
              </w:rPr>
              <w:t>Palielināts personu ar garīga rakstura traucējumiem īpatsvars, kas dzīvo ārpus institūcijas un kam pieejami sabiedrībā balstīti pakalpojumi</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20</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w:t>
            </w:r>
          </w:p>
        </w:tc>
      </w:tr>
      <w:tr w:rsidR="00772109" w:rsidRPr="00DF0F24" w:rsidTr="004B2C39">
        <w:tc>
          <w:tcPr>
            <w:tcW w:w="2830" w:type="dxa"/>
            <w:gridSpan w:val="2"/>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lang w:val="lv-LV"/>
              </w:rPr>
              <w:br w:type="page"/>
            </w:r>
            <w:r w:rsidRPr="00DF0F24">
              <w:rPr>
                <w:sz w:val="20"/>
                <w:szCs w:val="20"/>
                <w:lang w:val="lv-LV"/>
              </w:rPr>
              <w:t>Prioritārais virziens</w:t>
            </w:r>
          </w:p>
        </w:tc>
        <w:tc>
          <w:tcPr>
            <w:tcW w:w="12087" w:type="dxa"/>
            <w:gridSpan w:val="6"/>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4B2C39">
        <w:tc>
          <w:tcPr>
            <w:tcW w:w="2830" w:type="dxa"/>
            <w:gridSpan w:val="2"/>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gridSpan w:val="6"/>
            <w:shd w:val="clear" w:color="auto" w:fill="auto"/>
          </w:tcPr>
          <w:p w:rsidR="00DF0F24" w:rsidRPr="00DF0F24" w:rsidRDefault="00DF0F24" w:rsidP="00DF0F24">
            <w:pPr>
              <w:jc w:val="both"/>
              <w:rPr>
                <w:sz w:val="20"/>
                <w:szCs w:val="20"/>
                <w:lang w:val="lv-LV"/>
              </w:rPr>
            </w:pPr>
            <w:r w:rsidRPr="00DF0F24">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772109" w:rsidRPr="00DF0F24" w:rsidTr="004B2C39">
        <w:tc>
          <w:tcPr>
            <w:tcW w:w="2830" w:type="dxa"/>
            <w:gridSpan w:val="2"/>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gridSpan w:val="6"/>
            <w:shd w:val="clear" w:color="auto" w:fill="auto"/>
          </w:tcPr>
          <w:p w:rsidR="00DF0F24" w:rsidRPr="00DF0F24" w:rsidRDefault="00DF0F24" w:rsidP="00DF0F24">
            <w:pPr>
              <w:jc w:val="both"/>
              <w:rPr>
                <w:sz w:val="20"/>
                <w:szCs w:val="20"/>
                <w:lang w:val="lv-LV"/>
              </w:rPr>
            </w:pPr>
            <w:r w:rsidRPr="00DF0F24">
              <w:rPr>
                <w:sz w:val="20"/>
                <w:szCs w:val="20"/>
                <w:lang w:val="lv-LV"/>
              </w:rPr>
              <w:t>9.3.2 - Uzlabot kvalitatīvu veselības aprūpes pakalpojumu pieejamību, jo īpaši sociālās, teritoriālās atstumtības un nabadzības riskam pakļautajiem iedzīvotājiem, attīstot veselības aprūpes infrastruktūru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r932a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Ambulatoro apmeklējumu relatīvā skaita atšķirība starp iedzīvotājiem novadu teritorijās un lielajās pilsētās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Apmeklējumu skaits</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Mazāk attīstīti</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3,9</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2,5 – 2,8</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3,5</w:t>
            </w:r>
          </w:p>
        </w:tc>
        <w:tc>
          <w:tcPr>
            <w:tcW w:w="2835" w:type="dxa"/>
            <w:shd w:val="clear" w:color="auto" w:fill="auto"/>
          </w:tcPr>
          <w:p w:rsidR="00DF0F24" w:rsidRPr="00DF0F24" w:rsidRDefault="00DF0F24" w:rsidP="00DF0F24">
            <w:pPr>
              <w:jc w:val="both"/>
              <w:rPr>
                <w:sz w:val="16"/>
                <w:szCs w:val="16"/>
                <w:lang w:val="lv-LV"/>
              </w:rPr>
            </w:pPr>
            <w:r w:rsidRPr="00DF0F24">
              <w:rPr>
                <w:sz w:val="16"/>
                <w:szCs w:val="16"/>
                <w:lang w:val="lv-LV"/>
              </w:rPr>
              <w:t>SPKC datus par 2016.gadu var iegūt tikai 2017.gada augustā, tad arī varēs uzrādīt aktuālo rādītāja lielumu.</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737" w:type="dxa"/>
            <w:shd w:val="clear" w:color="auto" w:fill="auto"/>
          </w:tcPr>
          <w:p w:rsidR="00DF0F24" w:rsidRPr="00DF0F24" w:rsidRDefault="00DF0F24" w:rsidP="00DF0F24">
            <w:pPr>
              <w:jc w:val="both"/>
              <w:rPr>
                <w:sz w:val="16"/>
                <w:szCs w:val="16"/>
                <w:lang w:val="lv-LV"/>
              </w:rPr>
            </w:pPr>
            <w:r w:rsidRPr="00DF0F24">
              <w:rPr>
                <w:sz w:val="16"/>
                <w:szCs w:val="16"/>
                <w:lang w:val="lv-LV"/>
              </w:rPr>
              <w:t>r932a</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Ambulatoro apmeklējumu relatīvā skaita atšķirība starp iedzīvotājiem novadu teritorijās un lielajās pilsētās</w:t>
            </w:r>
          </w:p>
        </w:tc>
        <w:tc>
          <w:tcPr>
            <w:tcW w:w="1276" w:type="dxa"/>
          </w:tcPr>
          <w:p w:rsidR="00DF0F24" w:rsidRPr="00DF0F24" w:rsidRDefault="00DF0F24" w:rsidP="00DF0F24">
            <w:pPr>
              <w:jc w:val="both"/>
              <w:rPr>
                <w:sz w:val="16"/>
                <w:szCs w:val="16"/>
                <w:lang w:val="lv-LV"/>
              </w:rPr>
            </w:pPr>
          </w:p>
        </w:tc>
        <w:tc>
          <w:tcPr>
            <w:tcW w:w="1276" w:type="dxa"/>
          </w:tcPr>
          <w:p w:rsidR="00DF0F24" w:rsidRPr="00DF0F24" w:rsidRDefault="00DF0F24" w:rsidP="00DF0F24">
            <w:pPr>
              <w:jc w:val="both"/>
              <w:rPr>
                <w:sz w:val="16"/>
                <w:szCs w:val="16"/>
                <w:lang w:val="lv-LV"/>
              </w:rPr>
            </w:pPr>
            <w:r w:rsidRPr="00DF0F24">
              <w:rPr>
                <w:sz w:val="16"/>
                <w:szCs w:val="16"/>
                <w:lang w:val="lv-LV"/>
              </w:rPr>
              <w:t>3,5</w:t>
            </w:r>
          </w:p>
        </w:tc>
        <w:tc>
          <w:tcPr>
            <w:tcW w:w="1276"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3,4</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 - Aktīva iekļaušana, tostarp lai veicinātu vienlīdzīgas iespējas un aktīvu līdzdalību un uzlabotu nodarbināmību.</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5,00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2,00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CO01 Bezdarbnieki, tostarp ilgtermiņa bezdarbnieki.</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3 920,00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163,00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80,00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83,00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4,16%</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80,00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83,00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Skaits</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1 860,00</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nelabvēlīgā situācijā esošie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3,00</w:t>
            </w:r>
          </w:p>
        </w:tc>
        <w:tc>
          <w:tcPr>
            <w:tcW w:w="841" w:type="dxa"/>
          </w:tcPr>
          <w:p w:rsidR="00DF0F24" w:rsidRPr="00DF0F24" w:rsidRDefault="00DF0F24" w:rsidP="00DF0F24">
            <w:pPr>
              <w:jc w:val="both"/>
              <w:rPr>
                <w:sz w:val="12"/>
                <w:szCs w:val="12"/>
                <w:lang w:val="lv-LV"/>
              </w:rPr>
            </w:pPr>
            <w:r w:rsidRPr="00DF0F24">
              <w:rPr>
                <w:sz w:val="12"/>
                <w:szCs w:val="12"/>
                <w:lang w:val="lv-LV"/>
              </w:rPr>
              <w:t>2,00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Nodarbinātībā iesaistītie nelabvēlīgā situācijā esošie dalībnieki, tostarp </w:t>
            </w:r>
            <w:r w:rsidRPr="00DF0F24">
              <w:rPr>
                <w:sz w:val="12"/>
                <w:szCs w:val="12"/>
                <w:lang w:val="lv-LV"/>
              </w:rPr>
              <w:lastRenderedPageBreak/>
              <w:t>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 - Aktīva iekļaušana, tostarp lai veicinātu vienlīdzīgas iespējas un aktīvu līdzdalību un uzlabotu nodarbināmību.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Pasākuma dalībnieki izglītībā/apmācībā, kvalifikācijas ieguvē, vai ir nodarbināti, tostarp pašnodarbināti 6 mēnešu laikā pēc dalības pasākumā</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5 250,00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3,68%</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193,00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89,00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104,00</w:t>
            </w:r>
          </w:p>
        </w:tc>
        <w:tc>
          <w:tcPr>
            <w:tcW w:w="784" w:type="dxa"/>
          </w:tcPr>
          <w:p w:rsidR="00DF0F24" w:rsidRPr="00DF0F24" w:rsidRDefault="00DF0F24" w:rsidP="00DF0F24">
            <w:pPr>
              <w:jc w:val="both"/>
              <w:rPr>
                <w:sz w:val="10"/>
                <w:szCs w:val="10"/>
                <w:lang w:val="lv-LV"/>
              </w:rPr>
            </w:pPr>
            <w:r w:rsidRPr="00DF0F24">
              <w:rPr>
                <w:sz w:val="10"/>
                <w:szCs w:val="10"/>
                <w:lang w:val="lv-LV"/>
              </w:rPr>
              <w:t>193,00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89,00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104,00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Bijušie ieslodzītie, kas pēc atbrīvošanās no ieslodzījuma un  atbalsta saņemšanas sākuši darba meklējumus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3 500,00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Pilnveidotie riska un vajadzību novērtēšanas (RVN) instrumenti, kuri ir ieviesti praksē</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6,00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r913b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Profesionālo kompetenci paaugstinājušo ieslodzījuma vietu un probācijas speciālistu skaits, kas strādā ar ieslodzītajiem un bijušajiem ieslodzītajiem</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1 650,00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lastRenderedPageBreak/>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Pasākuma dalībnieki izglītībā/apmācībā, kvalifikācijas ieguvē, vai ir nodarbināti, tostarp pašnodarbināti 6 mēnešu laikā pēc dalības pasākumā</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Bijušie ieslodzītie, kas pēc atbrīvošanās no ieslodzījuma un  atbalsta saņemšanas sākuši darba meklējumus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Pilnveidotie riska un vajadzību novērtēšanas (RVN) instrumenti, kuri ir ieviesti praksē</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r913b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Profesionālo kompetenci paaugstinājušo ieslodzījuma vietu un probācijas speciālistu skaits, kas strādā ar ieslodzītajiem un bijušajiem ieslodzītajiem</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 - Aktīva iekļaušana, tostarp lai veicinātu vienlīdzīgas iespējas un aktīvu līdzdalību un uzlabotu nodarbināmību.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25 000,00</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3 795,00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2 130,00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1 665,00</w:t>
            </w:r>
          </w:p>
        </w:tc>
        <w:tc>
          <w:tcPr>
            <w:tcW w:w="909" w:type="dxa"/>
            <w:shd w:val="clear" w:color="auto" w:fill="auto"/>
          </w:tcPr>
          <w:p w:rsidR="00DF0F24" w:rsidRPr="00DF0F24" w:rsidRDefault="00DF0F24" w:rsidP="00DF0F24">
            <w:pPr>
              <w:jc w:val="both"/>
              <w:rPr>
                <w:sz w:val="12"/>
                <w:szCs w:val="12"/>
                <w:lang w:val="lv-LV"/>
              </w:rPr>
            </w:pPr>
            <w:r w:rsidRPr="00DF0F24">
              <w:rPr>
                <w:sz w:val="12"/>
                <w:szCs w:val="12"/>
                <w:lang w:val="lv-LV"/>
              </w:rPr>
              <w:t>15,18%</w:t>
            </w: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r w:rsidRPr="00DF0F24">
              <w:rPr>
                <w:sz w:val="10"/>
                <w:szCs w:val="10"/>
                <w:lang w:val="lv-LV"/>
              </w:rPr>
              <w:t>3 140,00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1 804,00</w:t>
            </w:r>
          </w:p>
        </w:tc>
        <w:tc>
          <w:tcPr>
            <w:tcW w:w="910" w:type="dxa"/>
            <w:shd w:val="clear" w:color="auto" w:fill="auto"/>
          </w:tcPr>
          <w:p w:rsidR="00DF0F24" w:rsidRPr="00DF0F24" w:rsidRDefault="00DF0F24" w:rsidP="00DF0F24">
            <w:pPr>
              <w:jc w:val="both"/>
              <w:rPr>
                <w:sz w:val="12"/>
                <w:szCs w:val="12"/>
                <w:lang w:val="lv-LV"/>
              </w:rPr>
            </w:pPr>
            <w:r w:rsidRPr="00DF0F24">
              <w:rPr>
                <w:sz w:val="10"/>
                <w:szCs w:val="10"/>
                <w:lang w:val="lv-LV"/>
              </w:rPr>
              <w:t>1 336,00</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322,00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155,00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167,00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114,00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54,00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462,00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225,00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44,00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26,00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213,00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205,00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119,00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86,00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146,00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78,00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359,00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185,00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174,00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655,00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326,00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329,00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322,00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155,00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167,00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0,00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12,00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231,00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123,00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108,00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231,00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123,00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108,00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114,00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60,00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54,00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462,00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237,00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225,00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68,00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44,00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59,00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33,00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26,00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13,00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44,00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12,00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32,00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213,00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108,00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105,00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205,00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119,00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86,00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146,00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78,00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68,00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7,00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r w:rsidRPr="00DF0F24">
              <w:rPr>
                <w:sz w:val="10"/>
                <w:szCs w:val="10"/>
                <w:lang w:val="lv-LV"/>
              </w:rPr>
              <w:t>359,00</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185,00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174,00</w:t>
            </w:r>
          </w:p>
        </w:tc>
        <w:tc>
          <w:tcPr>
            <w:tcW w:w="896" w:type="dxa"/>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 - Aktīva iekļaušana, tostarp lai veicinātu vienlīdzīgas iespējas un aktīvu līdzdalību un uzlabotu nodarbināmību.</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i912a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Resocializācijas pasākumus un atbalstu saņēmušo ieslodzīto un bijušo ieslodzīto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16 000,00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i913a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Apmācīto ieslodzījuma vietu un probācijas  speciālistu skaits, kas strādā ar ieslodzītajiem un bijušajiem ieslodzītajiem</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 (IeVP un VPD darbinieki)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1 650,00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i913b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Riska un vajadzību novērtēšanas (RVN) instrumenti, kuru pilnveidei sniegts ESF atbalsts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RVN instrumenti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r914a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nelabvēlīgā situācijā esošu iedzīvotāju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6 200,00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i912a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Resocializācijas pasākumus un atbalstu saņēmušo ieslodzīto un bijušo ieslodzīto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i913a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Apmācīto ieslodzījuma vietu un probācijas  speciālistu skaits, kas strādā ar ieslodzītajiem un bijušajiem ieslodzītajiem</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i913b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Riska un vajadzību novērtēšanas (RVN) instrumenti, kuru pilnveidei sniegts ESF atbalsts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r914a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Atbalstu saņēmušo nelabvēlīgā situācijā esošu iedzīvotāju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9iv - Piekļuves uzlabošana pieejamiem, ilgtspējīgiem un augsti kvalificētiem pakalpojumiem, tostarp veselības aprūpei un vispārējas nozīmes sociālajiem pakalpojumiem.</w:t>
            </w:r>
          </w:p>
        </w:tc>
      </w:tr>
    </w:tbl>
    <w:p w:rsidR="00DF0F24" w:rsidRPr="00DF0F24" w:rsidRDefault="00DF0F24" w:rsidP="00DF0F24">
      <w:pPr>
        <w:ind w:left="113" w:hanging="113"/>
        <w:jc w:val="both"/>
        <w:rPr>
          <w:sz w:val="20"/>
          <w:szCs w:val="20"/>
          <w:lang w:val="lv-LV"/>
        </w:rPr>
      </w:pPr>
    </w:p>
    <w:p w:rsidR="00DF0F24" w:rsidRPr="00DF0F24" w:rsidRDefault="00DF0F24" w:rsidP="00DF0F24">
      <w:pPr>
        <w:keepNext/>
        <w:jc w:val="both"/>
        <w:rPr>
          <w:lang w:val="lv-LV"/>
        </w:rPr>
      </w:pPr>
      <w:r w:rsidRPr="00DF0F24">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Kopējais iznākuma rādītājs, ko izmanto par pamatu mērķu noteikšanai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Mērvienība atsauces vērtībām un mērķa vērtībām</w:t>
            </w:r>
          </w:p>
        </w:tc>
        <w:tc>
          <w:tcPr>
            <w:tcW w:w="2552"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551"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49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1683"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850" w:type="dxa"/>
            <w:shd w:val="clear" w:color="auto" w:fill="auto"/>
          </w:tcPr>
          <w:p w:rsidR="00DF0F24" w:rsidRPr="00DF0F24" w:rsidRDefault="00DF0F24" w:rsidP="00DF0F24">
            <w:pPr>
              <w:jc w:val="both"/>
              <w:rPr>
                <w:b/>
                <w:sz w:val="12"/>
                <w:szCs w:val="12"/>
                <w:lang w:val="lv-LV"/>
              </w:rPr>
            </w:pP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85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96"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84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p>
        </w:tc>
        <w:tc>
          <w:tcPr>
            <w:tcW w:w="843" w:type="dxa"/>
            <w:shd w:val="clear" w:color="auto" w:fill="auto"/>
          </w:tcPr>
          <w:p w:rsidR="00DF0F24" w:rsidRPr="00DF0F24" w:rsidRDefault="00DF0F24" w:rsidP="00DF0F24">
            <w:pPr>
              <w:jc w:val="both"/>
              <w:rPr>
                <w:sz w:val="12"/>
                <w:szCs w:val="12"/>
                <w:lang w:val="lv-LV"/>
              </w:rPr>
            </w:pP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6"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1559" w:type="dxa"/>
            <w:shd w:val="clear" w:color="auto" w:fill="auto"/>
          </w:tcPr>
          <w:p w:rsidR="00DF0F24" w:rsidRPr="00DF0F24" w:rsidRDefault="00DF0F24" w:rsidP="00DF0F24">
            <w:pPr>
              <w:jc w:val="both"/>
              <w:rPr>
                <w:sz w:val="12"/>
                <w:szCs w:val="12"/>
                <w:lang w:val="lv-LV"/>
              </w:rPr>
            </w:pPr>
            <w:r w:rsidRPr="00DF0F24">
              <w:rPr>
                <w:sz w:val="12"/>
                <w:szCs w:val="12"/>
                <w:lang w:val="lv-LV"/>
              </w:rPr>
              <w:t xml:space="preserve"> </w:t>
            </w: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51" w:type="dxa"/>
            <w:shd w:val="clear" w:color="auto" w:fill="auto"/>
          </w:tcPr>
          <w:p w:rsidR="00DF0F24" w:rsidRPr="00DF0F24" w:rsidRDefault="00DF0F24" w:rsidP="00DF0F24">
            <w:pPr>
              <w:jc w:val="both"/>
              <w:rPr>
                <w:sz w:val="12"/>
                <w:szCs w:val="12"/>
                <w:lang w:val="lv-LV"/>
              </w:rPr>
            </w:pPr>
          </w:p>
        </w:tc>
        <w:tc>
          <w:tcPr>
            <w:tcW w:w="850" w:type="dxa"/>
            <w:shd w:val="clear" w:color="auto" w:fill="auto"/>
          </w:tcPr>
          <w:p w:rsidR="00DF0F24" w:rsidRPr="00DF0F24" w:rsidRDefault="00DF0F24" w:rsidP="00DF0F24">
            <w:pPr>
              <w:jc w:val="both"/>
              <w:rPr>
                <w:sz w:val="12"/>
                <w:szCs w:val="12"/>
                <w:lang w:val="lv-LV"/>
              </w:rPr>
            </w:pPr>
          </w:p>
        </w:tc>
        <w:tc>
          <w:tcPr>
            <w:tcW w:w="796" w:type="dxa"/>
            <w:shd w:val="clear" w:color="auto" w:fill="auto"/>
          </w:tcPr>
          <w:p w:rsidR="00DF0F24" w:rsidRPr="00DF0F24" w:rsidRDefault="00DF0F24" w:rsidP="00DF0F24">
            <w:pPr>
              <w:jc w:val="both"/>
              <w:rPr>
                <w:sz w:val="12"/>
                <w:szCs w:val="12"/>
                <w:lang w:val="lv-LV"/>
              </w:rPr>
            </w:pPr>
          </w:p>
        </w:tc>
        <w:tc>
          <w:tcPr>
            <w:tcW w:w="84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560"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134"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1682" w:type="dxa"/>
            <w:gridSpan w:val="2"/>
          </w:tcPr>
          <w:p w:rsidR="00DF0F24" w:rsidRPr="00DF0F24" w:rsidRDefault="00DF0F24" w:rsidP="00DF0F24">
            <w:pPr>
              <w:jc w:val="both"/>
              <w:rPr>
                <w:b/>
                <w:sz w:val="12"/>
                <w:szCs w:val="12"/>
                <w:lang w:val="lv-LV"/>
              </w:rPr>
            </w:pPr>
            <w:r w:rsidRPr="00DF0F24">
              <w:rPr>
                <w:b/>
                <w:sz w:val="12"/>
                <w:szCs w:val="12"/>
                <w:lang w:val="lv-LV"/>
              </w:rPr>
              <w:t>2015</w:t>
            </w:r>
          </w:p>
        </w:tc>
        <w:tc>
          <w:tcPr>
            <w:tcW w:w="1684" w:type="dxa"/>
            <w:gridSpan w:val="2"/>
            <w:shd w:val="clear" w:color="auto" w:fill="auto"/>
          </w:tcPr>
          <w:p w:rsidR="00DF0F24" w:rsidRPr="00DF0F24" w:rsidRDefault="00DF0F24" w:rsidP="00DF0F24">
            <w:pPr>
              <w:jc w:val="both"/>
              <w:rPr>
                <w:b/>
                <w:sz w:val="12"/>
                <w:szCs w:val="12"/>
                <w:lang w:val="lv-LV"/>
              </w:rPr>
            </w:pPr>
            <w:r w:rsidRPr="00DF0F24">
              <w:rPr>
                <w:b/>
                <w:sz w:val="12"/>
                <w:szCs w:val="12"/>
                <w:lang w:val="lv-LV"/>
              </w:rPr>
              <w:t>2014</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1560" w:type="dxa"/>
            <w:shd w:val="clear" w:color="auto" w:fill="auto"/>
          </w:tcPr>
          <w:p w:rsidR="00DF0F24" w:rsidRPr="00DF0F24" w:rsidRDefault="00DF0F24" w:rsidP="00DF0F24">
            <w:pPr>
              <w:jc w:val="both"/>
              <w:rPr>
                <w:b/>
                <w:sz w:val="12"/>
                <w:szCs w:val="12"/>
                <w:lang w:val="lv-LV"/>
              </w:rPr>
            </w:pPr>
          </w:p>
        </w:tc>
        <w:tc>
          <w:tcPr>
            <w:tcW w:w="1134" w:type="dxa"/>
            <w:shd w:val="clear" w:color="auto" w:fill="auto"/>
          </w:tcPr>
          <w:p w:rsidR="00DF0F24" w:rsidRPr="00DF0F24" w:rsidRDefault="00DF0F24" w:rsidP="00DF0F24">
            <w:pPr>
              <w:jc w:val="both"/>
              <w:rPr>
                <w:b/>
                <w:sz w:val="12"/>
                <w:szCs w:val="12"/>
                <w:lang w:val="lv-LV"/>
              </w:rPr>
            </w:pPr>
          </w:p>
        </w:tc>
        <w:tc>
          <w:tcPr>
            <w:tcW w:w="841" w:type="dxa"/>
          </w:tcPr>
          <w:p w:rsidR="00DF0F24" w:rsidRPr="00DF0F24" w:rsidRDefault="00DF0F24" w:rsidP="00DF0F24">
            <w:pPr>
              <w:jc w:val="both"/>
              <w:rPr>
                <w:b/>
                <w:sz w:val="12"/>
                <w:szCs w:val="12"/>
                <w:lang w:val="lv-LV"/>
              </w:rPr>
            </w:pPr>
            <w:r w:rsidRPr="00DF0F24">
              <w:rPr>
                <w:b/>
                <w:sz w:val="12"/>
                <w:szCs w:val="12"/>
                <w:lang w:val="lv-LV"/>
              </w:rPr>
              <w:t>Vīrieši</w:t>
            </w:r>
          </w:p>
        </w:tc>
        <w:tc>
          <w:tcPr>
            <w:tcW w:w="841" w:type="dxa"/>
          </w:tcPr>
          <w:p w:rsidR="00DF0F24" w:rsidRPr="00DF0F24" w:rsidRDefault="00DF0F24" w:rsidP="00DF0F24">
            <w:pPr>
              <w:jc w:val="both"/>
              <w:rPr>
                <w:b/>
                <w:sz w:val="12"/>
                <w:szCs w:val="12"/>
                <w:lang w:val="lv-LV"/>
              </w:rPr>
            </w:pPr>
            <w:r w:rsidRPr="00DF0F24">
              <w:rPr>
                <w:b/>
                <w:sz w:val="12"/>
                <w:szCs w:val="12"/>
                <w:lang w:val="lv-LV"/>
              </w:rPr>
              <w:t>Sievietes</w:t>
            </w:r>
          </w:p>
        </w:tc>
        <w:tc>
          <w:tcPr>
            <w:tcW w:w="84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843"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CR01</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Neaktīvie dalībnieki, kas sākuši darba meklējumus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CR02</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Izglītībā/mācībās iesaistītie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CR03</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Kvalifikāciju ieguvēji dalībnieki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CR04</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CR05</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CR06</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CR07</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Dalībnieki labākā darba tirgus situācijā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CR08</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dalībnieki vecumā pēc 54 gadiem,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r w:rsidR="00772109" w:rsidRPr="00DF0F24" w:rsidTr="00DF0F24">
        <w:tc>
          <w:tcPr>
            <w:tcW w:w="515" w:type="dxa"/>
            <w:shd w:val="clear" w:color="auto" w:fill="auto"/>
          </w:tcPr>
          <w:p w:rsidR="00DF0F24" w:rsidRPr="00DF0F24" w:rsidRDefault="00DF0F24" w:rsidP="00DF0F24">
            <w:pPr>
              <w:jc w:val="both"/>
              <w:rPr>
                <w:sz w:val="12"/>
                <w:szCs w:val="12"/>
                <w:lang w:val="lv-LV"/>
              </w:rPr>
            </w:pPr>
            <w:r w:rsidRPr="00DF0F24">
              <w:rPr>
                <w:sz w:val="12"/>
                <w:szCs w:val="12"/>
                <w:lang w:val="lv-LV"/>
              </w:rPr>
              <w:t>CR09</w:t>
            </w:r>
          </w:p>
        </w:tc>
        <w:tc>
          <w:tcPr>
            <w:tcW w:w="1560" w:type="dxa"/>
            <w:shd w:val="clear" w:color="auto" w:fill="auto"/>
          </w:tcPr>
          <w:p w:rsidR="00DF0F24" w:rsidRPr="00DF0F24" w:rsidRDefault="00DF0F24" w:rsidP="00DF0F24">
            <w:pPr>
              <w:jc w:val="both"/>
              <w:rPr>
                <w:sz w:val="12"/>
                <w:szCs w:val="12"/>
                <w:lang w:val="lv-LV"/>
              </w:rPr>
            </w:pPr>
            <w:r w:rsidRPr="00DF0F24">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DF0F24" w:rsidRPr="00DF0F24" w:rsidRDefault="00DF0F24" w:rsidP="00DF0F24">
            <w:pPr>
              <w:jc w:val="both"/>
              <w:rPr>
                <w:sz w:val="12"/>
                <w:szCs w:val="12"/>
                <w:lang w:val="lv-LV"/>
              </w:rPr>
            </w:pPr>
            <w:r w:rsidRPr="00DF0F24">
              <w:rPr>
                <w:sz w:val="12"/>
                <w:szCs w:val="12"/>
                <w:lang w:val="lv-LV"/>
              </w:rPr>
              <w:t>Mazāk attīstīti</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tcPr>
          <w:p w:rsidR="00DF0F24" w:rsidRPr="00DF0F24" w:rsidRDefault="00DF0F24" w:rsidP="00DF0F24">
            <w:pPr>
              <w:jc w:val="both"/>
              <w:rPr>
                <w:sz w:val="12"/>
                <w:szCs w:val="12"/>
                <w:lang w:val="lv-LV"/>
              </w:rPr>
            </w:pPr>
            <w:r w:rsidRPr="00DF0F24">
              <w:rPr>
                <w:sz w:val="12"/>
                <w:szCs w:val="12"/>
                <w:lang w:val="lv-LV"/>
              </w:rPr>
              <w:t>0,00</w:t>
            </w:r>
          </w:p>
        </w:tc>
        <w:tc>
          <w:tcPr>
            <w:tcW w:w="841"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843"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9iv - Piekļuves uzlabošana pieejamiem, ilgtspējīgiem un augsti kvalificētiem pakalpojumiem, tostarp veselības aprūpei un vispārējas nozīmes sociālajiem pakalpojumiem.</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Sociālā darba speciālistu skaits, kas pilnveidojuši profesionālo kompetenci (gadā)</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1 400,00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117,14%</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1 640,00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40,00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1 600,00</w:t>
            </w:r>
          </w:p>
        </w:tc>
        <w:tc>
          <w:tcPr>
            <w:tcW w:w="784" w:type="dxa"/>
          </w:tcPr>
          <w:p w:rsidR="00DF0F24" w:rsidRPr="00DF0F24" w:rsidRDefault="00DF0F24" w:rsidP="00DF0F24">
            <w:pPr>
              <w:jc w:val="both"/>
              <w:rPr>
                <w:sz w:val="10"/>
                <w:szCs w:val="10"/>
                <w:lang w:val="lv-LV"/>
              </w:rPr>
            </w:pPr>
            <w:r w:rsidRPr="00DF0F24">
              <w:rPr>
                <w:sz w:val="10"/>
                <w:szCs w:val="10"/>
                <w:lang w:val="lv-LV"/>
              </w:rPr>
              <w:t>1 071,00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30,00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1 041,00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Speciālistu skaits, kas cēluši profesionālo kvalifikāciju  bērnu tiesību aizsardzības jomā</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5 825,00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Personu ar garīga rakstura traucējumiem skaits, kas uzsāk patstāvīgu dzīvi ārpus ilgstošās sociālās aprūpes un sociālās </w:t>
            </w:r>
            <w:r w:rsidRPr="00DF0F24">
              <w:rPr>
                <w:sz w:val="10"/>
                <w:szCs w:val="10"/>
                <w:lang w:val="lv-LV"/>
              </w:rPr>
              <w:lastRenderedPageBreak/>
              <w:t>rehabilitācijas institūcijas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700,00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17,57%</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123,00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66,00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57,00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r922b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Institucionālā aprūpē esošo bērnu skaita samazināšanās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720,00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582,78%</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4 196,00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1 216,00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r922c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Slēgto ilgstošās sociālās aprūpes un sociālās rehabilitācijas institūciju/filiāļu skaits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33,33%</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1,00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Izstrādāto un ieviesto veselības attīstības vadlīniju skaits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r923b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Izstrādāto un ieviesto kvalitātes nodrošināšanas sistēmu skaits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r924a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skaits, kas iekļaujas 6 mērķa grupās (sk. 9.2.4.SAM 22.rindkopu), un kas apmeklējuši ģimenes ārstu un ir profilaktiski izmeklēti</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356 002 - 371 480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r924b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75 000 – 100 000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r925a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ārstniecības personu skaits, kuras strādā teritoriālajās vienībās ārpus Rīgas gadu pēc atbalsta saņemšanas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506,00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r926a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Ārstniecības, ārstniecības atbalsta personu un farmaceitiskās aprūpes pakalpojumu sniedzēju skaits, kam pilnveidota </w:t>
            </w:r>
            <w:r w:rsidRPr="00DF0F24">
              <w:rPr>
                <w:sz w:val="10"/>
                <w:szCs w:val="10"/>
                <w:lang w:val="lv-LV"/>
              </w:rPr>
              <w:lastRenderedPageBreak/>
              <w:t>profesionālā kvalifikācija tālākizglītības pasākumu ietvaros</w:t>
            </w:r>
          </w:p>
        </w:tc>
        <w:tc>
          <w:tcPr>
            <w:tcW w:w="638"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75 685 –77 685,00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0</w:t>
            </w: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r921a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Sociālā darba speciālistu skaits, kas pilnveidojuši profesionālo kompetenci (gadā)</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569,00</w:t>
            </w:r>
          </w:p>
        </w:tc>
        <w:tc>
          <w:tcPr>
            <w:tcW w:w="801" w:type="dxa"/>
          </w:tcPr>
          <w:p w:rsidR="00DF0F24" w:rsidRPr="00DF0F24" w:rsidRDefault="00DF0F24" w:rsidP="00DF0F24">
            <w:pPr>
              <w:jc w:val="both"/>
              <w:rPr>
                <w:sz w:val="10"/>
                <w:szCs w:val="10"/>
                <w:lang w:val="lv-LV"/>
              </w:rPr>
            </w:pPr>
            <w:r w:rsidRPr="00DF0F24">
              <w:rPr>
                <w:sz w:val="10"/>
                <w:szCs w:val="10"/>
                <w:lang w:val="lv-LV"/>
              </w:rPr>
              <w:t>10,00</w:t>
            </w:r>
          </w:p>
        </w:tc>
        <w:tc>
          <w:tcPr>
            <w:tcW w:w="801" w:type="dxa"/>
          </w:tcPr>
          <w:p w:rsidR="00DF0F24" w:rsidRPr="00DF0F24" w:rsidRDefault="00DF0F24" w:rsidP="00DF0F24">
            <w:pPr>
              <w:jc w:val="both"/>
              <w:rPr>
                <w:sz w:val="10"/>
                <w:szCs w:val="10"/>
                <w:lang w:val="lv-LV"/>
              </w:rPr>
            </w:pPr>
            <w:r w:rsidRPr="00DF0F24">
              <w:rPr>
                <w:sz w:val="10"/>
                <w:szCs w:val="10"/>
                <w:lang w:val="lv-LV"/>
              </w:rPr>
              <w:t>559,00</w:t>
            </w:r>
          </w:p>
        </w:tc>
        <w:tc>
          <w:tcPr>
            <w:tcW w:w="801" w:type="dxa"/>
          </w:tcPr>
          <w:p w:rsidR="00DF0F24" w:rsidRPr="00DF0F24" w:rsidRDefault="00DF0F24" w:rsidP="00DF0F24">
            <w:pPr>
              <w:jc w:val="both"/>
              <w:rPr>
                <w:sz w:val="10"/>
                <w:szCs w:val="10"/>
                <w:lang w:val="lv-LV"/>
              </w:rPr>
            </w:pPr>
            <w:r w:rsidRPr="00DF0F24">
              <w:rPr>
                <w:sz w:val="10"/>
                <w:szCs w:val="10"/>
                <w:lang w:val="lv-LV"/>
              </w:rPr>
              <w:t>569,00</w:t>
            </w:r>
          </w:p>
        </w:tc>
        <w:tc>
          <w:tcPr>
            <w:tcW w:w="801" w:type="dxa"/>
          </w:tcPr>
          <w:p w:rsidR="00DF0F24" w:rsidRPr="00DF0F24" w:rsidRDefault="00DF0F24" w:rsidP="00DF0F24">
            <w:pPr>
              <w:jc w:val="both"/>
              <w:rPr>
                <w:sz w:val="10"/>
                <w:szCs w:val="10"/>
                <w:lang w:val="lv-LV"/>
              </w:rPr>
            </w:pPr>
            <w:r w:rsidRPr="00DF0F24">
              <w:rPr>
                <w:sz w:val="10"/>
                <w:szCs w:val="10"/>
                <w:lang w:val="lv-LV"/>
              </w:rPr>
              <w:t>10,00</w:t>
            </w:r>
          </w:p>
        </w:tc>
        <w:tc>
          <w:tcPr>
            <w:tcW w:w="801" w:type="dxa"/>
          </w:tcPr>
          <w:p w:rsidR="00DF0F24" w:rsidRPr="00DF0F24" w:rsidRDefault="00DF0F24" w:rsidP="00DF0F24">
            <w:pPr>
              <w:jc w:val="both"/>
              <w:rPr>
                <w:sz w:val="10"/>
                <w:szCs w:val="10"/>
                <w:lang w:val="lv-LV"/>
              </w:rPr>
            </w:pPr>
            <w:r w:rsidRPr="00DF0F24">
              <w:rPr>
                <w:sz w:val="10"/>
                <w:szCs w:val="10"/>
                <w:lang w:val="lv-LV"/>
              </w:rPr>
              <w:t>559,00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r921b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Speciālistu skaits, kas cēluši profesionālo kvalifikāciju  bērnu tiesību aizsardzības jomā</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r922a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Personu ar garīga rakstura traucējumiem skaits, kas uzsāk patstāvīgu dzīvi ārpus ilgstošās sociālās aprūpes un sociālās rehabilitācijas institūcijas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123,00</w:t>
            </w:r>
          </w:p>
        </w:tc>
        <w:tc>
          <w:tcPr>
            <w:tcW w:w="801" w:type="dxa"/>
          </w:tcPr>
          <w:p w:rsidR="00DF0F24" w:rsidRPr="00DF0F24" w:rsidRDefault="00DF0F24" w:rsidP="00DF0F24">
            <w:pPr>
              <w:jc w:val="both"/>
              <w:rPr>
                <w:sz w:val="10"/>
                <w:szCs w:val="10"/>
                <w:lang w:val="lv-LV"/>
              </w:rPr>
            </w:pPr>
            <w:r w:rsidRPr="00DF0F24">
              <w:rPr>
                <w:sz w:val="10"/>
                <w:szCs w:val="10"/>
                <w:lang w:val="lv-LV"/>
              </w:rPr>
              <w:t>66,00</w:t>
            </w:r>
          </w:p>
        </w:tc>
        <w:tc>
          <w:tcPr>
            <w:tcW w:w="801" w:type="dxa"/>
          </w:tcPr>
          <w:p w:rsidR="00DF0F24" w:rsidRPr="00DF0F24" w:rsidRDefault="00DF0F24" w:rsidP="00DF0F24">
            <w:pPr>
              <w:jc w:val="both"/>
              <w:rPr>
                <w:sz w:val="10"/>
                <w:szCs w:val="10"/>
                <w:lang w:val="lv-LV"/>
              </w:rPr>
            </w:pPr>
            <w:r w:rsidRPr="00DF0F24">
              <w:rPr>
                <w:sz w:val="10"/>
                <w:szCs w:val="10"/>
                <w:lang w:val="lv-LV"/>
              </w:rPr>
              <w:t>57,00</w:t>
            </w:r>
          </w:p>
        </w:tc>
        <w:tc>
          <w:tcPr>
            <w:tcW w:w="801" w:type="dxa"/>
          </w:tcPr>
          <w:p w:rsidR="00DF0F24" w:rsidRPr="00DF0F24" w:rsidRDefault="00DF0F24" w:rsidP="00DF0F24">
            <w:pPr>
              <w:jc w:val="both"/>
              <w:rPr>
                <w:sz w:val="10"/>
                <w:szCs w:val="10"/>
                <w:lang w:val="lv-LV"/>
              </w:rPr>
            </w:pPr>
            <w:r w:rsidRPr="00DF0F24">
              <w:rPr>
                <w:sz w:val="10"/>
                <w:szCs w:val="10"/>
                <w:lang w:val="lv-LV"/>
              </w:rPr>
              <w:t>123,00</w:t>
            </w:r>
          </w:p>
        </w:tc>
        <w:tc>
          <w:tcPr>
            <w:tcW w:w="801" w:type="dxa"/>
          </w:tcPr>
          <w:p w:rsidR="00DF0F24" w:rsidRPr="00DF0F24" w:rsidRDefault="00DF0F24" w:rsidP="00DF0F24">
            <w:pPr>
              <w:jc w:val="both"/>
              <w:rPr>
                <w:sz w:val="10"/>
                <w:szCs w:val="10"/>
                <w:lang w:val="lv-LV"/>
              </w:rPr>
            </w:pPr>
            <w:r w:rsidRPr="00DF0F24">
              <w:rPr>
                <w:sz w:val="10"/>
                <w:szCs w:val="10"/>
                <w:lang w:val="lv-LV"/>
              </w:rPr>
              <w:t>66,00</w:t>
            </w:r>
          </w:p>
        </w:tc>
        <w:tc>
          <w:tcPr>
            <w:tcW w:w="801" w:type="dxa"/>
          </w:tcPr>
          <w:p w:rsidR="00DF0F24" w:rsidRPr="00DF0F24" w:rsidRDefault="00DF0F24" w:rsidP="00DF0F24">
            <w:pPr>
              <w:jc w:val="both"/>
              <w:rPr>
                <w:sz w:val="10"/>
                <w:szCs w:val="10"/>
                <w:lang w:val="lv-LV"/>
              </w:rPr>
            </w:pPr>
            <w:r w:rsidRPr="00DF0F24">
              <w:rPr>
                <w:sz w:val="10"/>
                <w:szCs w:val="10"/>
                <w:lang w:val="lv-LV"/>
              </w:rPr>
              <w:t>57,00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r922b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Institucionālā aprūpē esošo bērnu skaita samazināšanās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2 980,00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1 429,00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1 551,00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1 551,00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r922c</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Slēgto ilgstošās sociālās aprūpes un sociālās rehabilitācijas institūciju/filiāļu skaits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r923a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Izstrādāto un ieviesto veselības attīstības vadlīniju skaits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r923b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Izstrādāto un ieviesto kvalitātes nodrošināšanas sistēmu skaits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r924a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Iedzīvotāju skaits, kas iekļaujas 6 mērķa grupās (sk. </w:t>
            </w:r>
            <w:r w:rsidRPr="00DF0F24">
              <w:rPr>
                <w:sz w:val="10"/>
                <w:szCs w:val="10"/>
                <w:lang w:val="lv-LV"/>
              </w:rPr>
              <w:lastRenderedPageBreak/>
              <w:t>9.2.4.SAM 22.rindkopu), un kas apmeklējuši ģimenes ārstu un ir profilaktiski izmeklēti</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r924b</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r925a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Atbalstīto ārstniecības personu skaits, kuras strādā teritoriālajās vienībās ārpus Rīgas gadu pēc atbalsta saņemšanas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r926a</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Ārstniecības, ārstniecības atbalsta personu un farmaceitiskās aprūpes pakalpojumu sniedzēju skaits, kam pilnveidota profesionālā kvalifikācija tālākizglītības pasākumu ietvaros</w:t>
            </w:r>
          </w:p>
        </w:tc>
        <w:tc>
          <w:tcPr>
            <w:tcW w:w="637"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0</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9iv - Piekļuves uzlabošana pieejamiem, ilgtspējīgiem un augsti kvalificētiem pakalpojumiem, tostarp veselības aprūpei un vispārējas nozīmes sociālajiem pakalpojumiem.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4A tabula. : Kopējie iznākumu rādītāji attiecībā uz ESF un JNI</w:t>
      </w: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1987"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416"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730"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729"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30"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cantSplit/>
          <w:tblHeader/>
        </w:trPr>
        <w:tc>
          <w:tcPr>
            <w:tcW w:w="512" w:type="dxa"/>
            <w:shd w:val="clear" w:color="auto" w:fill="auto"/>
          </w:tcPr>
          <w:p w:rsidR="00DF0F24" w:rsidRPr="00DF0F24" w:rsidRDefault="00DF0F24" w:rsidP="00DF0F24">
            <w:pPr>
              <w:jc w:val="both"/>
              <w:rPr>
                <w:b/>
                <w:sz w:val="12"/>
                <w:szCs w:val="12"/>
                <w:lang w:val="lv-LV"/>
              </w:rPr>
            </w:pPr>
          </w:p>
        </w:tc>
        <w:tc>
          <w:tcPr>
            <w:tcW w:w="1987" w:type="dxa"/>
            <w:shd w:val="clear" w:color="auto" w:fill="auto"/>
          </w:tcPr>
          <w:p w:rsidR="00DF0F24" w:rsidRPr="00DF0F24" w:rsidRDefault="00DF0F24" w:rsidP="00DF0F24">
            <w:pPr>
              <w:jc w:val="both"/>
              <w:rPr>
                <w:b/>
                <w:sz w:val="12"/>
                <w:szCs w:val="12"/>
                <w:lang w:val="lv-LV"/>
              </w:rPr>
            </w:pPr>
          </w:p>
        </w:tc>
        <w:tc>
          <w:tcPr>
            <w:tcW w:w="1416" w:type="dxa"/>
            <w:shd w:val="clear" w:color="auto" w:fill="auto"/>
          </w:tcPr>
          <w:p w:rsidR="00DF0F24" w:rsidRPr="00DF0F24" w:rsidRDefault="00DF0F24" w:rsidP="00DF0F24">
            <w:pPr>
              <w:jc w:val="both"/>
              <w:rPr>
                <w:b/>
                <w:sz w:val="12"/>
                <w:szCs w:val="12"/>
                <w:lang w:val="lv-LV"/>
              </w:rPr>
            </w:pP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0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10" w:type="dxa"/>
          </w:tcPr>
          <w:p w:rsidR="00DF0F24" w:rsidRPr="00DF0F24" w:rsidRDefault="00DF0F24" w:rsidP="00DF0F24">
            <w:pPr>
              <w:jc w:val="both"/>
              <w:rPr>
                <w:b/>
                <w:sz w:val="12"/>
                <w:szCs w:val="12"/>
                <w:lang w:val="lv-LV"/>
              </w:rPr>
            </w:pPr>
            <w:r w:rsidRPr="00DF0F24">
              <w:rPr>
                <w:b/>
                <w:sz w:val="12"/>
                <w:szCs w:val="12"/>
                <w:lang w:val="lv-LV"/>
              </w:rPr>
              <w:t>Kopā</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10"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Bezdarbnieki, tostarp 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CO02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Ilgtermiņa bezdarbnieki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Izglītībā vai apmācībā neiesaistītas neaktīvas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Nodarbinātas personas, tostarp pašnodarbinātas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545,00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535,00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25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Līdz 54 gadu vecumam.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169,00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165,00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CO09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pamatskolas izglītību (ISCED 1. līmenis) vai ar zemākā līmeņa vidējo izglītību (ISCED 2.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vidējo izglītību (ISCED 3. līmenis) vai pēcvidusskolas izglītību (ISCED 4.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30,00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Ar augstāko izglītību (ISCED 5. līmenis līdz 8. līmenis).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514,00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9,00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505,00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mājsaimniecībām, kurās neviens nav nodarbināts,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CO14</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no viena pieaugušā mājsaimniecībām ar apgādībā esošiem bērniem.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75,00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CO15</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Migranti, dalībnieki ar ārvalstu izcelsmi, minoritātes (tostarp nelabvēlīgos apstākļos esošas kopienas, piemēram, romi).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CO16</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Dalībnieki ar invaliditāti.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18,00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CO17</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Citas nelabvēlīgā situācijā esošas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CO18</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Bezpajumtnieki vai mājokli zaudējušas personas.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0,00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CO19</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No lauku rajoniem.</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237,00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6,00</w:t>
            </w:r>
          </w:p>
        </w:tc>
        <w:tc>
          <w:tcPr>
            <w:tcW w:w="910" w:type="dxa"/>
            <w:shd w:val="clear" w:color="auto" w:fill="auto"/>
          </w:tcPr>
          <w:p w:rsidR="00DF0F24" w:rsidRPr="00DF0F24" w:rsidRDefault="00DF0F24" w:rsidP="00DF0F24">
            <w:pPr>
              <w:jc w:val="both"/>
              <w:rPr>
                <w:sz w:val="12"/>
                <w:szCs w:val="12"/>
                <w:lang w:val="lv-LV"/>
              </w:rPr>
            </w:pPr>
            <w:r w:rsidRPr="00DF0F24">
              <w:rPr>
                <w:sz w:val="12"/>
                <w:szCs w:val="12"/>
                <w:lang w:val="lv-LV"/>
              </w:rPr>
              <w:t>231,00</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lastRenderedPageBreak/>
              <w:t>CO20</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ko pilnībā vai daļēji īstenojuši sociālie partneri vai nevalstiskās organizācijas.</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CO21</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sieviešu noturīgu līdzdalību un sasniegumiem nodarbinātībā.</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CO22</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Projektu skaits, kas attiecas uz publisko pārvaldi vai publisko pakalpojumu jomu valsts, reģionālā vai vietējā līmenī.</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r w:rsidRPr="00DF0F24">
              <w:rPr>
                <w:sz w:val="12"/>
                <w:szCs w:val="12"/>
                <w:lang w:val="lv-LV"/>
              </w:rPr>
              <w:t>CO23</w:t>
            </w: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Atbalstīto mikrouzņēmumu, mazo un vidējo uzņēmumu skaits (tostarp kooperatīvie uzņēmumi un sociālās ekonomikas uzņēmumi).</w:t>
            </w:r>
          </w:p>
        </w:tc>
        <w:tc>
          <w:tcPr>
            <w:tcW w:w="1416" w:type="dxa"/>
            <w:shd w:val="clear" w:color="auto" w:fill="auto"/>
          </w:tcPr>
          <w:p w:rsidR="00DF0F24" w:rsidRPr="00DF0F24" w:rsidRDefault="00DF0F24" w:rsidP="00DF0F24">
            <w:pPr>
              <w:jc w:val="both"/>
              <w:rPr>
                <w:sz w:val="12"/>
                <w:szCs w:val="12"/>
                <w:lang w:val="lv-LV"/>
              </w:rPr>
            </w:pPr>
            <w:r w:rsidRPr="00DF0F24">
              <w:rPr>
                <w:sz w:val="10"/>
                <w:szCs w:val="10"/>
                <w:lang w:val="lv-LV"/>
              </w:rPr>
              <w:t>Mazāk attīstīti</w:t>
            </w: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r w:rsidR="00772109" w:rsidRPr="00DF0F24" w:rsidTr="00DF0F24">
        <w:tc>
          <w:tcPr>
            <w:tcW w:w="512" w:type="dxa"/>
            <w:shd w:val="clear" w:color="auto" w:fill="auto"/>
          </w:tcPr>
          <w:p w:rsidR="00DF0F24" w:rsidRPr="00DF0F24" w:rsidRDefault="00DF0F24" w:rsidP="00DF0F24">
            <w:pPr>
              <w:jc w:val="both"/>
              <w:rPr>
                <w:sz w:val="12"/>
                <w:szCs w:val="12"/>
                <w:lang w:val="lv-LV"/>
              </w:rPr>
            </w:pPr>
          </w:p>
        </w:tc>
        <w:tc>
          <w:tcPr>
            <w:tcW w:w="1987" w:type="dxa"/>
            <w:shd w:val="clear" w:color="auto" w:fill="auto"/>
          </w:tcPr>
          <w:p w:rsidR="00DF0F24" w:rsidRPr="00DF0F24" w:rsidRDefault="00DF0F24" w:rsidP="00DF0F24">
            <w:pPr>
              <w:jc w:val="both"/>
              <w:rPr>
                <w:sz w:val="12"/>
                <w:szCs w:val="12"/>
                <w:lang w:val="lv-LV"/>
              </w:rPr>
            </w:pPr>
            <w:r w:rsidRPr="00DF0F24">
              <w:rPr>
                <w:sz w:val="12"/>
                <w:szCs w:val="12"/>
                <w:lang w:val="lv-LV"/>
              </w:rPr>
              <w:t>Dalībnieku kopskaits</w:t>
            </w:r>
          </w:p>
        </w:tc>
        <w:tc>
          <w:tcPr>
            <w:tcW w:w="1416"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09"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shd w:val="clear" w:color="auto" w:fill="auto"/>
          </w:tcPr>
          <w:p w:rsidR="00DF0F24" w:rsidRPr="00DF0F24" w:rsidRDefault="00DF0F24" w:rsidP="00DF0F24">
            <w:pPr>
              <w:jc w:val="both"/>
              <w:rPr>
                <w:sz w:val="12"/>
                <w:szCs w:val="12"/>
                <w:lang w:val="lv-LV"/>
              </w:rPr>
            </w:pPr>
          </w:p>
        </w:tc>
        <w:tc>
          <w:tcPr>
            <w:tcW w:w="910"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2"/>
                <w:szCs w:val="12"/>
                <w:lang w:val="lv-LV"/>
              </w:rPr>
            </w:pP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Bezdarbnieki, tostarp 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Ilgtermiņa bezdarbnieki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Izglītībā vai apmācībā neiesaistītas neaktīvas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Nodarbinātas personas, tostarp pašnodarbinātas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535,00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25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Līdz 54 gadu vecumam.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165,00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CO09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pamatskolas izglītību (ISCED 1. līmenis) vai ar zemākā līmeņa vidējo izglītību (ISCED 2.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vidējo izglītību (ISCED 3. līmenis) vai pēcvidusskolas izglītību (ISCED 4.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30,00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Ar augstāko izglītību (ISCED 5. līmenis līdz 8. līmenis).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9,00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505,00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CO13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mājsaimniecībām, kurās neviens nav nodarbināts,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CO14</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no viena pieaugušā mājsaimniecībām ar apgādībā esošiem bērniem.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75,00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CO15</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Migranti, dalībnieki ar ārvalstu izcelsmi, minoritātes (tostarp nelabvēlīgos apstākļos esošas kopienas, piemēram, romi).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CO16</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Dalībnieki ar invaliditāti.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18,00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CO17</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Citas nelabvēlīgā situācijā esošas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CO18</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Bezpajumtnieki vai mājokli zaudējušas personas.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CO19</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No lauku rajoniem.</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6,00</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231,00</w:t>
            </w: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CO20</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ko pilnībā vai daļēji īstenojuši sociālie partneri vai nevalstiskās organizācijas.</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CO21</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sieviešu noturīgu līdzdalību un sasniegumiem nodarbinātībā.</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CO22</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Projektu skaits, kas attiecas uz publisko pārvaldi vai publisko pakalpojumu jomu valsts, reģionālā vai vietējā līmenī.</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sz w:val="10"/>
                <w:szCs w:val="10"/>
                <w:lang w:val="lv-LV"/>
              </w:rPr>
              <w:t>CO23</w:t>
            </w: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Atbalstīto mikrouzņēmumu, mazo un vidējo uzņēmumu skaits (tostarp kooperatīvie uzņēmumi un sociālās ekonomikas uzņēmumi).</w:t>
            </w:r>
          </w:p>
        </w:tc>
        <w:tc>
          <w:tcPr>
            <w:tcW w:w="1400"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r w:rsidRPr="00DF0F24">
              <w:rPr>
                <w:sz w:val="10"/>
                <w:szCs w:val="10"/>
                <w:lang w:val="lv-LV"/>
              </w:rPr>
              <w:t>Dalībnieku kopskaits</w:t>
            </w: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p>
        </w:tc>
        <w:tc>
          <w:tcPr>
            <w:tcW w:w="923" w:type="dxa"/>
            <w:shd w:val="clear" w:color="auto" w:fill="auto"/>
          </w:tcPr>
          <w:p w:rsidR="00DF0F24" w:rsidRPr="00DF0F24" w:rsidRDefault="00DF0F24" w:rsidP="00DF0F24">
            <w:pPr>
              <w:jc w:val="both"/>
              <w:rPr>
                <w:sz w:val="10"/>
                <w:szCs w:val="10"/>
                <w:lang w:val="lv-LV"/>
              </w:rPr>
            </w:pPr>
          </w:p>
        </w:tc>
        <w:tc>
          <w:tcPr>
            <w:tcW w:w="924" w:type="dxa"/>
            <w:shd w:val="clear" w:color="auto" w:fill="auto"/>
          </w:tcPr>
          <w:p w:rsidR="00DF0F24" w:rsidRPr="00DF0F24" w:rsidRDefault="00DF0F24" w:rsidP="00DF0F24">
            <w:pPr>
              <w:jc w:val="both"/>
              <w:rPr>
                <w:sz w:val="10"/>
                <w:szCs w:val="10"/>
                <w:lang w:val="lv-LV"/>
              </w:rPr>
            </w:pPr>
          </w:p>
        </w:tc>
        <w:tc>
          <w:tcPr>
            <w:tcW w:w="896" w:type="dxa"/>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c>
          <w:tcPr>
            <w:tcW w:w="910"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772109" w:rsidRPr="00DF0F24" w:rsidTr="00DF0F24">
        <w:tc>
          <w:tcPr>
            <w:tcW w:w="2793"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9 - Sociālā iekļaušana un nabadzības apkarošana</w:t>
            </w:r>
          </w:p>
        </w:tc>
      </w:tr>
      <w:tr w:rsidR="00772109" w:rsidRPr="00DF0F24" w:rsidTr="00DF0F24">
        <w:tc>
          <w:tcPr>
            <w:tcW w:w="2793"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Investīciju prioritāte</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9iv - Piekļuves uzlabošana pieejamiem, ilgtspējīgiem un augsti kvalificētiem pakalpojumiem, tostarp veselības aprūpei un vispārējas nozīmes sociālajiem pakalpojumiem.</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b w:val="0"/>
          <w:lang w:val="lv-LV"/>
        </w:rPr>
      </w:pPr>
      <w:r w:rsidRPr="00DF0F24">
        <w:rPr>
          <w:b w:val="0"/>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i921a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Sociālā darba speciālistu, kuri piedalījušies supervīzijās un pilnveidojuši savu profesionālo kompetenci,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1 160,00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31,00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1 129,00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58,00%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1 160,00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31,00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1 129,00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i921b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Speciālistu skaits, kas piedalījušies apmācībās bērnu tiesību aizsardzības jomā</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5 825,00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i922a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Personu ar garīga rakstura traucējumiem skaits, kas saņem ESF </w:t>
            </w:r>
            <w:r w:rsidRPr="00DF0F24">
              <w:rPr>
                <w:sz w:val="10"/>
                <w:szCs w:val="10"/>
                <w:lang w:val="lv-LV"/>
              </w:rPr>
              <w:lastRenderedPageBreak/>
              <w:t>atbalstītos sociālās aprūpes pakalpojumusdzīvesvietā</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2 100,00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0,43%</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i922b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Bērnu ar funkcionāliem traucējumiem skaits, kas saņem ESF atbalstītus sociālos pakalpojumus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3 400,00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21,00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13,00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8,00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0,62%</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21,00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13,00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8,00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i922c</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Pieaugušo personu ar garīga rakstura traucējumiem skaits, kuriem ar ESF atbalstu veikts individuālo vajadzību izvērtējums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2 100,00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469,00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279,00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190,00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22,33%</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469,00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279,00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190,00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i922d</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Bērnu aprūpes iestādēs esošo bērnu skaits, kuriem veikts individuālo vajadzību izvērtējums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1 760,00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0,57%</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10,00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5,00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i922e</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Slēgšanai atbalstīto ilgstošās sociālās aprūpes un sociālās rehabilitācijas institūciju/filiāļu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Institūciju/filiāļu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2,00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66,67%</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2,00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i923a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Attīstībai un ieviešanai atablstīto veselības tīklu attīstības vadlīniju skaits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Vadlīniju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100,00%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4,00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i923b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Iestāžu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21,00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i924a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skaits, kas iekļaujas 6 mērķa grupās (sk. SAM 9.2.4. 22.rindkopu), un kas piedalījušies ESF slimību profilakses pasākumos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100 000,00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i924b</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skaits, kas iekļaujas 6 mērķa grupās (sk. SAM 9.2.4. 22.rindkopu), un kas piedalījušies ESF veselības veicināšanas pasākumos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500 000,00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i925a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Reģioniem piesaistīto ārstniecības personu skaits, kuras saņēmušas atbalstu, lai veicinātu topiesaisti darbam teritoriālajās vienībās ārpus Rīgas</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Personu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1 420,00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i926a</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Veselības un sociālās aprūpes jomā strādājošās personas, kuras saņēmušas ESF atbalstītās apmācības veselības jomā</w:t>
            </w:r>
          </w:p>
        </w:tc>
        <w:tc>
          <w:tcPr>
            <w:tcW w:w="1352"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1050" w:type="dxa"/>
          </w:tcPr>
          <w:p w:rsidR="00DF0F24" w:rsidRPr="00DF0F24" w:rsidRDefault="00DF0F24" w:rsidP="00DF0F24">
            <w:pPr>
              <w:jc w:val="both"/>
              <w:rPr>
                <w:sz w:val="10"/>
                <w:szCs w:val="10"/>
                <w:lang w:val="lv-LV"/>
              </w:rPr>
            </w:pPr>
            <w:r w:rsidRPr="00DF0F24">
              <w:rPr>
                <w:sz w:val="10"/>
                <w:szCs w:val="10"/>
                <w:lang w:val="lv-LV"/>
              </w:rPr>
              <w:t>Dalībnieku skaits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82 685,00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6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i921a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Sociālā darba speciālistu, kuri piedalījušies supervīzijās un pilnveidojuši savu profesionālo kompetenci,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i921b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Speciālistu skaits, kas piedalījušies apmācībās bērnu tiesību aizsardzības jomā</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lastRenderedPageBreak/>
              <w:t>i922a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Personu ar garīga rakstura traucējumiem skaits, kas saņem ESF atbalstītos sociālās aprūpes pakalpojumusdzīvesvietā</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i922b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Bērnu ar funkcionāliem traucējumiem skaits, kas saņem ESF atbalstītus sociālos pakalpojumus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i922c</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Pieaugušo personu ar garīga rakstura traucējumiem skaits, kuriem ar ESF atbalstu veikts individuālo vajadzību izvērtējums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i922d</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Bērnu aprūpes iestādēs esošo bērnu skaits, kuriem veikts individuālo vajadzību izvērtējums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i922e</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Slēgšanai atbalstīto ilgstošās sociālās aprūpes un sociālās rehabilitācijas institūciju/filiāļu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i923a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Attīstībai un ieviešanai atablstīto veselības tīklu attīstības vadlīniju skaits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i923b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i924a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skaits, kas iekļaujas 6 mērķa grupās (sk. SAM 9.2.4. 22.rindkopu), un kas piedalījušies ESF slimību profilakses pasākumos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i924b</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skaits, kas iekļaujas 6 mērķa grupās (sk. SAM 9.2.4. 22.rindkopu), un kas piedalījušies ESF veselības veicināšanas pasākumos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i925a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Reģioniem piesaistīto ārstniecības personu skaits, kuras saņēmušas atbalstu, lai veicinātu topiesaisti darbam teritoriālajās vienībās ārpus Rīgas</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i926a</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Veselības un sociālās aprūpes jomā strādājošās personas, kuras saņēmušas ESF atbalstītās apmācības veselības jomā</w:t>
            </w:r>
          </w:p>
        </w:tc>
        <w:tc>
          <w:tcPr>
            <w:tcW w:w="1344" w:type="dxa"/>
            <w:shd w:val="clear" w:color="auto" w:fill="auto"/>
          </w:tcPr>
          <w:p w:rsidR="00DF0F24" w:rsidRPr="00DF0F24" w:rsidRDefault="00DF0F24" w:rsidP="00DF0F24">
            <w:pPr>
              <w:jc w:val="both"/>
              <w:rPr>
                <w:sz w:val="10"/>
                <w:szCs w:val="10"/>
                <w:lang w:val="lv-LV"/>
              </w:rPr>
            </w:pPr>
            <w:r w:rsidRPr="00DF0F24">
              <w:rPr>
                <w:sz w:val="10"/>
                <w:szCs w:val="10"/>
                <w:lang w:val="lv-LV"/>
              </w:rPr>
              <w:t>Mazāk attīstīti</w:t>
            </w: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r w:rsidRPr="00DF0F24">
              <w:rPr>
                <w:sz w:val="10"/>
                <w:szCs w:val="10"/>
                <w:lang w:val="lv-LV"/>
              </w:rPr>
              <w:t>0,00</w:t>
            </w:r>
          </w:p>
        </w:tc>
      </w:tr>
    </w:tbl>
    <w:p w:rsidR="004B2C39" w:rsidRDefault="004B2C39" w:rsidP="00DF0F24">
      <w:pPr>
        <w:jc w:val="both"/>
        <w:rPr>
          <w:b/>
          <w:lang w:val="lv-LV"/>
        </w:rPr>
      </w:pPr>
    </w:p>
    <w:p w:rsidR="00671A19" w:rsidRDefault="00671A19" w:rsidP="00DF0F24">
      <w:pPr>
        <w:jc w:val="both"/>
        <w:rPr>
          <w:b/>
          <w:lang w:val="lv-LV"/>
        </w:rPr>
      </w:pPr>
    </w:p>
    <w:p w:rsidR="00671A19" w:rsidRDefault="00671A19" w:rsidP="00DF0F24">
      <w:pPr>
        <w:jc w:val="both"/>
        <w:rPr>
          <w:b/>
          <w:lang w:val="lv-LV"/>
        </w:rPr>
      </w:pPr>
    </w:p>
    <w:p w:rsidR="00671A19" w:rsidRDefault="00671A19" w:rsidP="00DF0F24">
      <w:pPr>
        <w:jc w:val="both"/>
        <w:rPr>
          <w:b/>
          <w:lang w:val="lv-LV"/>
        </w:rPr>
      </w:pPr>
    </w:p>
    <w:p w:rsidR="00671A19" w:rsidRDefault="00671A19" w:rsidP="00DF0F24">
      <w:pPr>
        <w:jc w:val="both"/>
        <w:rPr>
          <w:b/>
          <w:lang w:val="lv-LV"/>
        </w:rPr>
      </w:pPr>
    </w:p>
    <w:p w:rsidR="00DF0F24" w:rsidRPr="00DF0F24" w:rsidRDefault="00DF0F24" w:rsidP="00DF0F24">
      <w:pPr>
        <w:jc w:val="both"/>
        <w:rPr>
          <w:b/>
          <w:lang w:val="lv-LV"/>
        </w:rPr>
      </w:pPr>
      <w:r w:rsidRPr="00DF0F24">
        <w:rPr>
          <w:b/>
          <w:lang w:val="lv-LV"/>
        </w:rPr>
        <w:lastRenderedPageBreak/>
        <w:t>Prioritārie virzieni tehniskajai palīdzībai</w:t>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10 - ESF atbalsts KP fondu ieviešanai un vadībai</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lang w:val="lv-LV"/>
        </w:rPr>
      </w:pPr>
      <w:r w:rsidRPr="00DF0F24">
        <w:rPr>
          <w:lang w:val="lv-LV"/>
        </w:rPr>
        <w:t>4A tabula. : Kopējie iznākumu rādītāji attiecībā uz ESF un JNI</w:t>
      </w:r>
    </w:p>
    <w:tbl>
      <w:tblPr>
        <w:tblW w:w="15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949"/>
        <w:gridCol w:w="949"/>
        <w:gridCol w:w="949"/>
        <w:gridCol w:w="951"/>
        <w:gridCol w:w="951"/>
        <w:gridCol w:w="951"/>
        <w:gridCol w:w="782"/>
        <w:gridCol w:w="782"/>
        <w:gridCol w:w="782"/>
        <w:gridCol w:w="921"/>
        <w:gridCol w:w="921"/>
        <w:gridCol w:w="922"/>
      </w:tblGrid>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r w:rsidRPr="00DF0F24">
              <w:rPr>
                <w:b/>
                <w:sz w:val="12"/>
                <w:szCs w:val="12"/>
                <w:lang w:val="lv-LV"/>
              </w:rPr>
              <w:t>ID</w:t>
            </w:r>
          </w:p>
        </w:tc>
        <w:tc>
          <w:tcPr>
            <w:tcW w:w="2665" w:type="dxa"/>
            <w:shd w:val="clear" w:color="auto" w:fill="auto"/>
          </w:tcPr>
          <w:p w:rsidR="00DF0F24" w:rsidRPr="00DF0F24" w:rsidRDefault="00DF0F24" w:rsidP="00DF0F24">
            <w:pPr>
              <w:jc w:val="both"/>
              <w:rPr>
                <w:b/>
                <w:sz w:val="12"/>
                <w:szCs w:val="12"/>
                <w:lang w:val="lv-LV"/>
              </w:rPr>
            </w:pPr>
            <w:r w:rsidRPr="00DF0F24">
              <w:rPr>
                <w:b/>
                <w:sz w:val="12"/>
                <w:szCs w:val="12"/>
                <w:lang w:val="lv-LV"/>
              </w:rPr>
              <w:t>Rādītājs</w:t>
            </w:r>
          </w:p>
        </w:tc>
        <w:tc>
          <w:tcPr>
            <w:tcW w:w="1559" w:type="dxa"/>
            <w:shd w:val="clear" w:color="auto" w:fill="auto"/>
          </w:tcPr>
          <w:p w:rsidR="00DF0F24" w:rsidRPr="00DF0F24" w:rsidRDefault="00DF0F24" w:rsidP="00DF0F24">
            <w:pPr>
              <w:jc w:val="both"/>
              <w:rPr>
                <w:b/>
                <w:sz w:val="12"/>
                <w:szCs w:val="12"/>
                <w:lang w:val="lv-LV"/>
              </w:rPr>
            </w:pPr>
            <w:r w:rsidRPr="00DF0F24">
              <w:rPr>
                <w:b/>
                <w:sz w:val="12"/>
                <w:szCs w:val="12"/>
                <w:lang w:val="lv-LV"/>
              </w:rPr>
              <w:t>Reģiona kategorija</w:t>
            </w:r>
          </w:p>
        </w:tc>
        <w:tc>
          <w:tcPr>
            <w:tcW w:w="2847"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Mērķvērtība (2023)</w:t>
            </w:r>
          </w:p>
        </w:tc>
        <w:tc>
          <w:tcPr>
            <w:tcW w:w="2853"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Kumulatīvā vērtība</w:t>
            </w:r>
          </w:p>
        </w:tc>
        <w:tc>
          <w:tcPr>
            <w:tcW w:w="2346" w:type="dxa"/>
            <w:gridSpan w:val="3"/>
            <w:shd w:val="clear" w:color="auto" w:fill="auto"/>
          </w:tcPr>
          <w:p w:rsidR="00DF0F24" w:rsidRPr="00DF0F24" w:rsidRDefault="00DF0F24" w:rsidP="00DF0F24">
            <w:pPr>
              <w:jc w:val="both"/>
              <w:rPr>
                <w:b/>
                <w:sz w:val="12"/>
                <w:szCs w:val="12"/>
                <w:lang w:val="lv-LV"/>
              </w:rPr>
            </w:pPr>
            <w:r w:rsidRPr="00DF0F24">
              <w:rPr>
                <w:b/>
                <w:sz w:val="12"/>
                <w:szCs w:val="12"/>
                <w:lang w:val="lv-LV"/>
              </w:rPr>
              <w:t>Sasniegumu attiecība</w:t>
            </w:r>
          </w:p>
        </w:tc>
        <w:tc>
          <w:tcPr>
            <w:tcW w:w="2764" w:type="dxa"/>
            <w:gridSpan w:val="3"/>
          </w:tcPr>
          <w:p w:rsidR="00DF0F24" w:rsidRPr="00DF0F24" w:rsidRDefault="00DF0F24" w:rsidP="00DF0F24">
            <w:pPr>
              <w:jc w:val="both"/>
              <w:rPr>
                <w:b/>
                <w:sz w:val="12"/>
                <w:szCs w:val="12"/>
                <w:lang w:val="lv-LV"/>
              </w:rPr>
            </w:pPr>
            <w:r w:rsidRPr="00DF0F24">
              <w:rPr>
                <w:sz w:val="12"/>
                <w:szCs w:val="12"/>
                <w:lang w:val="lv-LV"/>
              </w:rPr>
              <w:t>2016</w:t>
            </w:r>
          </w:p>
        </w:tc>
      </w:tr>
      <w:tr w:rsidR="00772109" w:rsidRPr="00DF0F24" w:rsidTr="00DF0F24">
        <w:trPr>
          <w:tblHeader/>
        </w:trPr>
        <w:tc>
          <w:tcPr>
            <w:tcW w:w="515" w:type="dxa"/>
            <w:shd w:val="clear" w:color="auto" w:fill="auto"/>
          </w:tcPr>
          <w:p w:rsidR="00DF0F24" w:rsidRPr="00DF0F24" w:rsidRDefault="00DF0F24" w:rsidP="00DF0F24">
            <w:pPr>
              <w:jc w:val="both"/>
              <w:rPr>
                <w:b/>
                <w:sz w:val="12"/>
                <w:szCs w:val="12"/>
                <w:lang w:val="lv-LV"/>
              </w:rPr>
            </w:pPr>
          </w:p>
        </w:tc>
        <w:tc>
          <w:tcPr>
            <w:tcW w:w="2665" w:type="dxa"/>
            <w:shd w:val="clear" w:color="auto" w:fill="auto"/>
          </w:tcPr>
          <w:p w:rsidR="00DF0F24" w:rsidRPr="00DF0F24" w:rsidRDefault="00DF0F24" w:rsidP="00DF0F24">
            <w:pPr>
              <w:jc w:val="both"/>
              <w:rPr>
                <w:b/>
                <w:sz w:val="12"/>
                <w:szCs w:val="12"/>
                <w:lang w:val="lv-LV"/>
              </w:rPr>
            </w:pPr>
          </w:p>
        </w:tc>
        <w:tc>
          <w:tcPr>
            <w:tcW w:w="1559" w:type="dxa"/>
            <w:shd w:val="clear" w:color="auto" w:fill="auto"/>
          </w:tcPr>
          <w:p w:rsidR="00DF0F24" w:rsidRPr="00DF0F24" w:rsidRDefault="00DF0F24" w:rsidP="00DF0F24">
            <w:pPr>
              <w:jc w:val="both"/>
              <w:rPr>
                <w:b/>
                <w:sz w:val="12"/>
                <w:szCs w:val="12"/>
                <w:lang w:val="lv-LV"/>
              </w:rPr>
            </w:pPr>
          </w:p>
        </w:tc>
        <w:tc>
          <w:tcPr>
            <w:tcW w:w="949"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49"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49"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51"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95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51"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782" w:type="dxa"/>
            <w:shd w:val="clear" w:color="auto" w:fill="auto"/>
          </w:tcPr>
          <w:p w:rsidR="00DF0F24" w:rsidRPr="00DF0F24" w:rsidRDefault="00DF0F24" w:rsidP="00DF0F24">
            <w:pPr>
              <w:jc w:val="both"/>
              <w:rPr>
                <w:b/>
                <w:sz w:val="12"/>
                <w:szCs w:val="12"/>
                <w:lang w:val="lv-LV"/>
              </w:rPr>
            </w:pPr>
            <w:r w:rsidRPr="00DF0F24">
              <w:rPr>
                <w:b/>
                <w:sz w:val="12"/>
                <w:szCs w:val="12"/>
                <w:lang w:val="lv-LV"/>
              </w:rPr>
              <w:t>Kopā</w:t>
            </w:r>
          </w:p>
        </w:tc>
        <w:tc>
          <w:tcPr>
            <w:tcW w:w="782"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782"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c>
          <w:tcPr>
            <w:tcW w:w="921" w:type="dxa"/>
          </w:tcPr>
          <w:p w:rsidR="00DF0F24" w:rsidRPr="00DF0F24" w:rsidRDefault="00DF0F24" w:rsidP="00DF0F24">
            <w:pPr>
              <w:jc w:val="both"/>
              <w:rPr>
                <w:b/>
                <w:sz w:val="12"/>
                <w:szCs w:val="12"/>
                <w:lang w:val="lv-LV"/>
              </w:rPr>
            </w:pPr>
            <w:r w:rsidRPr="00DF0F24">
              <w:rPr>
                <w:b/>
                <w:sz w:val="12"/>
                <w:szCs w:val="12"/>
                <w:lang w:val="lv-LV"/>
              </w:rPr>
              <w:t>Kopā</w:t>
            </w:r>
          </w:p>
        </w:tc>
        <w:tc>
          <w:tcPr>
            <w:tcW w:w="921" w:type="dxa"/>
            <w:shd w:val="clear" w:color="auto" w:fill="auto"/>
          </w:tcPr>
          <w:p w:rsidR="00DF0F24" w:rsidRPr="00DF0F24" w:rsidRDefault="00DF0F24" w:rsidP="00DF0F24">
            <w:pPr>
              <w:jc w:val="both"/>
              <w:rPr>
                <w:b/>
                <w:sz w:val="12"/>
                <w:szCs w:val="12"/>
                <w:lang w:val="lv-LV"/>
              </w:rPr>
            </w:pPr>
            <w:r w:rsidRPr="00DF0F24">
              <w:rPr>
                <w:b/>
                <w:sz w:val="12"/>
                <w:szCs w:val="12"/>
                <w:lang w:val="lv-LV"/>
              </w:rPr>
              <w:t>Vīrieši</w:t>
            </w:r>
          </w:p>
        </w:tc>
        <w:tc>
          <w:tcPr>
            <w:tcW w:w="922" w:type="dxa"/>
            <w:shd w:val="clear" w:color="auto" w:fill="auto"/>
          </w:tcPr>
          <w:p w:rsidR="00DF0F24" w:rsidRPr="00DF0F24" w:rsidRDefault="00DF0F24" w:rsidP="00DF0F24">
            <w:pPr>
              <w:jc w:val="both"/>
              <w:rPr>
                <w:b/>
                <w:sz w:val="12"/>
                <w:szCs w:val="12"/>
                <w:lang w:val="lv-LV"/>
              </w:rPr>
            </w:pPr>
            <w:r w:rsidRPr="00DF0F24">
              <w:rPr>
                <w:b/>
                <w:sz w:val="12"/>
                <w:szCs w:val="12"/>
                <w:lang w:val="lv-LV"/>
              </w:rPr>
              <w:t>Sievietes</w:t>
            </w:r>
          </w:p>
        </w:tc>
      </w:tr>
    </w:tbl>
    <w:p w:rsidR="00DF0F24" w:rsidRPr="00DF0F24" w:rsidRDefault="00DF0F24" w:rsidP="00DF0F24">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772109" w:rsidRPr="00DF0F24" w:rsidTr="00DF0F24">
        <w:tc>
          <w:tcPr>
            <w:tcW w:w="504" w:type="dxa"/>
            <w:shd w:val="clear" w:color="auto" w:fill="auto"/>
          </w:tcPr>
          <w:p w:rsidR="00DF0F24" w:rsidRPr="00DF0F24" w:rsidRDefault="00DF0F24" w:rsidP="00DF0F24">
            <w:pPr>
              <w:jc w:val="both"/>
              <w:rPr>
                <w:sz w:val="10"/>
                <w:szCs w:val="10"/>
                <w:lang w:val="lv-LV"/>
              </w:rPr>
            </w:pPr>
            <w:r w:rsidRPr="00DF0F24">
              <w:rPr>
                <w:b/>
                <w:sz w:val="12"/>
                <w:szCs w:val="12"/>
                <w:lang w:val="lv-LV"/>
              </w:rPr>
              <w:t>ID</w:t>
            </w:r>
          </w:p>
        </w:tc>
        <w:tc>
          <w:tcPr>
            <w:tcW w:w="1937" w:type="dxa"/>
            <w:shd w:val="clear" w:color="auto" w:fill="auto"/>
          </w:tcPr>
          <w:p w:rsidR="00DF0F24" w:rsidRPr="00DF0F24" w:rsidRDefault="00DF0F24" w:rsidP="00DF0F24">
            <w:pPr>
              <w:jc w:val="both"/>
              <w:rPr>
                <w:sz w:val="10"/>
                <w:szCs w:val="10"/>
                <w:lang w:val="lv-LV"/>
              </w:rPr>
            </w:pPr>
            <w:r w:rsidRPr="00DF0F24">
              <w:rPr>
                <w:b/>
                <w:sz w:val="12"/>
                <w:szCs w:val="12"/>
                <w:lang w:val="lv-LV"/>
              </w:rPr>
              <w:t>Rādītājs</w:t>
            </w:r>
          </w:p>
        </w:tc>
        <w:tc>
          <w:tcPr>
            <w:tcW w:w="1400" w:type="dxa"/>
            <w:shd w:val="clear" w:color="auto" w:fill="auto"/>
          </w:tcPr>
          <w:p w:rsidR="00DF0F24" w:rsidRPr="00DF0F24" w:rsidRDefault="00DF0F24" w:rsidP="00DF0F24">
            <w:pPr>
              <w:jc w:val="both"/>
              <w:rPr>
                <w:sz w:val="10"/>
                <w:szCs w:val="10"/>
                <w:lang w:val="lv-LV"/>
              </w:rPr>
            </w:pPr>
            <w:r w:rsidRPr="00DF0F24">
              <w:rPr>
                <w:b/>
                <w:sz w:val="12"/>
                <w:szCs w:val="12"/>
                <w:lang w:val="lv-LV"/>
              </w:rPr>
              <w:t>Reģiona kategorija</w:t>
            </w:r>
          </w:p>
        </w:tc>
        <w:tc>
          <w:tcPr>
            <w:tcW w:w="2771" w:type="dxa"/>
            <w:gridSpan w:val="3"/>
          </w:tcPr>
          <w:p w:rsidR="00DF0F24" w:rsidRPr="00DF0F24" w:rsidRDefault="00DF0F24" w:rsidP="00DF0F24">
            <w:pPr>
              <w:jc w:val="both"/>
              <w:rPr>
                <w:sz w:val="10"/>
                <w:szCs w:val="10"/>
                <w:lang w:val="lv-LV"/>
              </w:rPr>
            </w:pPr>
            <w:r w:rsidRPr="00DF0F24">
              <w:rPr>
                <w:sz w:val="10"/>
                <w:szCs w:val="10"/>
                <w:lang w:val="lv-LV"/>
              </w:rPr>
              <w:t>2015</w:t>
            </w:r>
          </w:p>
        </w:tc>
        <w:tc>
          <w:tcPr>
            <w:tcW w:w="2716" w:type="dxa"/>
            <w:gridSpan w:val="3"/>
          </w:tcPr>
          <w:p w:rsidR="00DF0F24" w:rsidRPr="00DF0F24" w:rsidRDefault="00DF0F24" w:rsidP="00DF0F24">
            <w:pPr>
              <w:jc w:val="both"/>
              <w:rPr>
                <w:sz w:val="10"/>
                <w:szCs w:val="10"/>
                <w:lang w:val="lv-LV"/>
              </w:rPr>
            </w:pPr>
            <w:r w:rsidRPr="00DF0F24">
              <w:rPr>
                <w:sz w:val="10"/>
                <w:szCs w:val="10"/>
                <w:lang w:val="lv-LV"/>
              </w:rPr>
              <w:t>2014</w:t>
            </w:r>
          </w:p>
        </w:tc>
      </w:tr>
      <w:tr w:rsidR="00772109" w:rsidRPr="00DF0F24" w:rsidTr="00DF0F24">
        <w:tc>
          <w:tcPr>
            <w:tcW w:w="504" w:type="dxa"/>
            <w:shd w:val="clear" w:color="auto" w:fill="auto"/>
          </w:tcPr>
          <w:p w:rsidR="00DF0F24" w:rsidRPr="00DF0F24" w:rsidRDefault="00DF0F24" w:rsidP="00DF0F24">
            <w:pPr>
              <w:jc w:val="both"/>
              <w:rPr>
                <w:sz w:val="10"/>
                <w:szCs w:val="10"/>
                <w:lang w:val="lv-LV"/>
              </w:rPr>
            </w:pPr>
          </w:p>
        </w:tc>
        <w:tc>
          <w:tcPr>
            <w:tcW w:w="1937" w:type="dxa"/>
            <w:shd w:val="clear" w:color="auto" w:fill="auto"/>
          </w:tcPr>
          <w:p w:rsidR="00DF0F24" w:rsidRPr="00DF0F24" w:rsidRDefault="00DF0F24" w:rsidP="00DF0F24">
            <w:pPr>
              <w:jc w:val="both"/>
              <w:rPr>
                <w:sz w:val="10"/>
                <w:szCs w:val="10"/>
                <w:lang w:val="lv-LV"/>
              </w:rPr>
            </w:pPr>
          </w:p>
        </w:tc>
        <w:tc>
          <w:tcPr>
            <w:tcW w:w="1400" w:type="dxa"/>
            <w:shd w:val="clear" w:color="auto" w:fill="auto"/>
          </w:tcPr>
          <w:p w:rsidR="00DF0F24" w:rsidRPr="00DF0F24" w:rsidRDefault="00DF0F24" w:rsidP="00DF0F24">
            <w:pPr>
              <w:jc w:val="both"/>
              <w:rPr>
                <w:sz w:val="10"/>
                <w:szCs w:val="10"/>
                <w:lang w:val="lv-LV"/>
              </w:rPr>
            </w:pPr>
          </w:p>
        </w:tc>
        <w:tc>
          <w:tcPr>
            <w:tcW w:w="924" w:type="dxa"/>
          </w:tcPr>
          <w:p w:rsidR="00DF0F24" w:rsidRPr="00DF0F24" w:rsidRDefault="00DF0F24" w:rsidP="00DF0F24">
            <w:pPr>
              <w:jc w:val="both"/>
              <w:rPr>
                <w:sz w:val="10"/>
                <w:szCs w:val="10"/>
                <w:lang w:val="lv-LV"/>
              </w:rPr>
            </w:pPr>
            <w:r w:rsidRPr="00DF0F24">
              <w:rPr>
                <w:sz w:val="10"/>
                <w:szCs w:val="10"/>
                <w:lang w:val="lv-LV"/>
              </w:rPr>
              <w:t>Kopā</w:t>
            </w:r>
          </w:p>
        </w:tc>
        <w:tc>
          <w:tcPr>
            <w:tcW w:w="923"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24"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c>
          <w:tcPr>
            <w:tcW w:w="896" w:type="dxa"/>
          </w:tcPr>
          <w:p w:rsidR="00DF0F24" w:rsidRPr="00DF0F24" w:rsidRDefault="00DF0F24" w:rsidP="00DF0F24">
            <w:pPr>
              <w:jc w:val="both"/>
              <w:rPr>
                <w:sz w:val="10"/>
                <w:szCs w:val="10"/>
                <w:lang w:val="lv-LV"/>
              </w:rPr>
            </w:pPr>
            <w:r w:rsidRPr="00DF0F24">
              <w:rPr>
                <w:sz w:val="10"/>
                <w:szCs w:val="10"/>
                <w:lang w:val="lv-LV"/>
              </w:rPr>
              <w:t>Kopā</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Vīrieši</w:t>
            </w:r>
          </w:p>
        </w:tc>
        <w:tc>
          <w:tcPr>
            <w:tcW w:w="910" w:type="dxa"/>
            <w:shd w:val="clear" w:color="auto" w:fill="auto"/>
          </w:tcPr>
          <w:p w:rsidR="00DF0F24" w:rsidRPr="00DF0F24" w:rsidRDefault="00DF0F24" w:rsidP="00DF0F24">
            <w:pPr>
              <w:jc w:val="both"/>
              <w:rPr>
                <w:sz w:val="10"/>
                <w:szCs w:val="10"/>
                <w:lang w:val="lv-LV"/>
              </w:rPr>
            </w:pPr>
            <w:r w:rsidRPr="00DF0F24">
              <w:rPr>
                <w:sz w:val="10"/>
                <w:szCs w:val="10"/>
                <w:lang w:val="lv-LV"/>
              </w:rPr>
              <w:t>Sievietes</w:t>
            </w: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10 - ESF atbalsts KP fondu ieviešanai un vadībai</w:t>
            </w:r>
          </w:p>
        </w:tc>
      </w:tr>
    </w:tbl>
    <w:p w:rsidR="00DF0F24" w:rsidRPr="00DF0F24" w:rsidRDefault="00DF0F24" w:rsidP="00DF0F24">
      <w:pPr>
        <w:jc w:val="both"/>
        <w:rPr>
          <w:lang w:val="lv-LV"/>
        </w:rPr>
      </w:pPr>
    </w:p>
    <w:p w:rsidR="00DF0F24" w:rsidRPr="00DF0F24" w:rsidRDefault="00DF0F24" w:rsidP="00DF0F24">
      <w:pPr>
        <w:pStyle w:val="Heading2"/>
        <w:numPr>
          <w:ilvl w:val="0"/>
          <w:numId w:val="0"/>
        </w:numPr>
        <w:jc w:val="both"/>
        <w:rPr>
          <w:lang w:val="lv-LV"/>
        </w:rPr>
      </w:pPr>
      <w:r w:rsidRPr="00DF0F24">
        <w:rPr>
          <w:lang w:val="lv-LV"/>
        </w:rPr>
        <w:t>4B tabula. Īpašie programmas iznākuma rādītāji attiecībā uz ESF un JNI</w:t>
      </w: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4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52"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1050" w:type="dxa"/>
          </w:tcPr>
          <w:p w:rsidR="00DF0F24" w:rsidRPr="00DF0F24" w:rsidRDefault="00DF0F24" w:rsidP="00DF0F24">
            <w:pPr>
              <w:jc w:val="both"/>
              <w:rPr>
                <w:b/>
                <w:sz w:val="10"/>
                <w:szCs w:val="10"/>
                <w:lang w:val="lv-LV"/>
              </w:rPr>
            </w:pPr>
            <w:r w:rsidRPr="00DF0F24">
              <w:rPr>
                <w:b/>
                <w:sz w:val="10"/>
                <w:szCs w:val="10"/>
                <w:lang w:val="lv-LV"/>
              </w:rPr>
              <w:t>Mērvienība</w:t>
            </w:r>
          </w:p>
        </w:tc>
        <w:tc>
          <w:tcPr>
            <w:tcW w:w="2545"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57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Kumulatīvā vērtība</w:t>
            </w:r>
          </w:p>
        </w:tc>
        <w:tc>
          <w:tcPr>
            <w:tcW w:w="2556"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2575" w:type="dxa"/>
            <w:gridSpan w:val="4"/>
          </w:tcPr>
          <w:p w:rsidR="00DF0F24" w:rsidRPr="00DF0F24" w:rsidRDefault="00DF0F24" w:rsidP="00DF0F24">
            <w:pPr>
              <w:jc w:val="both"/>
              <w:rPr>
                <w:b/>
                <w:sz w:val="10"/>
                <w:szCs w:val="10"/>
                <w:lang w:val="lv-LV"/>
              </w:rPr>
            </w:pPr>
            <w:r w:rsidRPr="00DF0F24">
              <w:rPr>
                <w:bCs/>
                <w:sz w:val="10"/>
                <w:szCs w:val="10"/>
                <w:lang w:val="lv-LV"/>
              </w:rPr>
              <w:t>2016</w:t>
            </w:r>
          </w:p>
        </w:tc>
      </w:tr>
      <w:tr w:rsidR="00772109" w:rsidRPr="00DF0F24" w:rsidTr="00DF0F24">
        <w:trPr>
          <w:tblHeader/>
        </w:trPr>
        <w:tc>
          <w:tcPr>
            <w:tcW w:w="565" w:type="dxa"/>
            <w:shd w:val="clear" w:color="auto" w:fill="auto"/>
          </w:tcPr>
          <w:p w:rsidR="00DF0F24" w:rsidRPr="00DF0F24" w:rsidRDefault="00DF0F24" w:rsidP="00DF0F24">
            <w:pPr>
              <w:jc w:val="both"/>
              <w:rPr>
                <w:b/>
                <w:sz w:val="10"/>
                <w:szCs w:val="10"/>
                <w:lang w:val="lv-LV"/>
              </w:rPr>
            </w:pPr>
          </w:p>
        </w:tc>
        <w:tc>
          <w:tcPr>
            <w:tcW w:w="1644" w:type="dxa"/>
            <w:shd w:val="clear" w:color="auto" w:fill="auto"/>
          </w:tcPr>
          <w:p w:rsidR="00DF0F24" w:rsidRPr="00DF0F24" w:rsidRDefault="00DF0F24" w:rsidP="00DF0F24">
            <w:pPr>
              <w:jc w:val="both"/>
              <w:rPr>
                <w:b/>
                <w:sz w:val="10"/>
                <w:szCs w:val="10"/>
                <w:lang w:val="lv-LV"/>
              </w:rPr>
            </w:pPr>
          </w:p>
        </w:tc>
        <w:tc>
          <w:tcPr>
            <w:tcW w:w="1352" w:type="dxa"/>
            <w:shd w:val="clear" w:color="auto" w:fill="auto"/>
          </w:tcPr>
          <w:p w:rsidR="00DF0F24" w:rsidRPr="00DF0F24" w:rsidRDefault="00DF0F24" w:rsidP="00DF0F24">
            <w:pPr>
              <w:jc w:val="both"/>
              <w:rPr>
                <w:b/>
                <w:sz w:val="10"/>
                <w:szCs w:val="10"/>
                <w:lang w:val="lv-LV"/>
              </w:rPr>
            </w:pPr>
          </w:p>
        </w:tc>
        <w:tc>
          <w:tcPr>
            <w:tcW w:w="1050" w:type="dxa"/>
          </w:tcPr>
          <w:p w:rsidR="00DF0F24" w:rsidRPr="00DF0F24" w:rsidRDefault="00DF0F24" w:rsidP="00DF0F24">
            <w:pPr>
              <w:jc w:val="both"/>
              <w:rPr>
                <w:b/>
                <w:sz w:val="10"/>
                <w:szCs w:val="10"/>
                <w:lang w:val="lv-LV"/>
              </w:rPr>
            </w:pP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65"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5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57" w:type="dxa"/>
            <w:gridSpan w:val="2"/>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853" w:type="dxa"/>
          </w:tcPr>
          <w:p w:rsidR="00DF0F24" w:rsidRPr="00DF0F24" w:rsidRDefault="00DF0F24" w:rsidP="00DF0F24">
            <w:pPr>
              <w:jc w:val="both"/>
              <w:rPr>
                <w:b/>
                <w:sz w:val="10"/>
                <w:szCs w:val="10"/>
                <w:lang w:val="lv-LV"/>
              </w:rPr>
            </w:pPr>
            <w:r w:rsidRPr="00DF0F24">
              <w:rPr>
                <w:b/>
                <w:sz w:val="10"/>
                <w:szCs w:val="10"/>
                <w:lang w:val="lv-LV"/>
              </w:rPr>
              <w:t>Kopā</w:t>
            </w:r>
          </w:p>
        </w:tc>
        <w:tc>
          <w:tcPr>
            <w:tcW w:w="852"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6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ITP1</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Prioritāro virzienu skaits, kam vismaz reizi periodā veikts ietekmes izvērtējums</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Prioritārie virzieni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9,00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p>
        </w:tc>
        <w:tc>
          <w:tcPr>
            <w:tcW w:w="853" w:type="dxa"/>
            <w:shd w:val="clear" w:color="auto" w:fill="auto"/>
          </w:tcPr>
          <w:p w:rsidR="00DF0F24" w:rsidRPr="00DF0F24" w:rsidRDefault="00DF0F24" w:rsidP="00DF0F24">
            <w:pPr>
              <w:jc w:val="both"/>
              <w:rPr>
                <w:sz w:val="10"/>
                <w:szCs w:val="10"/>
                <w:lang w:val="lv-LV"/>
              </w:rPr>
            </w:pP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0,00</w:t>
            </w:r>
          </w:p>
        </w:tc>
        <w:tc>
          <w:tcPr>
            <w:tcW w:w="852" w:type="dxa"/>
            <w:shd w:val="clear" w:color="auto" w:fill="auto"/>
          </w:tcPr>
          <w:p w:rsidR="00DF0F24" w:rsidRPr="00DF0F24" w:rsidRDefault="00DF0F24" w:rsidP="00DF0F24">
            <w:pPr>
              <w:jc w:val="both"/>
              <w:rPr>
                <w:sz w:val="10"/>
                <w:szCs w:val="10"/>
                <w:lang w:val="lv-LV"/>
              </w:rPr>
            </w:pPr>
          </w:p>
        </w:tc>
        <w:tc>
          <w:tcPr>
            <w:tcW w:w="864" w:type="dxa"/>
            <w:shd w:val="clear" w:color="auto" w:fill="auto"/>
          </w:tcPr>
          <w:p w:rsidR="00DF0F24" w:rsidRPr="00DF0F24" w:rsidRDefault="00DF0F24" w:rsidP="00DF0F24">
            <w:pPr>
              <w:jc w:val="both"/>
              <w:rPr>
                <w:sz w:val="10"/>
                <w:szCs w:val="10"/>
                <w:lang w:val="lv-LV"/>
              </w:rPr>
            </w:pP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ITP2</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KP vadībā, īstenošanā, izvērtēšanā un uzraudzībā iesaistīto personu skaits, kas saņēmušas atbalstu kapacitātes stiprināšanai izvērtēšanas jomā</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Personas</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120,00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52" w:type="dxa"/>
            <w:shd w:val="clear" w:color="auto" w:fill="auto"/>
          </w:tcPr>
          <w:p w:rsidR="00DF0F24" w:rsidRPr="00DF0F24" w:rsidRDefault="00DF0F24" w:rsidP="00DF0F24">
            <w:pPr>
              <w:jc w:val="both"/>
              <w:rPr>
                <w:sz w:val="10"/>
                <w:szCs w:val="10"/>
                <w:lang w:val="lv-LV"/>
              </w:rPr>
            </w:pPr>
          </w:p>
        </w:tc>
        <w:tc>
          <w:tcPr>
            <w:tcW w:w="853" w:type="dxa"/>
            <w:shd w:val="clear" w:color="auto" w:fill="auto"/>
          </w:tcPr>
          <w:p w:rsidR="00DF0F24" w:rsidRPr="00DF0F24" w:rsidRDefault="00DF0F24" w:rsidP="00DF0F24">
            <w:pPr>
              <w:jc w:val="both"/>
              <w:rPr>
                <w:sz w:val="10"/>
                <w:szCs w:val="10"/>
                <w:lang w:val="lv-LV"/>
              </w:rPr>
            </w:pP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3,33%</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4,00</w:t>
            </w:r>
          </w:p>
        </w:tc>
        <w:tc>
          <w:tcPr>
            <w:tcW w:w="852" w:type="dxa"/>
            <w:shd w:val="clear" w:color="auto" w:fill="auto"/>
          </w:tcPr>
          <w:p w:rsidR="00DF0F24" w:rsidRPr="00DF0F24" w:rsidRDefault="00DF0F24" w:rsidP="00DF0F24">
            <w:pPr>
              <w:jc w:val="both"/>
              <w:rPr>
                <w:sz w:val="10"/>
                <w:szCs w:val="10"/>
                <w:lang w:val="lv-LV"/>
              </w:rPr>
            </w:pPr>
          </w:p>
        </w:tc>
        <w:tc>
          <w:tcPr>
            <w:tcW w:w="864" w:type="dxa"/>
            <w:shd w:val="clear" w:color="auto" w:fill="auto"/>
          </w:tcPr>
          <w:p w:rsidR="00DF0F24" w:rsidRPr="00DF0F24" w:rsidRDefault="00DF0F24" w:rsidP="00DF0F24">
            <w:pPr>
              <w:jc w:val="both"/>
              <w:rPr>
                <w:sz w:val="10"/>
                <w:szCs w:val="10"/>
                <w:lang w:val="lv-LV"/>
              </w:rPr>
            </w:pPr>
          </w:p>
        </w:tc>
      </w:tr>
      <w:tr w:rsidR="00772109" w:rsidRPr="00DF0F24" w:rsidTr="00DF0F24">
        <w:tc>
          <w:tcPr>
            <w:tcW w:w="565" w:type="dxa"/>
            <w:shd w:val="clear" w:color="auto" w:fill="auto"/>
          </w:tcPr>
          <w:p w:rsidR="00DF0F24" w:rsidRPr="00DF0F24" w:rsidRDefault="00DF0F24" w:rsidP="00DF0F24">
            <w:pPr>
              <w:jc w:val="both"/>
              <w:rPr>
                <w:sz w:val="10"/>
                <w:szCs w:val="10"/>
                <w:lang w:val="lv-LV"/>
              </w:rPr>
            </w:pPr>
            <w:r w:rsidRPr="00DF0F24">
              <w:rPr>
                <w:sz w:val="10"/>
                <w:szCs w:val="10"/>
                <w:lang w:val="lv-LV"/>
              </w:rPr>
              <w:t>ITP3</w:t>
            </w:r>
          </w:p>
        </w:tc>
        <w:tc>
          <w:tcPr>
            <w:tcW w:w="1644" w:type="dxa"/>
            <w:shd w:val="clear" w:color="auto" w:fill="auto"/>
          </w:tcPr>
          <w:p w:rsidR="00DF0F24" w:rsidRPr="00DF0F24" w:rsidRDefault="00DF0F24" w:rsidP="00DF0F24">
            <w:pPr>
              <w:jc w:val="both"/>
              <w:rPr>
                <w:sz w:val="10"/>
                <w:szCs w:val="10"/>
                <w:lang w:val="lv-LV"/>
              </w:rPr>
            </w:pPr>
            <w:r w:rsidRPr="00DF0F24">
              <w:rPr>
                <w:sz w:val="10"/>
                <w:szCs w:val="10"/>
                <w:lang w:val="lv-LV"/>
              </w:rPr>
              <w:t>Atbalstītie ikgadējie obligātie  publicitātes pasākumi</w:t>
            </w:r>
          </w:p>
        </w:tc>
        <w:tc>
          <w:tcPr>
            <w:tcW w:w="1352" w:type="dxa"/>
            <w:shd w:val="clear" w:color="auto" w:fill="auto"/>
          </w:tcPr>
          <w:p w:rsidR="00DF0F24" w:rsidRPr="00DF0F24" w:rsidRDefault="00DF0F24" w:rsidP="00DF0F24">
            <w:pPr>
              <w:jc w:val="both"/>
              <w:rPr>
                <w:sz w:val="10"/>
                <w:szCs w:val="10"/>
                <w:lang w:val="lv-LV"/>
              </w:rPr>
            </w:pPr>
          </w:p>
        </w:tc>
        <w:tc>
          <w:tcPr>
            <w:tcW w:w="1050" w:type="dxa"/>
          </w:tcPr>
          <w:p w:rsidR="00DF0F24" w:rsidRPr="00DF0F24" w:rsidRDefault="00DF0F24" w:rsidP="00DF0F24">
            <w:pPr>
              <w:jc w:val="both"/>
              <w:rPr>
                <w:sz w:val="10"/>
                <w:szCs w:val="10"/>
                <w:lang w:val="lv-LV"/>
              </w:rPr>
            </w:pPr>
            <w:r w:rsidRPr="00DF0F24">
              <w:rPr>
                <w:sz w:val="10"/>
                <w:szCs w:val="10"/>
                <w:lang w:val="lv-LV"/>
              </w:rPr>
              <w:t>Pasākumi</w:t>
            </w: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9,00</w:t>
            </w:r>
          </w:p>
        </w:tc>
        <w:tc>
          <w:tcPr>
            <w:tcW w:w="853" w:type="dxa"/>
            <w:shd w:val="clear" w:color="auto" w:fill="auto"/>
          </w:tcPr>
          <w:p w:rsidR="00DF0F24" w:rsidRPr="00DF0F24" w:rsidRDefault="00DF0F24" w:rsidP="00DF0F24">
            <w:pPr>
              <w:jc w:val="both"/>
              <w:rPr>
                <w:sz w:val="10"/>
                <w:szCs w:val="10"/>
                <w:lang w:val="lv-LV"/>
              </w:rPr>
            </w:pPr>
          </w:p>
        </w:tc>
        <w:tc>
          <w:tcPr>
            <w:tcW w:w="840" w:type="dxa"/>
            <w:shd w:val="clear" w:color="auto" w:fill="auto"/>
          </w:tcPr>
          <w:p w:rsidR="00DF0F24" w:rsidRPr="00DF0F24" w:rsidRDefault="00DF0F24" w:rsidP="00DF0F24">
            <w:pPr>
              <w:jc w:val="both"/>
              <w:rPr>
                <w:sz w:val="10"/>
                <w:szCs w:val="10"/>
                <w:lang w:val="lv-LV"/>
              </w:rPr>
            </w:pPr>
          </w:p>
        </w:tc>
        <w:tc>
          <w:tcPr>
            <w:tcW w:w="865" w:type="dxa"/>
            <w:shd w:val="clear" w:color="auto" w:fill="auto"/>
          </w:tcPr>
          <w:p w:rsidR="00DF0F24" w:rsidRPr="00DF0F24" w:rsidRDefault="00DF0F24" w:rsidP="00DF0F24">
            <w:pPr>
              <w:jc w:val="both"/>
              <w:rPr>
                <w:sz w:val="10"/>
                <w:szCs w:val="10"/>
                <w:lang w:val="lv-LV"/>
              </w:rPr>
            </w:pPr>
            <w:r w:rsidRPr="00DF0F24">
              <w:rPr>
                <w:sz w:val="10"/>
                <w:szCs w:val="10"/>
                <w:lang w:val="lv-LV"/>
              </w:rPr>
              <w:t>1,00</w:t>
            </w:r>
          </w:p>
        </w:tc>
        <w:tc>
          <w:tcPr>
            <w:tcW w:w="852" w:type="dxa"/>
            <w:shd w:val="clear" w:color="auto" w:fill="auto"/>
          </w:tcPr>
          <w:p w:rsidR="00DF0F24" w:rsidRPr="00DF0F24" w:rsidRDefault="00DF0F24" w:rsidP="00DF0F24">
            <w:pPr>
              <w:jc w:val="both"/>
              <w:rPr>
                <w:sz w:val="10"/>
                <w:szCs w:val="10"/>
                <w:lang w:val="lv-LV"/>
              </w:rPr>
            </w:pPr>
          </w:p>
        </w:tc>
        <w:tc>
          <w:tcPr>
            <w:tcW w:w="853" w:type="dxa"/>
            <w:shd w:val="clear" w:color="auto" w:fill="auto"/>
          </w:tcPr>
          <w:p w:rsidR="00DF0F24" w:rsidRPr="00DF0F24" w:rsidRDefault="00DF0F24" w:rsidP="00DF0F24">
            <w:pPr>
              <w:jc w:val="both"/>
              <w:rPr>
                <w:sz w:val="10"/>
                <w:szCs w:val="10"/>
                <w:lang w:val="lv-LV"/>
              </w:rPr>
            </w:pPr>
          </w:p>
        </w:tc>
        <w:tc>
          <w:tcPr>
            <w:tcW w:w="852" w:type="dxa"/>
            <w:shd w:val="clear" w:color="auto" w:fill="auto"/>
          </w:tcPr>
          <w:p w:rsidR="00DF0F24" w:rsidRPr="00DF0F24" w:rsidRDefault="00DF0F24" w:rsidP="00DF0F24">
            <w:pPr>
              <w:jc w:val="both"/>
              <w:rPr>
                <w:sz w:val="10"/>
                <w:szCs w:val="10"/>
                <w:lang w:val="lv-LV"/>
              </w:rPr>
            </w:pPr>
            <w:r w:rsidRPr="00DF0F24">
              <w:rPr>
                <w:sz w:val="10"/>
                <w:szCs w:val="10"/>
                <w:lang w:val="lv-LV"/>
              </w:rPr>
              <w:t>11,11%</w:t>
            </w:r>
          </w:p>
        </w:tc>
        <w:tc>
          <w:tcPr>
            <w:tcW w:w="853" w:type="dxa"/>
            <w:shd w:val="clear" w:color="auto" w:fill="auto"/>
          </w:tcPr>
          <w:p w:rsidR="00DF0F24" w:rsidRPr="00DF0F24" w:rsidRDefault="00DF0F24" w:rsidP="00DF0F24">
            <w:pPr>
              <w:jc w:val="both"/>
              <w:rPr>
                <w:sz w:val="10"/>
                <w:szCs w:val="10"/>
                <w:lang w:val="lv-LV"/>
              </w:rPr>
            </w:pPr>
          </w:p>
        </w:tc>
        <w:tc>
          <w:tcPr>
            <w:tcW w:w="857" w:type="dxa"/>
            <w:gridSpan w:val="2"/>
            <w:shd w:val="clear" w:color="auto" w:fill="auto"/>
          </w:tcPr>
          <w:p w:rsidR="00DF0F24" w:rsidRPr="00DF0F24" w:rsidRDefault="00DF0F24" w:rsidP="00DF0F24">
            <w:pPr>
              <w:jc w:val="both"/>
              <w:rPr>
                <w:sz w:val="10"/>
                <w:szCs w:val="10"/>
                <w:lang w:val="lv-LV"/>
              </w:rPr>
            </w:pPr>
          </w:p>
        </w:tc>
        <w:tc>
          <w:tcPr>
            <w:tcW w:w="853" w:type="dxa"/>
          </w:tcPr>
          <w:p w:rsidR="00DF0F24" w:rsidRPr="00DF0F24" w:rsidRDefault="00DF0F24" w:rsidP="00DF0F24">
            <w:pPr>
              <w:jc w:val="both"/>
              <w:rPr>
                <w:sz w:val="10"/>
                <w:szCs w:val="10"/>
                <w:lang w:val="lv-LV"/>
              </w:rPr>
            </w:pPr>
            <w:r w:rsidRPr="00DF0F24">
              <w:rPr>
                <w:sz w:val="10"/>
                <w:szCs w:val="10"/>
                <w:lang w:val="lv-LV"/>
              </w:rPr>
              <w:t>1,00</w:t>
            </w:r>
          </w:p>
        </w:tc>
        <w:tc>
          <w:tcPr>
            <w:tcW w:w="852" w:type="dxa"/>
            <w:shd w:val="clear" w:color="auto" w:fill="auto"/>
          </w:tcPr>
          <w:p w:rsidR="00DF0F24" w:rsidRPr="00DF0F24" w:rsidRDefault="00DF0F24" w:rsidP="00DF0F24">
            <w:pPr>
              <w:jc w:val="both"/>
              <w:rPr>
                <w:sz w:val="10"/>
                <w:szCs w:val="10"/>
                <w:lang w:val="lv-LV"/>
              </w:rPr>
            </w:pPr>
          </w:p>
        </w:tc>
        <w:tc>
          <w:tcPr>
            <w:tcW w:w="864" w:type="dxa"/>
            <w:shd w:val="clear" w:color="auto" w:fill="auto"/>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772109" w:rsidRPr="00DF0F24" w:rsidTr="00DF0F24">
        <w:trPr>
          <w:tblHeader/>
        </w:trPr>
        <w:tc>
          <w:tcPr>
            <w:tcW w:w="602"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1624"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1344"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2234"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2015</w:t>
            </w:r>
          </w:p>
        </w:tc>
        <w:tc>
          <w:tcPr>
            <w:tcW w:w="2234" w:type="dxa"/>
            <w:gridSpan w:val="3"/>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602" w:type="dxa"/>
            <w:shd w:val="clear" w:color="auto" w:fill="auto"/>
          </w:tcPr>
          <w:p w:rsidR="00DF0F24" w:rsidRPr="00DF0F24" w:rsidRDefault="00DF0F24" w:rsidP="00DF0F24">
            <w:pPr>
              <w:jc w:val="both"/>
              <w:rPr>
                <w:sz w:val="10"/>
                <w:szCs w:val="10"/>
                <w:lang w:val="lv-LV"/>
              </w:rPr>
            </w:pPr>
          </w:p>
        </w:tc>
        <w:tc>
          <w:tcPr>
            <w:tcW w:w="1624" w:type="dxa"/>
            <w:shd w:val="clear" w:color="auto" w:fill="auto"/>
          </w:tcPr>
          <w:p w:rsidR="00DF0F24" w:rsidRPr="00DF0F24" w:rsidRDefault="00DF0F24" w:rsidP="00DF0F24">
            <w:pPr>
              <w:jc w:val="both"/>
              <w:rPr>
                <w:sz w:val="10"/>
                <w:szCs w:val="10"/>
                <w:lang w:val="lv-LV"/>
              </w:rPr>
            </w:pP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44" w:type="dxa"/>
          </w:tcPr>
          <w:p w:rsidR="00DF0F24" w:rsidRPr="00DF0F24" w:rsidRDefault="00DF0F24" w:rsidP="00DF0F24">
            <w:pPr>
              <w:jc w:val="both"/>
              <w:rPr>
                <w:b/>
                <w:sz w:val="10"/>
                <w:szCs w:val="10"/>
                <w:lang w:val="lv-LV"/>
              </w:rPr>
            </w:pPr>
            <w:r w:rsidRPr="00DF0F24">
              <w:rPr>
                <w:b/>
                <w:sz w:val="10"/>
                <w:szCs w:val="10"/>
                <w:lang w:val="lv-LV"/>
              </w:rPr>
              <w:t>Kopā</w:t>
            </w:r>
          </w:p>
        </w:tc>
        <w:tc>
          <w:tcPr>
            <w:tcW w:w="745" w:type="dxa"/>
          </w:tcPr>
          <w:p w:rsidR="00DF0F24" w:rsidRPr="00DF0F24" w:rsidRDefault="00DF0F24" w:rsidP="00DF0F24">
            <w:pPr>
              <w:jc w:val="both"/>
              <w:rPr>
                <w:b/>
                <w:sz w:val="10"/>
                <w:szCs w:val="10"/>
                <w:lang w:val="lv-LV"/>
              </w:rPr>
            </w:pPr>
            <w:r w:rsidRPr="00DF0F24">
              <w:rPr>
                <w:b/>
                <w:sz w:val="10"/>
                <w:szCs w:val="10"/>
                <w:lang w:val="lv-LV"/>
              </w:rPr>
              <w:t>Vīrieši</w:t>
            </w:r>
          </w:p>
        </w:tc>
        <w:tc>
          <w:tcPr>
            <w:tcW w:w="745" w:type="dxa"/>
          </w:tcPr>
          <w:p w:rsidR="00DF0F24" w:rsidRPr="00DF0F24" w:rsidRDefault="00DF0F24" w:rsidP="00DF0F24">
            <w:pPr>
              <w:jc w:val="both"/>
              <w:rPr>
                <w:b/>
                <w:sz w:val="10"/>
                <w:szCs w:val="10"/>
                <w:lang w:val="lv-LV"/>
              </w:rPr>
            </w:pPr>
            <w:r w:rsidRPr="00DF0F24">
              <w:rPr>
                <w:b/>
                <w:sz w:val="10"/>
                <w:szCs w:val="10"/>
                <w:lang w:val="lv-LV"/>
              </w:rPr>
              <w:t>Sievietes</w:t>
            </w: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ITP1</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Prioritāro virzienu skaits, kam vismaz reizi periodā veikts ietekmes izvērtējums</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p>
        </w:tc>
        <w:tc>
          <w:tcPr>
            <w:tcW w:w="745" w:type="dxa"/>
            <w:shd w:val="clear" w:color="auto" w:fill="auto"/>
          </w:tcPr>
          <w:p w:rsidR="00DF0F24" w:rsidRPr="00DF0F24" w:rsidRDefault="00DF0F24" w:rsidP="00DF0F24">
            <w:pPr>
              <w:jc w:val="both"/>
              <w:rPr>
                <w:sz w:val="10"/>
                <w:szCs w:val="10"/>
                <w:lang w:val="lv-LV"/>
              </w:rPr>
            </w:pP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p>
        </w:tc>
        <w:tc>
          <w:tcPr>
            <w:tcW w:w="745" w:type="dxa"/>
          </w:tcPr>
          <w:p w:rsidR="00DF0F24" w:rsidRPr="00DF0F24" w:rsidRDefault="00DF0F24" w:rsidP="00DF0F24">
            <w:pPr>
              <w:jc w:val="both"/>
              <w:rPr>
                <w:sz w:val="10"/>
                <w:szCs w:val="10"/>
                <w:lang w:val="lv-LV"/>
              </w:rPr>
            </w:pP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ITP2</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KP vadībā, īstenošanā, izvērtēšanā un uzraudzībā iesaistīto personu skaits, kas saņēmušas atbalstu kapacitātes stiprināšanai izvērtēšanas jomā</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p>
        </w:tc>
        <w:tc>
          <w:tcPr>
            <w:tcW w:w="745" w:type="dxa"/>
            <w:shd w:val="clear" w:color="auto" w:fill="auto"/>
          </w:tcPr>
          <w:p w:rsidR="00DF0F24" w:rsidRPr="00DF0F24" w:rsidRDefault="00DF0F24" w:rsidP="00DF0F24">
            <w:pPr>
              <w:jc w:val="both"/>
              <w:rPr>
                <w:sz w:val="10"/>
                <w:szCs w:val="10"/>
                <w:lang w:val="lv-LV"/>
              </w:rPr>
            </w:pP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p>
        </w:tc>
        <w:tc>
          <w:tcPr>
            <w:tcW w:w="745" w:type="dxa"/>
          </w:tcPr>
          <w:p w:rsidR="00DF0F24" w:rsidRPr="00DF0F24" w:rsidRDefault="00DF0F24" w:rsidP="00DF0F24">
            <w:pPr>
              <w:jc w:val="both"/>
              <w:rPr>
                <w:sz w:val="10"/>
                <w:szCs w:val="10"/>
                <w:lang w:val="lv-LV"/>
              </w:rPr>
            </w:pPr>
          </w:p>
        </w:tc>
      </w:tr>
      <w:tr w:rsidR="00772109" w:rsidRPr="00DF0F24" w:rsidTr="00DF0F24">
        <w:tc>
          <w:tcPr>
            <w:tcW w:w="602" w:type="dxa"/>
            <w:shd w:val="clear" w:color="auto" w:fill="auto"/>
          </w:tcPr>
          <w:p w:rsidR="00DF0F24" w:rsidRPr="00DF0F24" w:rsidRDefault="00DF0F24" w:rsidP="00DF0F24">
            <w:pPr>
              <w:jc w:val="both"/>
              <w:rPr>
                <w:sz w:val="10"/>
                <w:szCs w:val="10"/>
                <w:lang w:val="lv-LV"/>
              </w:rPr>
            </w:pPr>
            <w:r w:rsidRPr="00DF0F24">
              <w:rPr>
                <w:sz w:val="10"/>
                <w:szCs w:val="10"/>
                <w:lang w:val="lv-LV"/>
              </w:rPr>
              <w:t>ITP3</w:t>
            </w:r>
          </w:p>
        </w:tc>
        <w:tc>
          <w:tcPr>
            <w:tcW w:w="1624" w:type="dxa"/>
            <w:shd w:val="clear" w:color="auto" w:fill="auto"/>
          </w:tcPr>
          <w:p w:rsidR="00DF0F24" w:rsidRPr="00DF0F24" w:rsidRDefault="00DF0F24" w:rsidP="00DF0F24">
            <w:pPr>
              <w:jc w:val="both"/>
              <w:rPr>
                <w:sz w:val="10"/>
                <w:szCs w:val="10"/>
                <w:lang w:val="lv-LV"/>
              </w:rPr>
            </w:pPr>
            <w:r w:rsidRPr="00DF0F24">
              <w:rPr>
                <w:sz w:val="10"/>
                <w:szCs w:val="10"/>
                <w:lang w:val="lv-LV"/>
              </w:rPr>
              <w:t>Atbalstītie ikgadējie obligātie  publicitātes pasākumi</w:t>
            </w:r>
          </w:p>
        </w:tc>
        <w:tc>
          <w:tcPr>
            <w:tcW w:w="1344" w:type="dxa"/>
            <w:shd w:val="clear" w:color="auto" w:fill="auto"/>
          </w:tcPr>
          <w:p w:rsidR="00DF0F24" w:rsidRPr="00DF0F24" w:rsidRDefault="00DF0F24" w:rsidP="00DF0F24">
            <w:pPr>
              <w:jc w:val="both"/>
              <w:rPr>
                <w:sz w:val="10"/>
                <w:szCs w:val="10"/>
                <w:lang w:val="lv-LV"/>
              </w:rPr>
            </w:pPr>
          </w:p>
        </w:tc>
        <w:tc>
          <w:tcPr>
            <w:tcW w:w="744"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745" w:type="dxa"/>
            <w:shd w:val="clear" w:color="auto" w:fill="auto"/>
          </w:tcPr>
          <w:p w:rsidR="00DF0F24" w:rsidRPr="00DF0F24" w:rsidRDefault="00DF0F24" w:rsidP="00DF0F24">
            <w:pPr>
              <w:jc w:val="both"/>
              <w:rPr>
                <w:sz w:val="10"/>
                <w:szCs w:val="10"/>
                <w:lang w:val="lv-LV"/>
              </w:rPr>
            </w:pPr>
          </w:p>
        </w:tc>
        <w:tc>
          <w:tcPr>
            <w:tcW w:w="745" w:type="dxa"/>
            <w:shd w:val="clear" w:color="auto" w:fill="auto"/>
          </w:tcPr>
          <w:p w:rsidR="00DF0F24" w:rsidRPr="00DF0F24" w:rsidRDefault="00DF0F24" w:rsidP="00DF0F24">
            <w:pPr>
              <w:jc w:val="both"/>
              <w:rPr>
                <w:sz w:val="10"/>
                <w:szCs w:val="10"/>
                <w:lang w:val="lv-LV"/>
              </w:rPr>
            </w:pPr>
          </w:p>
        </w:tc>
        <w:tc>
          <w:tcPr>
            <w:tcW w:w="744" w:type="dxa"/>
          </w:tcPr>
          <w:p w:rsidR="00DF0F24" w:rsidRPr="00DF0F24" w:rsidRDefault="00DF0F24" w:rsidP="00DF0F24">
            <w:pPr>
              <w:jc w:val="both"/>
              <w:rPr>
                <w:sz w:val="10"/>
                <w:szCs w:val="10"/>
                <w:lang w:val="lv-LV"/>
              </w:rPr>
            </w:pPr>
            <w:r w:rsidRPr="00DF0F24">
              <w:rPr>
                <w:sz w:val="10"/>
                <w:szCs w:val="10"/>
                <w:lang w:val="lv-LV"/>
              </w:rPr>
              <w:t>0,00</w:t>
            </w:r>
          </w:p>
        </w:tc>
        <w:tc>
          <w:tcPr>
            <w:tcW w:w="745" w:type="dxa"/>
          </w:tcPr>
          <w:p w:rsidR="00DF0F24" w:rsidRPr="00DF0F24" w:rsidRDefault="00DF0F24" w:rsidP="00DF0F24">
            <w:pPr>
              <w:jc w:val="both"/>
              <w:rPr>
                <w:sz w:val="10"/>
                <w:szCs w:val="10"/>
                <w:lang w:val="lv-LV"/>
              </w:rPr>
            </w:pPr>
          </w:p>
        </w:tc>
        <w:tc>
          <w:tcPr>
            <w:tcW w:w="745"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10 - ESF atbalsts KP fondu ieviešanai un vadībai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10.1. - Palielināt KP fondu izvērtēšanas kapacitāti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RTP1</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Pilnībā ieviesto izvērtējumu rekomendāciju īpatsvars</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Proporcija</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Proporcija</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85,00%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4" w:type="dxa"/>
          </w:tcPr>
          <w:p w:rsidR="00DF0F24" w:rsidRPr="00DF0F24" w:rsidRDefault="00DF0F24" w:rsidP="00DF0F24">
            <w:pPr>
              <w:jc w:val="both"/>
              <w:rPr>
                <w:sz w:val="10"/>
                <w:szCs w:val="10"/>
                <w:lang w:val="lv-LV"/>
              </w:rPr>
            </w:pPr>
            <w:r w:rsidRPr="00DF0F24">
              <w:rPr>
                <w:sz w:val="10"/>
                <w:szCs w:val="10"/>
                <w:lang w:val="lv-LV"/>
              </w:rPr>
              <w:t>17,00%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RTP2</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KP fondu vadībā, īstenošanā, izvērtēšanā un uzraudzībā iesaistīto personu skaits, kas paaugstinājušas savu kompetenci izvērtēšanas jomā attiecīgā kalendārā gada laikā</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Skaits</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40,00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10,00%</w:t>
            </w: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4,00</w:t>
            </w: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4,00</w:t>
            </w: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RTP1</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Pilnībā ieviesto izvērtējumu rekomendāciju īpatsvars</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RTP2</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KP fondu vadībā, īstenošanā, izvērtēšanā un uzraudzībā iesaistīto personu skaits, kas paaugstinājušas savu kompetenci izvērtēšanas jomā attiecīgā kalendārā gada laikā</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0,00</w:t>
            </w: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0,00</w:t>
            </w: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r w:rsidRPr="00DF0F24">
              <w:rPr>
                <w:sz w:val="10"/>
                <w:szCs w:val="10"/>
                <w:lang w:val="lv-LV"/>
              </w:rPr>
              <w:t>0,00</w:t>
            </w: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lastRenderedPageBreak/>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10 - ESF atbalsts KP fondu ieviešanai un vadībai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10.2. - Paaugstināt informētību par KP fondiem, sniedzot atbalstu informācijas un komunikācijas pasākumiem</w:t>
            </w:r>
          </w:p>
        </w:tc>
      </w:tr>
    </w:tbl>
    <w:p w:rsidR="00671A19" w:rsidRDefault="00671A19" w:rsidP="00DF0F24">
      <w:pPr>
        <w:jc w:val="both"/>
        <w:rPr>
          <w:lang w:val="lv-LV"/>
        </w:rPr>
      </w:pPr>
    </w:p>
    <w:p w:rsidR="00DF0F24" w:rsidRPr="00DF0F24" w:rsidRDefault="00DF0F24" w:rsidP="00DF0F24">
      <w:pPr>
        <w:jc w:val="both"/>
        <w:rPr>
          <w:lang w:val="lv-LV"/>
        </w:rPr>
      </w:pPr>
      <w:r w:rsidRPr="00DF0F24">
        <w:rPr>
          <w:lang w:val="lv-LV"/>
        </w:rPr>
        <w:t>2C tabula. : Īpašie programmas rezultātu rādītāji attiecībā uz ESF un JNI</w:t>
      </w: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8"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496" w:type="dxa"/>
            <w:shd w:val="clear" w:color="auto" w:fill="auto"/>
          </w:tcPr>
          <w:p w:rsidR="00DF0F24" w:rsidRPr="00DF0F24" w:rsidRDefault="00DF0F24" w:rsidP="00DF0F24">
            <w:pPr>
              <w:jc w:val="both"/>
              <w:rPr>
                <w:b/>
                <w:sz w:val="10"/>
                <w:szCs w:val="10"/>
                <w:lang w:val="lv-LV"/>
              </w:rPr>
            </w:pPr>
            <w:r w:rsidRPr="00DF0F24">
              <w:rPr>
                <w:b/>
                <w:sz w:val="10"/>
                <w:szCs w:val="10"/>
                <w:lang w:val="lv-LV"/>
              </w:rPr>
              <w:t>Measurement unit for indicator</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r w:rsidRPr="00DF0F24">
              <w:rPr>
                <w:b/>
                <w:sz w:val="10"/>
                <w:szCs w:val="10"/>
                <w:lang w:val="lv-LV"/>
              </w:rPr>
              <w:t>Output indicator used as basis for target setting</w:t>
            </w:r>
          </w:p>
          <w:p w:rsidR="00DF0F24" w:rsidRPr="00DF0F24" w:rsidRDefault="00DF0F24" w:rsidP="00DF0F24">
            <w:pPr>
              <w:jc w:val="both"/>
              <w:rPr>
                <w:b/>
                <w:sz w:val="10"/>
                <w:szCs w:val="10"/>
                <w:lang w:val="lv-LV"/>
              </w:rPr>
            </w:pPr>
          </w:p>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r w:rsidRPr="00DF0F24">
              <w:rPr>
                <w:b/>
                <w:sz w:val="10"/>
                <w:szCs w:val="10"/>
                <w:lang w:val="lv-LV"/>
              </w:rPr>
              <w:t>Mērvienība atsauces vērtībām un mērķa vērtībām</w:t>
            </w:r>
          </w:p>
        </w:tc>
        <w:tc>
          <w:tcPr>
            <w:tcW w:w="2530"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Mērķvērtība (2023)</w:t>
            </w:r>
          </w:p>
        </w:tc>
        <w:tc>
          <w:tcPr>
            <w:tcW w:w="2398"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Sasniegumu attiecība</w:t>
            </w:r>
          </w:p>
        </w:tc>
        <w:tc>
          <w:tcPr>
            <w:tcW w:w="5585"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2016</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p>
        </w:tc>
        <w:tc>
          <w:tcPr>
            <w:tcW w:w="844"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799" w:type="dxa"/>
            <w:shd w:val="clear" w:color="auto" w:fill="auto"/>
          </w:tcPr>
          <w:p w:rsidR="00DF0F24" w:rsidRPr="00DF0F24" w:rsidRDefault="00DF0F24" w:rsidP="00DF0F24">
            <w:pPr>
              <w:jc w:val="both"/>
              <w:rPr>
                <w:b/>
                <w:sz w:val="10"/>
                <w:szCs w:val="10"/>
                <w:lang w:val="lv-LV"/>
              </w:rPr>
            </w:pPr>
          </w:p>
        </w:tc>
        <w:tc>
          <w:tcPr>
            <w:tcW w:w="800" w:type="dxa"/>
            <w:shd w:val="clear" w:color="auto" w:fill="auto"/>
          </w:tcPr>
          <w:p w:rsidR="00DF0F24" w:rsidRPr="00DF0F24" w:rsidRDefault="00DF0F24" w:rsidP="00DF0F24">
            <w:pPr>
              <w:jc w:val="both"/>
              <w:rPr>
                <w:b/>
                <w:sz w:val="10"/>
                <w:szCs w:val="10"/>
                <w:lang w:val="lv-LV"/>
              </w:rPr>
            </w:pP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4"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4"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8" w:type="dxa"/>
            <w:shd w:val="clear" w:color="auto" w:fill="auto"/>
          </w:tcPr>
          <w:p w:rsidR="00DF0F24" w:rsidRPr="00DF0F24" w:rsidRDefault="00DF0F24" w:rsidP="00DF0F24">
            <w:pPr>
              <w:jc w:val="both"/>
              <w:rPr>
                <w:b/>
                <w:sz w:val="10"/>
                <w:szCs w:val="10"/>
                <w:lang w:val="lv-LV"/>
              </w:rPr>
            </w:pPr>
          </w:p>
        </w:tc>
        <w:tc>
          <w:tcPr>
            <w:tcW w:w="496" w:type="dxa"/>
            <w:shd w:val="clear" w:color="auto" w:fill="auto"/>
          </w:tcPr>
          <w:p w:rsidR="00DF0F24" w:rsidRPr="00DF0F24" w:rsidRDefault="00DF0F24" w:rsidP="00DF0F24">
            <w:pPr>
              <w:jc w:val="both"/>
              <w:rPr>
                <w:b/>
                <w:sz w:val="10"/>
                <w:szCs w:val="10"/>
                <w:lang w:val="lv-LV"/>
              </w:rPr>
            </w:pPr>
          </w:p>
        </w:tc>
        <w:tc>
          <w:tcPr>
            <w:tcW w:w="1275" w:type="dxa"/>
            <w:shd w:val="clear" w:color="auto" w:fill="auto"/>
          </w:tcPr>
          <w:p w:rsidR="00DF0F24" w:rsidRPr="00DF0F24" w:rsidRDefault="00DF0F24" w:rsidP="00DF0F24">
            <w:pPr>
              <w:jc w:val="both"/>
              <w:rPr>
                <w:b/>
                <w:sz w:val="10"/>
                <w:szCs w:val="10"/>
                <w:lang w:val="lv-LV"/>
              </w:rPr>
            </w:pPr>
          </w:p>
        </w:tc>
        <w:tc>
          <w:tcPr>
            <w:tcW w:w="552" w:type="dxa"/>
            <w:shd w:val="clear" w:color="auto" w:fill="auto"/>
          </w:tcPr>
          <w:p w:rsidR="00DF0F24" w:rsidRPr="00DF0F24" w:rsidRDefault="00DF0F24" w:rsidP="00DF0F24">
            <w:pPr>
              <w:jc w:val="both"/>
              <w:rPr>
                <w:b/>
                <w:sz w:val="10"/>
                <w:szCs w:val="10"/>
                <w:lang w:val="lv-LV"/>
              </w:rPr>
            </w:pP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43"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44"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99"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4"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RTP3</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Sabiedrības vērtējums, ka Eiropas Savienības piešķirtie līdzekļi pozitīvi ietekmē Latvijas  tautsaimniecības un sabiedrības attīstību</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r w:rsidRPr="00DF0F24">
              <w:rPr>
                <w:sz w:val="10"/>
                <w:szCs w:val="10"/>
                <w:lang w:val="lv-LV"/>
              </w:rPr>
              <w:t>Proporcija</w:t>
            </w: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r w:rsidRPr="00DF0F24">
              <w:rPr>
                <w:sz w:val="10"/>
                <w:szCs w:val="10"/>
                <w:lang w:val="lv-LV"/>
              </w:rPr>
              <w:t>Proporcija</w:t>
            </w: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85,00%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8"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4" w:type="dxa"/>
          </w:tcPr>
          <w:p w:rsidR="00DF0F24" w:rsidRPr="00DF0F24" w:rsidRDefault="00DF0F24" w:rsidP="00DF0F24">
            <w:pPr>
              <w:jc w:val="both"/>
              <w:rPr>
                <w:sz w:val="10"/>
                <w:szCs w:val="10"/>
                <w:lang w:val="lv-LV"/>
              </w:rPr>
            </w:pPr>
            <w:r w:rsidRPr="00DF0F24">
              <w:rPr>
                <w:sz w:val="10"/>
                <w:szCs w:val="10"/>
                <w:lang w:val="lv-LV"/>
              </w:rPr>
              <w:t>79,50%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4"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RTP4</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īpatsvars, kuri uzskata, ka informācija par ES fondiem ir pietiekamā apjomā</w:t>
            </w:r>
          </w:p>
        </w:tc>
        <w:tc>
          <w:tcPr>
            <w:tcW w:w="638" w:type="dxa"/>
            <w:shd w:val="clear" w:color="auto" w:fill="auto"/>
          </w:tcPr>
          <w:p w:rsidR="00DF0F24" w:rsidRPr="00DF0F24" w:rsidRDefault="00DF0F24" w:rsidP="00DF0F24">
            <w:pPr>
              <w:jc w:val="both"/>
              <w:rPr>
                <w:sz w:val="10"/>
                <w:szCs w:val="10"/>
                <w:lang w:val="lv-LV"/>
              </w:rPr>
            </w:pPr>
          </w:p>
        </w:tc>
        <w:tc>
          <w:tcPr>
            <w:tcW w:w="496" w:type="dxa"/>
            <w:shd w:val="clear" w:color="auto" w:fill="auto"/>
          </w:tcPr>
          <w:p w:rsidR="00DF0F24" w:rsidRPr="00DF0F24" w:rsidRDefault="00DF0F24" w:rsidP="00DF0F24">
            <w:pPr>
              <w:jc w:val="both"/>
              <w:rPr>
                <w:sz w:val="10"/>
                <w:szCs w:val="10"/>
                <w:lang w:val="lv-LV"/>
              </w:rPr>
            </w:pPr>
          </w:p>
        </w:tc>
        <w:tc>
          <w:tcPr>
            <w:tcW w:w="1275" w:type="dxa"/>
            <w:shd w:val="clear" w:color="auto" w:fill="auto"/>
          </w:tcPr>
          <w:p w:rsidR="00DF0F24" w:rsidRPr="00DF0F24" w:rsidRDefault="00DF0F24" w:rsidP="00DF0F24">
            <w:pPr>
              <w:jc w:val="both"/>
              <w:rPr>
                <w:sz w:val="10"/>
                <w:szCs w:val="10"/>
                <w:lang w:val="lv-LV"/>
              </w:rPr>
            </w:pPr>
            <w:r w:rsidRPr="00DF0F24">
              <w:rPr>
                <w:sz w:val="10"/>
                <w:szCs w:val="10"/>
                <w:lang w:val="lv-LV"/>
              </w:rPr>
              <w:t xml:space="preserve"> </w:t>
            </w:r>
          </w:p>
        </w:tc>
        <w:tc>
          <w:tcPr>
            <w:tcW w:w="552" w:type="dxa"/>
            <w:shd w:val="clear" w:color="auto" w:fill="auto"/>
          </w:tcPr>
          <w:p w:rsidR="00DF0F24" w:rsidRPr="00DF0F24" w:rsidRDefault="00DF0F24" w:rsidP="00DF0F24">
            <w:pPr>
              <w:jc w:val="both"/>
              <w:rPr>
                <w:sz w:val="10"/>
                <w:szCs w:val="10"/>
                <w:lang w:val="lv-LV"/>
              </w:rPr>
            </w:pPr>
          </w:p>
        </w:tc>
        <w:tc>
          <w:tcPr>
            <w:tcW w:w="843" w:type="dxa"/>
            <w:shd w:val="clear" w:color="auto" w:fill="auto"/>
          </w:tcPr>
          <w:p w:rsidR="00DF0F24" w:rsidRPr="00DF0F24" w:rsidRDefault="00DF0F24" w:rsidP="00DF0F24">
            <w:pPr>
              <w:jc w:val="both"/>
              <w:rPr>
                <w:sz w:val="10"/>
                <w:szCs w:val="10"/>
                <w:lang w:val="lv-LV"/>
              </w:rPr>
            </w:pPr>
            <w:r w:rsidRPr="00DF0F24">
              <w:rPr>
                <w:sz w:val="10"/>
                <w:szCs w:val="10"/>
                <w:lang w:val="lv-LV"/>
              </w:rPr>
              <w:t>75-80</w:t>
            </w:r>
          </w:p>
        </w:tc>
        <w:tc>
          <w:tcPr>
            <w:tcW w:w="843" w:type="dxa"/>
            <w:shd w:val="clear" w:color="auto" w:fill="auto"/>
          </w:tcPr>
          <w:p w:rsidR="00DF0F24" w:rsidRPr="00DF0F24" w:rsidRDefault="00DF0F24" w:rsidP="00DF0F24">
            <w:pPr>
              <w:jc w:val="both"/>
              <w:rPr>
                <w:sz w:val="10"/>
                <w:szCs w:val="10"/>
                <w:lang w:val="lv-LV"/>
              </w:rPr>
            </w:pPr>
          </w:p>
        </w:tc>
        <w:tc>
          <w:tcPr>
            <w:tcW w:w="844"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99"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8"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784" w:type="dxa"/>
          </w:tcPr>
          <w:p w:rsidR="00DF0F24" w:rsidRPr="00DF0F24" w:rsidRDefault="00DF0F24" w:rsidP="00DF0F24">
            <w:pPr>
              <w:jc w:val="both"/>
              <w:rPr>
                <w:sz w:val="10"/>
                <w:szCs w:val="10"/>
                <w:lang w:val="lv-LV"/>
              </w:rPr>
            </w:pPr>
            <w:r w:rsidRPr="00DF0F24">
              <w:rPr>
                <w:sz w:val="10"/>
                <w:szCs w:val="10"/>
                <w:lang w:val="lv-LV"/>
              </w:rPr>
              <w:t>72.8</w:t>
            </w:r>
          </w:p>
        </w:tc>
      </w:tr>
    </w:tbl>
    <w:p w:rsidR="00DF0F24" w:rsidRPr="00DF0F24" w:rsidRDefault="00DF0F24" w:rsidP="00DF0F24">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r w:rsidRPr="00DF0F24">
              <w:rPr>
                <w:b/>
                <w:sz w:val="10"/>
                <w:szCs w:val="10"/>
                <w:lang w:val="lv-LV"/>
              </w:rPr>
              <w:t>ID</w:t>
            </w:r>
          </w:p>
        </w:tc>
        <w:tc>
          <w:tcPr>
            <w:tcW w:w="993" w:type="dxa"/>
            <w:shd w:val="clear" w:color="auto" w:fill="auto"/>
          </w:tcPr>
          <w:p w:rsidR="00DF0F24" w:rsidRPr="00DF0F24" w:rsidRDefault="00DF0F24" w:rsidP="00DF0F24">
            <w:pPr>
              <w:jc w:val="both"/>
              <w:rPr>
                <w:b/>
                <w:sz w:val="10"/>
                <w:szCs w:val="10"/>
                <w:lang w:val="lv-LV"/>
              </w:rPr>
            </w:pPr>
            <w:r w:rsidRPr="00DF0F24">
              <w:rPr>
                <w:b/>
                <w:sz w:val="10"/>
                <w:szCs w:val="10"/>
                <w:lang w:val="lv-LV"/>
              </w:rPr>
              <w:t>Rādītājs</w:t>
            </w:r>
          </w:p>
        </w:tc>
        <w:tc>
          <w:tcPr>
            <w:tcW w:w="637" w:type="dxa"/>
            <w:shd w:val="clear" w:color="auto" w:fill="auto"/>
          </w:tcPr>
          <w:p w:rsidR="00DF0F24" w:rsidRPr="00DF0F24" w:rsidRDefault="00DF0F24" w:rsidP="00DF0F24">
            <w:pPr>
              <w:jc w:val="both"/>
              <w:rPr>
                <w:b/>
                <w:sz w:val="10"/>
                <w:szCs w:val="10"/>
                <w:lang w:val="lv-LV"/>
              </w:rPr>
            </w:pPr>
            <w:r w:rsidRPr="00DF0F24">
              <w:rPr>
                <w:b/>
                <w:sz w:val="10"/>
                <w:szCs w:val="10"/>
                <w:lang w:val="lv-LV"/>
              </w:rPr>
              <w:t>Reģiona kategorija</w:t>
            </w:r>
          </w:p>
        </w:tc>
        <w:tc>
          <w:tcPr>
            <w:tcW w:w="5607" w:type="dxa"/>
            <w:gridSpan w:val="7"/>
          </w:tcPr>
          <w:p w:rsidR="00DF0F24" w:rsidRPr="00DF0F24" w:rsidRDefault="00DF0F24" w:rsidP="00DF0F24">
            <w:pPr>
              <w:jc w:val="both"/>
              <w:rPr>
                <w:b/>
                <w:sz w:val="10"/>
                <w:szCs w:val="10"/>
                <w:lang w:val="lv-LV"/>
              </w:rPr>
            </w:pPr>
            <w:r w:rsidRPr="00DF0F24">
              <w:rPr>
                <w:b/>
                <w:sz w:val="10"/>
                <w:szCs w:val="10"/>
                <w:lang w:val="lv-LV"/>
              </w:rPr>
              <w:t>2015</w:t>
            </w:r>
          </w:p>
        </w:tc>
        <w:tc>
          <w:tcPr>
            <w:tcW w:w="5586" w:type="dxa"/>
            <w:gridSpan w:val="7"/>
            <w:shd w:val="clear" w:color="auto" w:fill="auto"/>
          </w:tcPr>
          <w:p w:rsidR="00DF0F24" w:rsidRPr="00DF0F24" w:rsidRDefault="00DF0F24" w:rsidP="00DF0F24">
            <w:pPr>
              <w:jc w:val="both"/>
              <w:rPr>
                <w:b/>
                <w:sz w:val="10"/>
                <w:szCs w:val="10"/>
                <w:lang w:val="lv-LV"/>
              </w:rPr>
            </w:pPr>
            <w:r w:rsidRPr="00DF0F24">
              <w:rPr>
                <w:b/>
                <w:sz w:val="10"/>
                <w:szCs w:val="10"/>
                <w:lang w:val="lv-LV"/>
              </w:rPr>
              <w:t>2014</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403"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801" w:type="dxa"/>
          </w:tcPr>
          <w:p w:rsidR="00DF0F24" w:rsidRPr="00DF0F24" w:rsidRDefault="00DF0F24" w:rsidP="00DF0F24">
            <w:pPr>
              <w:jc w:val="both"/>
              <w:rPr>
                <w:b/>
                <w:sz w:val="10"/>
                <w:szCs w:val="10"/>
                <w:lang w:val="lv-LV"/>
              </w:rPr>
            </w:pPr>
            <w:r w:rsidRPr="00DF0F24">
              <w:rPr>
                <w:b/>
                <w:sz w:val="10"/>
                <w:szCs w:val="10"/>
                <w:lang w:val="lv-LV"/>
              </w:rPr>
              <w:t>Kvalitatīvs</w:t>
            </w:r>
          </w:p>
        </w:tc>
        <w:tc>
          <w:tcPr>
            <w:tcW w:w="2407" w:type="dxa"/>
            <w:gridSpan w:val="3"/>
            <w:shd w:val="clear" w:color="auto" w:fill="auto"/>
          </w:tcPr>
          <w:p w:rsidR="00DF0F24" w:rsidRPr="00DF0F24" w:rsidRDefault="00DF0F24" w:rsidP="00DF0F24">
            <w:pPr>
              <w:jc w:val="both"/>
              <w:rPr>
                <w:b/>
                <w:sz w:val="10"/>
                <w:szCs w:val="10"/>
                <w:lang w:val="lv-LV"/>
              </w:rPr>
            </w:pPr>
            <w:r w:rsidRPr="00DF0F24">
              <w:rPr>
                <w:b/>
                <w:sz w:val="10"/>
                <w:szCs w:val="10"/>
                <w:lang w:val="lv-LV"/>
              </w:rPr>
              <w:t>Kumulatīvie dati par</w:t>
            </w:r>
          </w:p>
        </w:tc>
        <w:tc>
          <w:tcPr>
            <w:tcW w:w="2396" w:type="dxa"/>
            <w:gridSpan w:val="3"/>
          </w:tcPr>
          <w:p w:rsidR="00DF0F24" w:rsidRPr="00DF0F24" w:rsidRDefault="00DF0F24" w:rsidP="00DF0F24">
            <w:pPr>
              <w:jc w:val="both"/>
              <w:rPr>
                <w:b/>
                <w:sz w:val="10"/>
                <w:szCs w:val="10"/>
                <w:lang w:val="lv-LV"/>
              </w:rPr>
            </w:pPr>
            <w:r w:rsidRPr="00DF0F24">
              <w:rPr>
                <w:b/>
                <w:sz w:val="10"/>
                <w:szCs w:val="10"/>
                <w:lang w:val="lv-LV"/>
              </w:rPr>
              <w:t>Gadā kopā</w:t>
            </w:r>
          </w:p>
        </w:tc>
        <w:tc>
          <w:tcPr>
            <w:tcW w:w="783" w:type="dxa"/>
          </w:tcPr>
          <w:p w:rsidR="00DF0F24" w:rsidRPr="00DF0F24" w:rsidRDefault="00DF0F24" w:rsidP="00DF0F24">
            <w:pPr>
              <w:jc w:val="both"/>
              <w:rPr>
                <w:b/>
                <w:sz w:val="10"/>
                <w:szCs w:val="10"/>
                <w:lang w:val="lv-LV"/>
              </w:rPr>
            </w:pPr>
            <w:r w:rsidRPr="00DF0F24">
              <w:rPr>
                <w:b/>
                <w:sz w:val="10"/>
                <w:szCs w:val="10"/>
                <w:lang w:val="lv-LV"/>
              </w:rPr>
              <w:t>Kvalitatīvs</w:t>
            </w:r>
          </w:p>
        </w:tc>
      </w:tr>
      <w:tr w:rsidR="00772109" w:rsidRPr="00DF0F24" w:rsidTr="00DF0F24">
        <w:trPr>
          <w:tblHeader/>
        </w:trPr>
        <w:tc>
          <w:tcPr>
            <w:tcW w:w="516" w:type="dxa"/>
            <w:shd w:val="clear" w:color="auto" w:fill="auto"/>
          </w:tcPr>
          <w:p w:rsidR="00DF0F24" w:rsidRPr="00DF0F24" w:rsidRDefault="00DF0F24" w:rsidP="00DF0F24">
            <w:pPr>
              <w:jc w:val="both"/>
              <w:rPr>
                <w:b/>
                <w:sz w:val="10"/>
                <w:szCs w:val="10"/>
                <w:lang w:val="lv-LV"/>
              </w:rPr>
            </w:pPr>
          </w:p>
        </w:tc>
        <w:tc>
          <w:tcPr>
            <w:tcW w:w="993" w:type="dxa"/>
            <w:shd w:val="clear" w:color="auto" w:fill="auto"/>
          </w:tcPr>
          <w:p w:rsidR="00DF0F24" w:rsidRPr="00DF0F24" w:rsidRDefault="00DF0F24" w:rsidP="00DF0F24">
            <w:pPr>
              <w:jc w:val="both"/>
              <w:rPr>
                <w:b/>
                <w:sz w:val="10"/>
                <w:szCs w:val="10"/>
                <w:lang w:val="lv-LV"/>
              </w:rPr>
            </w:pPr>
          </w:p>
        </w:tc>
        <w:tc>
          <w:tcPr>
            <w:tcW w:w="637" w:type="dxa"/>
            <w:shd w:val="clear" w:color="auto" w:fill="auto"/>
          </w:tcPr>
          <w:p w:rsidR="00DF0F24" w:rsidRPr="00DF0F24" w:rsidRDefault="00DF0F24" w:rsidP="00DF0F24">
            <w:pPr>
              <w:jc w:val="both"/>
              <w:rPr>
                <w:b/>
                <w:sz w:val="10"/>
                <w:szCs w:val="10"/>
                <w:lang w:val="lv-LV"/>
              </w:rPr>
            </w:pP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r w:rsidRPr="00DF0F24">
              <w:rPr>
                <w:b/>
                <w:sz w:val="10"/>
                <w:szCs w:val="10"/>
                <w:lang w:val="lv-LV"/>
              </w:rPr>
              <w:t>Kopā</w:t>
            </w:r>
          </w:p>
        </w:tc>
        <w:tc>
          <w:tcPr>
            <w:tcW w:w="801" w:type="dxa"/>
          </w:tcPr>
          <w:p w:rsidR="00DF0F24" w:rsidRPr="00DF0F24" w:rsidRDefault="00DF0F24" w:rsidP="00DF0F24">
            <w:pPr>
              <w:jc w:val="both"/>
              <w:rPr>
                <w:b/>
                <w:sz w:val="10"/>
                <w:szCs w:val="10"/>
                <w:lang w:val="lv-LV"/>
              </w:rPr>
            </w:pPr>
            <w:r w:rsidRPr="00DF0F24">
              <w:rPr>
                <w:b/>
                <w:sz w:val="10"/>
                <w:szCs w:val="10"/>
                <w:lang w:val="lv-LV"/>
              </w:rPr>
              <w:t>Vīrieši</w:t>
            </w:r>
          </w:p>
        </w:tc>
        <w:tc>
          <w:tcPr>
            <w:tcW w:w="801" w:type="dxa"/>
          </w:tcPr>
          <w:p w:rsidR="00DF0F24" w:rsidRPr="00DF0F24" w:rsidRDefault="00DF0F24" w:rsidP="00DF0F24">
            <w:pPr>
              <w:jc w:val="both"/>
              <w:rPr>
                <w:b/>
                <w:sz w:val="10"/>
                <w:szCs w:val="10"/>
                <w:lang w:val="lv-LV"/>
              </w:rPr>
            </w:pPr>
            <w:r w:rsidRPr="00DF0F24">
              <w:rPr>
                <w:b/>
                <w:sz w:val="10"/>
                <w:szCs w:val="10"/>
                <w:lang w:val="lv-LV"/>
              </w:rPr>
              <w:t>Sievietes</w:t>
            </w:r>
          </w:p>
        </w:tc>
        <w:tc>
          <w:tcPr>
            <w:tcW w:w="801" w:type="dxa"/>
          </w:tcPr>
          <w:p w:rsidR="00DF0F24" w:rsidRPr="00DF0F24" w:rsidRDefault="00DF0F24" w:rsidP="00DF0F24">
            <w:pPr>
              <w:jc w:val="both"/>
              <w:rPr>
                <w:b/>
                <w:sz w:val="10"/>
                <w:szCs w:val="10"/>
                <w:lang w:val="lv-LV"/>
              </w:rPr>
            </w:pPr>
          </w:p>
        </w:tc>
        <w:tc>
          <w:tcPr>
            <w:tcW w:w="801" w:type="dxa"/>
            <w:shd w:val="clear" w:color="auto" w:fill="auto"/>
          </w:tcPr>
          <w:p w:rsidR="00DF0F24" w:rsidRPr="00DF0F24" w:rsidRDefault="00DF0F24" w:rsidP="00DF0F24">
            <w:pPr>
              <w:jc w:val="both"/>
              <w:rPr>
                <w:b/>
                <w:sz w:val="10"/>
                <w:szCs w:val="10"/>
                <w:lang w:val="lv-LV"/>
              </w:rPr>
            </w:pPr>
            <w:r w:rsidRPr="00DF0F24">
              <w:rPr>
                <w:b/>
                <w:sz w:val="10"/>
                <w:szCs w:val="10"/>
                <w:lang w:val="lv-LV"/>
              </w:rPr>
              <w:t>Kopā</w:t>
            </w:r>
          </w:p>
        </w:tc>
        <w:tc>
          <w:tcPr>
            <w:tcW w:w="80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806"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8" w:type="dxa"/>
          </w:tcPr>
          <w:p w:rsidR="00DF0F24" w:rsidRPr="00DF0F24" w:rsidRDefault="00DF0F24" w:rsidP="00DF0F24">
            <w:pPr>
              <w:jc w:val="both"/>
              <w:rPr>
                <w:b/>
                <w:sz w:val="10"/>
                <w:szCs w:val="10"/>
                <w:lang w:val="lv-LV"/>
              </w:rPr>
            </w:pPr>
            <w:r w:rsidRPr="00DF0F24">
              <w:rPr>
                <w:b/>
                <w:sz w:val="10"/>
                <w:szCs w:val="10"/>
                <w:lang w:val="lv-LV"/>
              </w:rPr>
              <w:t>Kopā</w:t>
            </w:r>
          </w:p>
        </w:tc>
        <w:tc>
          <w:tcPr>
            <w:tcW w:w="810" w:type="dxa"/>
            <w:shd w:val="clear" w:color="auto" w:fill="auto"/>
          </w:tcPr>
          <w:p w:rsidR="00DF0F24" w:rsidRPr="00DF0F24" w:rsidRDefault="00DF0F24" w:rsidP="00DF0F24">
            <w:pPr>
              <w:jc w:val="both"/>
              <w:rPr>
                <w:b/>
                <w:sz w:val="10"/>
                <w:szCs w:val="10"/>
                <w:lang w:val="lv-LV"/>
              </w:rPr>
            </w:pPr>
            <w:r w:rsidRPr="00DF0F24">
              <w:rPr>
                <w:b/>
                <w:sz w:val="10"/>
                <w:szCs w:val="10"/>
                <w:lang w:val="lv-LV"/>
              </w:rPr>
              <w:t>Vīrieši</w:t>
            </w:r>
          </w:p>
        </w:tc>
        <w:tc>
          <w:tcPr>
            <w:tcW w:w="798" w:type="dxa"/>
            <w:shd w:val="clear" w:color="auto" w:fill="auto"/>
          </w:tcPr>
          <w:p w:rsidR="00DF0F24" w:rsidRPr="00DF0F24" w:rsidRDefault="00DF0F24" w:rsidP="00DF0F24">
            <w:pPr>
              <w:jc w:val="both"/>
              <w:rPr>
                <w:b/>
                <w:sz w:val="10"/>
                <w:szCs w:val="10"/>
                <w:lang w:val="lv-LV"/>
              </w:rPr>
            </w:pPr>
            <w:r w:rsidRPr="00DF0F24">
              <w:rPr>
                <w:b/>
                <w:sz w:val="10"/>
                <w:szCs w:val="10"/>
                <w:lang w:val="lv-LV"/>
              </w:rPr>
              <w:t>Sievietes</w:t>
            </w:r>
          </w:p>
        </w:tc>
        <w:tc>
          <w:tcPr>
            <w:tcW w:w="783" w:type="dxa"/>
          </w:tcPr>
          <w:p w:rsidR="00DF0F24" w:rsidRPr="00DF0F24" w:rsidRDefault="00DF0F24" w:rsidP="00DF0F24">
            <w:pPr>
              <w:jc w:val="both"/>
              <w:rPr>
                <w:b/>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RTP3</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Sabiedrības vērtējums, ka Eiropas Savienības piešķirtie līdzekļi pozitīvi ietekmē Latvijas  tautsaimniecības un sabiedrības attīstību</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80,70%</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r w:rsidRPr="00DF0F24">
              <w:rPr>
                <w:sz w:val="10"/>
                <w:szCs w:val="10"/>
                <w:lang w:val="lv-LV"/>
              </w:rPr>
              <w:t>%</w:t>
            </w:r>
          </w:p>
        </w:tc>
        <w:tc>
          <w:tcPr>
            <w:tcW w:w="801" w:type="dxa"/>
          </w:tcPr>
          <w:p w:rsidR="00DF0F24" w:rsidRPr="00DF0F24" w:rsidRDefault="00DF0F24" w:rsidP="00DF0F24">
            <w:pPr>
              <w:jc w:val="both"/>
              <w:rPr>
                <w:sz w:val="10"/>
                <w:szCs w:val="10"/>
                <w:lang w:val="lv-LV"/>
              </w:rPr>
            </w:pPr>
          </w:p>
        </w:tc>
        <w:tc>
          <w:tcPr>
            <w:tcW w:w="801"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806"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8" w:type="dxa"/>
          </w:tcPr>
          <w:p w:rsidR="00DF0F24" w:rsidRPr="00DF0F24" w:rsidRDefault="00DF0F24" w:rsidP="00DF0F24">
            <w:pPr>
              <w:jc w:val="both"/>
              <w:rPr>
                <w:sz w:val="10"/>
                <w:szCs w:val="10"/>
                <w:lang w:val="lv-LV"/>
              </w:rPr>
            </w:pPr>
            <w:r w:rsidRPr="00DF0F24">
              <w:rPr>
                <w:sz w:val="10"/>
                <w:szCs w:val="10"/>
                <w:lang w:val="lv-LV"/>
              </w:rPr>
              <w:t>79,60%</w:t>
            </w:r>
          </w:p>
        </w:tc>
        <w:tc>
          <w:tcPr>
            <w:tcW w:w="810"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98" w:type="dxa"/>
            <w:shd w:val="clear" w:color="auto" w:fill="auto"/>
          </w:tcPr>
          <w:p w:rsidR="00DF0F24" w:rsidRPr="00DF0F24" w:rsidRDefault="00DF0F24" w:rsidP="00DF0F24">
            <w:pPr>
              <w:jc w:val="both"/>
              <w:rPr>
                <w:sz w:val="10"/>
                <w:szCs w:val="10"/>
                <w:lang w:val="lv-LV"/>
              </w:rPr>
            </w:pPr>
            <w:r w:rsidRPr="00DF0F24">
              <w:rPr>
                <w:sz w:val="10"/>
                <w:szCs w:val="10"/>
                <w:lang w:val="lv-LV"/>
              </w:rPr>
              <w:t>%</w:t>
            </w:r>
          </w:p>
        </w:tc>
        <w:tc>
          <w:tcPr>
            <w:tcW w:w="783" w:type="dxa"/>
          </w:tcPr>
          <w:p w:rsidR="00DF0F24" w:rsidRPr="00DF0F24" w:rsidRDefault="00DF0F24" w:rsidP="00DF0F24">
            <w:pPr>
              <w:jc w:val="both"/>
              <w:rPr>
                <w:sz w:val="10"/>
                <w:szCs w:val="10"/>
                <w:lang w:val="lv-LV"/>
              </w:rPr>
            </w:pPr>
          </w:p>
        </w:tc>
      </w:tr>
      <w:tr w:rsidR="00772109" w:rsidRPr="00DF0F24" w:rsidTr="00DF0F24">
        <w:tc>
          <w:tcPr>
            <w:tcW w:w="516" w:type="dxa"/>
            <w:shd w:val="clear" w:color="auto" w:fill="auto"/>
          </w:tcPr>
          <w:p w:rsidR="00DF0F24" w:rsidRPr="00DF0F24" w:rsidRDefault="00DF0F24" w:rsidP="00DF0F24">
            <w:pPr>
              <w:jc w:val="both"/>
              <w:rPr>
                <w:sz w:val="10"/>
                <w:szCs w:val="10"/>
                <w:lang w:val="lv-LV"/>
              </w:rPr>
            </w:pPr>
            <w:r w:rsidRPr="00DF0F24">
              <w:rPr>
                <w:sz w:val="10"/>
                <w:szCs w:val="10"/>
                <w:lang w:val="lv-LV"/>
              </w:rPr>
              <w:t>RTP4</w:t>
            </w:r>
          </w:p>
        </w:tc>
        <w:tc>
          <w:tcPr>
            <w:tcW w:w="993" w:type="dxa"/>
            <w:shd w:val="clear" w:color="auto" w:fill="auto"/>
          </w:tcPr>
          <w:p w:rsidR="00DF0F24" w:rsidRPr="00DF0F24" w:rsidRDefault="00DF0F24" w:rsidP="00DF0F24">
            <w:pPr>
              <w:jc w:val="both"/>
              <w:rPr>
                <w:sz w:val="10"/>
                <w:szCs w:val="10"/>
                <w:lang w:val="lv-LV"/>
              </w:rPr>
            </w:pPr>
            <w:r w:rsidRPr="00DF0F24">
              <w:rPr>
                <w:sz w:val="10"/>
                <w:szCs w:val="10"/>
                <w:lang w:val="lv-LV"/>
              </w:rPr>
              <w:t>Iedzīvotāju īpatsvars, kuri uzskata, ka informācija par ES fondiem ir pietiekamā apjomā</w:t>
            </w:r>
          </w:p>
        </w:tc>
        <w:tc>
          <w:tcPr>
            <w:tcW w:w="637" w:type="dxa"/>
            <w:shd w:val="clear" w:color="auto" w:fill="auto"/>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p>
        </w:tc>
        <w:tc>
          <w:tcPr>
            <w:tcW w:w="801" w:type="dxa"/>
          </w:tcPr>
          <w:p w:rsidR="00DF0F24" w:rsidRPr="00DF0F24" w:rsidRDefault="00DF0F24" w:rsidP="00DF0F24">
            <w:pPr>
              <w:jc w:val="both"/>
              <w:rPr>
                <w:sz w:val="10"/>
                <w:szCs w:val="10"/>
                <w:lang w:val="lv-LV"/>
              </w:rPr>
            </w:pPr>
            <w:r w:rsidRPr="00DF0F24">
              <w:rPr>
                <w:sz w:val="10"/>
                <w:szCs w:val="10"/>
                <w:lang w:val="lv-LV"/>
              </w:rPr>
              <w:t>48,1</w:t>
            </w:r>
          </w:p>
        </w:tc>
        <w:tc>
          <w:tcPr>
            <w:tcW w:w="801" w:type="dxa"/>
            <w:shd w:val="clear" w:color="auto" w:fill="auto"/>
          </w:tcPr>
          <w:p w:rsidR="00DF0F24" w:rsidRPr="00DF0F24" w:rsidRDefault="00DF0F24" w:rsidP="00DF0F24">
            <w:pPr>
              <w:jc w:val="both"/>
              <w:rPr>
                <w:sz w:val="10"/>
                <w:szCs w:val="10"/>
                <w:lang w:val="lv-LV"/>
              </w:rPr>
            </w:pPr>
          </w:p>
        </w:tc>
        <w:tc>
          <w:tcPr>
            <w:tcW w:w="800" w:type="dxa"/>
            <w:shd w:val="clear" w:color="auto" w:fill="auto"/>
          </w:tcPr>
          <w:p w:rsidR="00DF0F24" w:rsidRPr="00DF0F24" w:rsidRDefault="00DF0F24" w:rsidP="00DF0F24">
            <w:pPr>
              <w:jc w:val="both"/>
              <w:rPr>
                <w:sz w:val="10"/>
                <w:szCs w:val="10"/>
                <w:lang w:val="lv-LV"/>
              </w:rPr>
            </w:pPr>
          </w:p>
        </w:tc>
        <w:tc>
          <w:tcPr>
            <w:tcW w:w="806" w:type="dxa"/>
            <w:shd w:val="clear" w:color="auto" w:fill="auto"/>
          </w:tcPr>
          <w:p w:rsidR="00DF0F24" w:rsidRPr="00DF0F24" w:rsidRDefault="00DF0F24" w:rsidP="00DF0F24">
            <w:pPr>
              <w:jc w:val="both"/>
              <w:rPr>
                <w:sz w:val="10"/>
                <w:szCs w:val="10"/>
                <w:lang w:val="lv-LV"/>
              </w:rPr>
            </w:pPr>
          </w:p>
        </w:tc>
        <w:tc>
          <w:tcPr>
            <w:tcW w:w="788" w:type="dxa"/>
          </w:tcPr>
          <w:p w:rsidR="00DF0F24" w:rsidRPr="00DF0F24" w:rsidRDefault="00DF0F24" w:rsidP="00DF0F24">
            <w:pPr>
              <w:jc w:val="both"/>
              <w:rPr>
                <w:sz w:val="10"/>
                <w:szCs w:val="10"/>
                <w:lang w:val="lv-LV"/>
              </w:rPr>
            </w:pPr>
          </w:p>
        </w:tc>
        <w:tc>
          <w:tcPr>
            <w:tcW w:w="810" w:type="dxa"/>
            <w:shd w:val="clear" w:color="auto" w:fill="auto"/>
          </w:tcPr>
          <w:p w:rsidR="00DF0F24" w:rsidRPr="00DF0F24" w:rsidRDefault="00DF0F24" w:rsidP="00DF0F24">
            <w:pPr>
              <w:jc w:val="both"/>
              <w:rPr>
                <w:sz w:val="10"/>
                <w:szCs w:val="10"/>
                <w:lang w:val="lv-LV"/>
              </w:rPr>
            </w:pPr>
          </w:p>
        </w:tc>
        <w:tc>
          <w:tcPr>
            <w:tcW w:w="798" w:type="dxa"/>
            <w:shd w:val="clear" w:color="auto" w:fill="auto"/>
          </w:tcPr>
          <w:p w:rsidR="00DF0F24" w:rsidRPr="00DF0F24" w:rsidRDefault="00DF0F24" w:rsidP="00DF0F24">
            <w:pPr>
              <w:jc w:val="both"/>
              <w:rPr>
                <w:sz w:val="10"/>
                <w:szCs w:val="10"/>
                <w:lang w:val="lv-LV"/>
              </w:rPr>
            </w:pPr>
          </w:p>
        </w:tc>
        <w:tc>
          <w:tcPr>
            <w:tcW w:w="783" w:type="dxa"/>
          </w:tcPr>
          <w:p w:rsidR="00DF0F24" w:rsidRPr="00DF0F24" w:rsidRDefault="00DF0F24" w:rsidP="00DF0F24">
            <w:pPr>
              <w:jc w:val="both"/>
              <w:rPr>
                <w:sz w:val="10"/>
                <w:szCs w:val="10"/>
                <w:lang w:val="lv-LV"/>
              </w:rPr>
            </w:pPr>
            <w:r w:rsidRPr="00DF0F24">
              <w:rPr>
                <w:sz w:val="10"/>
                <w:szCs w:val="10"/>
                <w:lang w:val="lv-LV"/>
              </w:rPr>
              <w:t>76,2</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3A tabula.: Kopējie un īpašie programmas iznākuma rādītāji attiecībā uz ERAF un Kohēzijas fondu (pa prioritārajiem virzieniem, investīciju prioritātēm, kas attiecībā uz ERAF sadalītas pa reģiona kategorijām)</w:t>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lastRenderedPageBreak/>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11 - ERAF atbalsts KP fondu ieviešanai un vadībai</w:t>
            </w:r>
          </w:p>
        </w:tc>
      </w:tr>
    </w:tbl>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Skaits  (pilna laika slodzes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377,00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Skaits  (pilna laika slodzes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377,00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kas piedalījušies apmācībās,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243,00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kas piedalījušies apmācībās,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243,00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134" w:type="dxa"/>
          </w:tcPr>
          <w:p w:rsidR="00DF0F24" w:rsidRPr="00DF0F24" w:rsidRDefault="00DF0F24" w:rsidP="00DF0F24">
            <w:pPr>
              <w:jc w:val="both"/>
              <w:rPr>
                <w:sz w:val="16"/>
                <w:szCs w:val="16"/>
                <w:lang w:val="lv-LV"/>
              </w:rPr>
            </w:pPr>
            <w:r w:rsidRPr="00DF0F24">
              <w:rPr>
                <w:sz w:val="16"/>
                <w:szCs w:val="16"/>
                <w:lang w:val="lv-LV"/>
              </w:rPr>
              <w:t>290,90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ITP4</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134" w:type="dxa"/>
          </w:tcPr>
          <w:p w:rsidR="00DF0F24" w:rsidRPr="00DF0F24" w:rsidRDefault="00DF0F24" w:rsidP="00DF0F24">
            <w:pPr>
              <w:jc w:val="both"/>
              <w:rPr>
                <w:sz w:val="16"/>
                <w:szCs w:val="16"/>
                <w:lang w:val="lv-LV"/>
              </w:rPr>
            </w:pPr>
            <w:r w:rsidRPr="00DF0F24">
              <w:rPr>
                <w:sz w:val="16"/>
                <w:szCs w:val="16"/>
                <w:lang w:val="lv-LV"/>
              </w:rPr>
              <w:t>290,90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kas piedalījušies apmācībās, skaits</w:t>
            </w:r>
          </w:p>
        </w:tc>
        <w:tc>
          <w:tcPr>
            <w:tcW w:w="1134" w:type="dxa"/>
          </w:tcPr>
          <w:p w:rsidR="00DF0F24" w:rsidRPr="00DF0F24" w:rsidRDefault="00DF0F24" w:rsidP="00DF0F24">
            <w:pPr>
              <w:jc w:val="both"/>
              <w:rPr>
                <w:sz w:val="16"/>
                <w:szCs w:val="16"/>
                <w:lang w:val="lv-LV"/>
              </w:rPr>
            </w:pPr>
            <w:r w:rsidRPr="00DF0F24">
              <w:rPr>
                <w:sz w:val="16"/>
                <w:szCs w:val="16"/>
                <w:lang w:val="lv-LV"/>
              </w:rPr>
              <w:t>189,00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ITP5</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kas piedalījušies apmācībās, skaits</w:t>
            </w:r>
          </w:p>
        </w:tc>
        <w:tc>
          <w:tcPr>
            <w:tcW w:w="1134" w:type="dxa"/>
          </w:tcPr>
          <w:p w:rsidR="00DF0F24" w:rsidRPr="00DF0F24" w:rsidRDefault="00DF0F24" w:rsidP="00DF0F24">
            <w:pPr>
              <w:jc w:val="both"/>
              <w:rPr>
                <w:sz w:val="16"/>
                <w:szCs w:val="16"/>
                <w:lang w:val="lv-LV"/>
              </w:rPr>
            </w:pPr>
            <w:r w:rsidRPr="00DF0F24">
              <w:rPr>
                <w:sz w:val="16"/>
                <w:szCs w:val="16"/>
                <w:lang w:val="lv-LV"/>
              </w:rPr>
              <w:t>189,00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11 - ERAF atbalsts KP fondu ieviešanai un vadībai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11.1 - Atbalstīt un pilnveidot KP fondu plānošanu, ieviešanu, uzraudzību un kontroli</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RTP5</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Darbinieku mainība</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16,00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11,50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Ailē par rādītāja vērtību 2014. un 2015. gadā tiek norādīta sākotnējā vērtība, jo 2014. un 2015. gadā vērtība netika uzkrāta. Rādītājs tiek uzkrāts sākot ar 2016. gadu - rādītāja vērtība par 2016. gadu būs pieejama 2017. gada sākumā.</w:t>
            </w: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RTP6</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skaits, kas paaugstinājušas savu kompetenci pēc atbalsta saņemšanas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254,00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RTP5</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Darbinieku mainība</w:t>
            </w:r>
          </w:p>
        </w:tc>
        <w:tc>
          <w:tcPr>
            <w:tcW w:w="1276" w:type="dxa"/>
          </w:tcPr>
          <w:p w:rsidR="00DF0F24" w:rsidRPr="00DF0F24" w:rsidRDefault="00DF0F24" w:rsidP="00DF0F24">
            <w:pPr>
              <w:jc w:val="both"/>
              <w:rPr>
                <w:sz w:val="16"/>
                <w:szCs w:val="16"/>
                <w:lang w:val="lv-LV"/>
              </w:rPr>
            </w:pPr>
            <w:r w:rsidRPr="00DF0F24">
              <w:rPr>
                <w:sz w:val="16"/>
                <w:szCs w:val="16"/>
                <w:lang w:val="lv-LV"/>
              </w:rPr>
              <w:t>25,00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RTP6</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un uzraudzībā iesaistīto personu  skaits, kas paaugstinājušas savu kompetenci pēc atbalsta saņemšanas</w:t>
            </w:r>
          </w:p>
        </w:tc>
        <w:tc>
          <w:tcPr>
            <w:tcW w:w="1276" w:type="dxa"/>
          </w:tcPr>
          <w:p w:rsidR="00DF0F24" w:rsidRPr="00DF0F24" w:rsidRDefault="00DF0F24" w:rsidP="00DF0F24">
            <w:pPr>
              <w:jc w:val="both"/>
              <w:rPr>
                <w:sz w:val="16"/>
                <w:szCs w:val="16"/>
                <w:lang w:val="lv-LV"/>
              </w:rPr>
            </w:pPr>
            <w:r w:rsidRPr="00DF0F24">
              <w:rPr>
                <w:sz w:val="16"/>
                <w:szCs w:val="16"/>
                <w:lang w:val="lv-LV"/>
              </w:rPr>
              <w:t>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r>
    </w:tbl>
    <w:p w:rsidR="00DF0F24" w:rsidRDefault="00DF0F24"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Default="00671A19" w:rsidP="00DF0F24">
      <w:pPr>
        <w:jc w:val="both"/>
        <w:rPr>
          <w:lang w:val="lv-LV"/>
        </w:rPr>
      </w:pPr>
    </w:p>
    <w:p w:rsidR="00671A19" w:rsidRPr="00DF0F24" w:rsidRDefault="00671A19" w:rsidP="00DF0F24">
      <w:pPr>
        <w:jc w:val="both"/>
        <w:rPr>
          <w:lang w:val="lv-LV"/>
        </w:rPr>
      </w:pPr>
    </w:p>
    <w:p w:rsidR="00DF0F24" w:rsidRPr="00DF0F24" w:rsidRDefault="00DF0F24" w:rsidP="00DF0F24">
      <w:pPr>
        <w:jc w:val="both"/>
        <w:rPr>
          <w:lang w:val="lv-LV"/>
        </w:rPr>
      </w:pPr>
      <w:r w:rsidRPr="00DF0F24">
        <w:rPr>
          <w:lang w:val="lv-LV"/>
        </w:rPr>
        <w:lastRenderedPageBreak/>
        <w:t>3A tabula.: Kopējie un īpašie programmas iznākuma rādītāji attiecībā uz ERAF un Kohēzijas fondu (pa prioritārajiem virzieniem, investīciju prioritātēm, kas attiecībā uz ERAF sadalītas pa reģiona kategorijām)</w:t>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lang w:val="lv-LV"/>
              </w:rPr>
              <w:br w:type="page"/>
            </w:r>
            <w:r w:rsidRPr="00DF0F24">
              <w:rPr>
                <w:lang w:val="lv-LV"/>
              </w:rPr>
              <w:br w:type="page"/>
            </w: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12 - KF atbalsts KP fondu ieviešanai un vadībai</w:t>
            </w:r>
          </w:p>
        </w:tc>
      </w:tr>
    </w:tbl>
    <w:p w:rsidR="00DF0F24" w:rsidRPr="00DF0F24" w:rsidRDefault="00DF0F24" w:rsidP="00DF0F24">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276" w:type="dxa"/>
            <w:shd w:val="clear" w:color="auto" w:fill="auto"/>
          </w:tcPr>
          <w:p w:rsidR="00DF0F24" w:rsidRPr="00DF0F24" w:rsidRDefault="00DF0F24" w:rsidP="00DF0F24">
            <w:pPr>
              <w:jc w:val="both"/>
              <w:rPr>
                <w:b/>
                <w:sz w:val="16"/>
                <w:szCs w:val="16"/>
                <w:lang w:val="lv-LV"/>
              </w:rPr>
            </w:pPr>
            <w:r w:rsidRPr="00DF0F24">
              <w:rPr>
                <w:b/>
                <w:sz w:val="16"/>
                <w:szCs w:val="16"/>
                <w:lang w:val="lv-LV"/>
              </w:rPr>
              <w:t>Mērvienība</w:t>
            </w:r>
          </w:p>
        </w:tc>
        <w:tc>
          <w:tcPr>
            <w:tcW w:w="1701" w:type="dxa"/>
            <w:shd w:val="clear" w:color="auto" w:fill="auto"/>
          </w:tcPr>
          <w:p w:rsidR="00DF0F24" w:rsidRPr="00DF0F24" w:rsidRDefault="00DF0F24" w:rsidP="00DF0F24">
            <w:pPr>
              <w:jc w:val="both"/>
              <w:rPr>
                <w:b/>
                <w:sz w:val="16"/>
                <w:szCs w:val="16"/>
                <w:lang w:val="lv-LV"/>
              </w:rPr>
            </w:pPr>
            <w:r w:rsidRPr="00DF0F24">
              <w:rPr>
                <w:b/>
                <w:sz w:val="16"/>
                <w:szCs w:val="16"/>
                <w:lang w:val="lv-LV"/>
              </w:rPr>
              <w:t>Reģiona kategorija</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Mērķvērtība (2023)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Mērķvērtība (2023)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2016 Sievietes</w:t>
            </w:r>
          </w:p>
        </w:tc>
        <w:tc>
          <w:tcPr>
            <w:tcW w:w="1611" w:type="dxa"/>
            <w:shd w:val="clear" w:color="auto" w:fill="auto"/>
          </w:tcPr>
          <w:p w:rsidR="00DF0F24" w:rsidRPr="00DF0F24" w:rsidRDefault="00DF0F24" w:rsidP="00DF0F24">
            <w:pPr>
              <w:jc w:val="both"/>
              <w:rPr>
                <w:b/>
                <w:sz w:val="16"/>
                <w:szCs w:val="16"/>
                <w:lang w:val="lv-LV"/>
              </w:rPr>
            </w:pPr>
            <w:r w:rsidRPr="00DF0F24">
              <w:rPr>
                <w:b/>
                <w:sz w:val="16"/>
                <w:szCs w:val="16"/>
                <w:lang w:val="lv-LV"/>
              </w:rPr>
              <w:t>Apsvērumi</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Skaits  (pilna laika slodzes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238,00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Skaits  (pilna laika slodzes ekvivalents)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225,00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238,00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revīzijā un uzraudzībā iesaistīto personu, kas piedalījušies apmācībās,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revīzijā un uzraudzībā iesaistīto personu, kas piedalījušies apmācībās, skaits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140,00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p>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Izveidota un ieviesta e-Kohēzijas sistēma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Sistēmas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DF0F24" w:rsidRPr="00DF0F24" w:rsidRDefault="00DF0F24" w:rsidP="00DF0F24">
            <w:pPr>
              <w:jc w:val="both"/>
              <w:rPr>
                <w:sz w:val="16"/>
                <w:szCs w:val="16"/>
                <w:lang w:val="lv-LV"/>
              </w:rPr>
            </w:pPr>
            <w:r w:rsidRPr="00DF0F24">
              <w:rPr>
                <w:sz w:val="16"/>
                <w:szCs w:val="16"/>
                <w:lang w:val="lv-LV"/>
              </w:rPr>
              <w:t xml:space="preserve">Sākot ar 2016. gada 1. janvāri izveidotās KP VIS funkcija tiek </w:t>
            </w:r>
            <w:r w:rsidRPr="00DF0F24">
              <w:rPr>
                <w:sz w:val="16"/>
                <w:szCs w:val="16"/>
                <w:lang w:val="lv-LV"/>
              </w:rPr>
              <w:lastRenderedPageBreak/>
              <w:t>finansēta no 2014.-2020. gada plānošanas perioda tehniskās palīdzības līdzekļiem, pilnveidojot un funkcionali uzturot 2015.gadā izveidoto KP VIS."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Izveidota un ieviesta e-Kohēzijas sistēma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Sistēmas</w:t>
            </w:r>
          </w:p>
        </w:tc>
        <w:tc>
          <w:tcPr>
            <w:tcW w:w="1701"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1,00</w:t>
            </w: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611" w:type="dxa"/>
            <w:shd w:val="clear" w:color="auto" w:fill="auto"/>
          </w:tcPr>
          <w:p w:rsidR="00DF0F24" w:rsidRPr="00DF0F24" w:rsidRDefault="00DF0F24" w:rsidP="00DF0F24">
            <w:pPr>
              <w:jc w:val="both"/>
              <w:rPr>
                <w:sz w:val="16"/>
                <w:szCs w:val="16"/>
                <w:lang w:val="lv-LV"/>
              </w:rPr>
            </w:pPr>
            <w:r w:rsidRPr="00DF0F24">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DF0F24" w:rsidRPr="00DF0F24" w:rsidRDefault="00DF0F24" w:rsidP="00DF0F24">
            <w:pPr>
              <w:jc w:val="both"/>
              <w:rPr>
                <w:sz w:val="16"/>
                <w:szCs w:val="16"/>
                <w:lang w:val="lv-LV"/>
              </w:rPr>
            </w:pPr>
            <w:r w:rsidRPr="00DF0F24">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bl>
    <w:p w:rsidR="00DF0F24" w:rsidRPr="00DF0F24" w:rsidRDefault="00DF0F24" w:rsidP="00DF0F24">
      <w:pPr>
        <w:jc w:val="both"/>
        <w:rPr>
          <w:lang w:val="lv-LV"/>
        </w:rPr>
      </w:pPr>
      <w:r w:rsidRPr="00DF0F24">
        <w:rPr>
          <w:lang w:val="lv-LV"/>
        </w:rPr>
        <w:t>1) S = atlasītās darbības, F = pilnībā īstenotās darbības</w:t>
      </w:r>
    </w:p>
    <w:p w:rsidR="00DF0F24" w:rsidRPr="00DF0F24" w:rsidRDefault="00DF0F24" w:rsidP="00DF0F24">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772109" w:rsidRPr="00DF0F24" w:rsidTr="00DF0F24">
        <w:trPr>
          <w:tblHeader/>
        </w:trPr>
        <w:tc>
          <w:tcPr>
            <w:tcW w:w="426" w:type="dxa"/>
          </w:tcPr>
          <w:p w:rsidR="00DF0F24" w:rsidRPr="00DF0F24" w:rsidRDefault="00DF0F24" w:rsidP="00DF0F24">
            <w:pPr>
              <w:jc w:val="both"/>
              <w:rPr>
                <w:b/>
                <w:sz w:val="16"/>
                <w:szCs w:val="16"/>
                <w:lang w:val="lv-LV"/>
              </w:rPr>
            </w:pPr>
            <w:r w:rsidRPr="00DF0F24">
              <w:rPr>
                <w:b/>
                <w:sz w:val="16"/>
                <w:szCs w:val="16"/>
                <w:lang w:val="lv-LV"/>
              </w:rPr>
              <w:t>(1)</w:t>
            </w:r>
          </w:p>
        </w:tc>
        <w:tc>
          <w:tcPr>
            <w:tcW w:w="850" w:type="dxa"/>
            <w:shd w:val="clear" w:color="auto" w:fill="auto"/>
          </w:tcPr>
          <w:p w:rsidR="00DF0F24" w:rsidRPr="00DF0F24" w:rsidRDefault="00DF0F24" w:rsidP="00DF0F24">
            <w:pPr>
              <w:jc w:val="both"/>
              <w:rPr>
                <w:b/>
                <w:sz w:val="16"/>
                <w:szCs w:val="16"/>
                <w:lang w:val="lv-LV"/>
              </w:rPr>
            </w:pPr>
            <w:r w:rsidRPr="00DF0F24">
              <w:rPr>
                <w:b/>
                <w:sz w:val="16"/>
                <w:szCs w:val="16"/>
                <w:lang w:val="lv-LV"/>
              </w:rPr>
              <w:t>ID</w:t>
            </w:r>
          </w:p>
        </w:tc>
        <w:tc>
          <w:tcPr>
            <w:tcW w:w="2268" w:type="dxa"/>
            <w:shd w:val="clear" w:color="auto" w:fill="auto"/>
          </w:tcPr>
          <w:p w:rsidR="00DF0F24" w:rsidRPr="00DF0F24" w:rsidRDefault="00DF0F24" w:rsidP="00DF0F24">
            <w:pPr>
              <w:jc w:val="both"/>
              <w:rPr>
                <w:b/>
                <w:sz w:val="16"/>
                <w:szCs w:val="16"/>
                <w:lang w:val="lv-LV"/>
              </w:rPr>
            </w:pPr>
            <w:r w:rsidRPr="00DF0F24">
              <w:rPr>
                <w:b/>
                <w:sz w:val="16"/>
                <w:szCs w:val="16"/>
                <w:lang w:val="lv-LV"/>
              </w:rPr>
              <w:t>Rādītājs</w:t>
            </w:r>
          </w:p>
        </w:tc>
        <w:tc>
          <w:tcPr>
            <w:tcW w:w="1134" w:type="dxa"/>
          </w:tcPr>
          <w:p w:rsidR="00DF0F24" w:rsidRPr="00DF0F24" w:rsidRDefault="00DF0F24" w:rsidP="00DF0F24">
            <w:pPr>
              <w:jc w:val="both"/>
              <w:rPr>
                <w:b/>
                <w:sz w:val="16"/>
                <w:szCs w:val="16"/>
                <w:lang w:val="lv-LV"/>
              </w:rPr>
            </w:pPr>
            <w:r w:rsidRPr="00DF0F24">
              <w:rPr>
                <w:b/>
                <w:sz w:val="16"/>
                <w:szCs w:val="16"/>
                <w:lang w:val="lv-LV"/>
              </w:rPr>
              <w:t>2015 Kopā</w:t>
            </w:r>
          </w:p>
        </w:tc>
        <w:tc>
          <w:tcPr>
            <w:tcW w:w="1134" w:type="dxa"/>
          </w:tcPr>
          <w:p w:rsidR="00DF0F24" w:rsidRPr="00DF0F24" w:rsidRDefault="00DF0F24" w:rsidP="00DF0F24">
            <w:pPr>
              <w:jc w:val="both"/>
              <w:rPr>
                <w:b/>
                <w:sz w:val="16"/>
                <w:szCs w:val="16"/>
                <w:lang w:val="lv-LV"/>
              </w:rPr>
            </w:pPr>
            <w:r w:rsidRPr="00DF0F24">
              <w:rPr>
                <w:b/>
                <w:sz w:val="16"/>
                <w:szCs w:val="16"/>
                <w:lang w:val="lv-LV"/>
              </w:rPr>
              <w:t>2015 Vīrieši</w:t>
            </w:r>
          </w:p>
        </w:tc>
        <w:tc>
          <w:tcPr>
            <w:tcW w:w="1134" w:type="dxa"/>
          </w:tcPr>
          <w:p w:rsidR="00DF0F24" w:rsidRPr="00DF0F24" w:rsidRDefault="00DF0F24" w:rsidP="00DF0F24">
            <w:pPr>
              <w:jc w:val="both"/>
              <w:rPr>
                <w:b/>
                <w:sz w:val="16"/>
                <w:szCs w:val="16"/>
                <w:lang w:val="lv-LV"/>
              </w:rPr>
            </w:pPr>
            <w:r w:rsidRPr="00DF0F24">
              <w:rPr>
                <w:b/>
                <w:sz w:val="16"/>
                <w:szCs w:val="16"/>
                <w:lang w:val="lv-LV"/>
              </w:rPr>
              <w:t>2015 Sievietes</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Kopā</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Vīrieši</w:t>
            </w:r>
          </w:p>
        </w:tc>
        <w:tc>
          <w:tcPr>
            <w:tcW w:w="1134" w:type="dxa"/>
            <w:shd w:val="clear" w:color="auto" w:fill="auto"/>
          </w:tcPr>
          <w:p w:rsidR="00DF0F24" w:rsidRPr="00DF0F24" w:rsidRDefault="00DF0F24" w:rsidP="00DF0F24">
            <w:pPr>
              <w:jc w:val="both"/>
              <w:rPr>
                <w:b/>
                <w:sz w:val="16"/>
                <w:szCs w:val="16"/>
                <w:lang w:val="lv-LV"/>
              </w:rPr>
            </w:pPr>
            <w:r w:rsidRPr="00DF0F24">
              <w:rPr>
                <w:b/>
                <w:sz w:val="16"/>
                <w:szCs w:val="16"/>
                <w:lang w:val="lv-LV"/>
              </w:rPr>
              <w:t>2014 Sievietes</w:t>
            </w: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134" w:type="dxa"/>
          </w:tcPr>
          <w:p w:rsidR="00DF0F24" w:rsidRPr="00DF0F24" w:rsidRDefault="00DF0F24" w:rsidP="00DF0F24">
            <w:pPr>
              <w:jc w:val="both"/>
              <w:rPr>
                <w:sz w:val="16"/>
                <w:szCs w:val="16"/>
                <w:lang w:val="lv-LV"/>
              </w:rPr>
            </w:pPr>
            <w:r w:rsidRPr="00DF0F24">
              <w:rPr>
                <w:sz w:val="16"/>
                <w:szCs w:val="16"/>
                <w:lang w:val="lv-LV"/>
              </w:rPr>
              <w:t>334,90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lastRenderedPageBreak/>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ITP6</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Darbinieku skaits, kuru algas līdzfinansē TP</w:t>
            </w:r>
          </w:p>
        </w:tc>
        <w:tc>
          <w:tcPr>
            <w:tcW w:w="1134" w:type="dxa"/>
          </w:tcPr>
          <w:p w:rsidR="00DF0F24" w:rsidRPr="00DF0F24" w:rsidRDefault="00DF0F24" w:rsidP="00DF0F24">
            <w:pPr>
              <w:jc w:val="both"/>
              <w:rPr>
                <w:sz w:val="16"/>
                <w:szCs w:val="16"/>
                <w:lang w:val="lv-LV"/>
              </w:rPr>
            </w:pPr>
            <w:r w:rsidRPr="00DF0F24">
              <w:rPr>
                <w:sz w:val="16"/>
                <w:szCs w:val="16"/>
                <w:lang w:val="lv-LV"/>
              </w:rPr>
              <w:t>334,90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revīzijā un uzraudzībā iesaistīto personu, kas piedalījušies apmācībās, skaits</w:t>
            </w:r>
          </w:p>
        </w:tc>
        <w:tc>
          <w:tcPr>
            <w:tcW w:w="1134" w:type="dxa"/>
          </w:tcPr>
          <w:p w:rsidR="00DF0F24" w:rsidRPr="00DF0F24" w:rsidRDefault="00DF0F24" w:rsidP="00DF0F24">
            <w:pPr>
              <w:jc w:val="both"/>
              <w:rPr>
                <w:sz w:val="16"/>
                <w:szCs w:val="16"/>
                <w:lang w:val="lv-LV"/>
              </w:rPr>
            </w:pPr>
            <w:r w:rsidRPr="00DF0F24">
              <w:rPr>
                <w:sz w:val="16"/>
                <w:szCs w:val="16"/>
                <w:lang w:val="lv-LV"/>
              </w:rPr>
              <w:t>348,00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ITP7</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revīzijā un uzraudzībā iesaistīto personu, kas piedalījušies apmācībās, skaits</w:t>
            </w:r>
          </w:p>
        </w:tc>
        <w:tc>
          <w:tcPr>
            <w:tcW w:w="1134" w:type="dxa"/>
          </w:tcPr>
          <w:p w:rsidR="00DF0F24" w:rsidRPr="00DF0F24" w:rsidRDefault="00DF0F24" w:rsidP="00DF0F24">
            <w:pPr>
              <w:jc w:val="both"/>
              <w:rPr>
                <w:sz w:val="16"/>
                <w:szCs w:val="16"/>
                <w:lang w:val="lv-LV"/>
              </w:rPr>
            </w:pPr>
            <w:r w:rsidRPr="00DF0F24">
              <w:rPr>
                <w:sz w:val="16"/>
                <w:szCs w:val="16"/>
                <w:lang w:val="lv-LV"/>
              </w:rPr>
              <w:t>348,00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F</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Izveidota un ieviesta e-Kohēzijas sistēma</w:t>
            </w:r>
          </w:p>
        </w:tc>
        <w:tc>
          <w:tcPr>
            <w:tcW w:w="1134" w:type="dxa"/>
          </w:tcPr>
          <w:p w:rsidR="00DF0F24" w:rsidRPr="00DF0F24" w:rsidRDefault="00DF0F24" w:rsidP="00DF0F24">
            <w:pPr>
              <w:jc w:val="both"/>
              <w:rPr>
                <w:sz w:val="16"/>
                <w:szCs w:val="16"/>
                <w:lang w:val="lv-LV"/>
              </w:rPr>
            </w:pPr>
            <w:r w:rsidRPr="00DF0F24">
              <w:rPr>
                <w:sz w:val="16"/>
                <w:szCs w:val="16"/>
                <w:lang w:val="lv-LV"/>
              </w:rPr>
              <w:t>1,00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426" w:type="dxa"/>
          </w:tcPr>
          <w:p w:rsidR="00DF0F24" w:rsidRPr="00DF0F24" w:rsidRDefault="00DF0F24" w:rsidP="00DF0F24">
            <w:pPr>
              <w:jc w:val="both"/>
              <w:rPr>
                <w:sz w:val="16"/>
                <w:szCs w:val="16"/>
                <w:lang w:val="lv-LV"/>
              </w:rPr>
            </w:pPr>
            <w:r w:rsidRPr="00DF0F24">
              <w:rPr>
                <w:sz w:val="16"/>
                <w:szCs w:val="16"/>
                <w:lang w:val="lv-LV"/>
              </w:rPr>
              <w:t>S</w:t>
            </w:r>
          </w:p>
        </w:tc>
        <w:tc>
          <w:tcPr>
            <w:tcW w:w="850" w:type="dxa"/>
            <w:shd w:val="clear" w:color="auto" w:fill="auto"/>
          </w:tcPr>
          <w:p w:rsidR="00DF0F24" w:rsidRPr="00DF0F24" w:rsidRDefault="00DF0F24" w:rsidP="00DF0F24">
            <w:pPr>
              <w:jc w:val="both"/>
              <w:rPr>
                <w:sz w:val="16"/>
                <w:szCs w:val="16"/>
                <w:lang w:val="lv-LV"/>
              </w:rPr>
            </w:pPr>
            <w:r w:rsidRPr="00DF0F24">
              <w:rPr>
                <w:sz w:val="16"/>
                <w:szCs w:val="16"/>
                <w:lang w:val="lv-LV"/>
              </w:rPr>
              <w:t>ITP8</w:t>
            </w:r>
          </w:p>
        </w:tc>
        <w:tc>
          <w:tcPr>
            <w:tcW w:w="2268" w:type="dxa"/>
            <w:shd w:val="clear" w:color="auto" w:fill="auto"/>
          </w:tcPr>
          <w:p w:rsidR="00DF0F24" w:rsidRPr="00DF0F24" w:rsidRDefault="00DF0F24" w:rsidP="00DF0F24">
            <w:pPr>
              <w:jc w:val="both"/>
              <w:rPr>
                <w:sz w:val="16"/>
                <w:szCs w:val="16"/>
                <w:lang w:val="lv-LV"/>
              </w:rPr>
            </w:pPr>
            <w:r w:rsidRPr="00DF0F24">
              <w:rPr>
                <w:sz w:val="16"/>
                <w:szCs w:val="16"/>
                <w:lang w:val="lv-LV"/>
              </w:rPr>
              <w:t>Izveidota un ieviesta e-Kohēzijas sistēma</w:t>
            </w:r>
          </w:p>
        </w:tc>
        <w:tc>
          <w:tcPr>
            <w:tcW w:w="1134" w:type="dxa"/>
          </w:tcPr>
          <w:p w:rsidR="00DF0F24" w:rsidRPr="00DF0F24" w:rsidRDefault="00DF0F24" w:rsidP="00DF0F24">
            <w:pPr>
              <w:jc w:val="both"/>
              <w:rPr>
                <w:sz w:val="16"/>
                <w:szCs w:val="16"/>
                <w:lang w:val="lv-LV"/>
              </w:rPr>
            </w:pPr>
            <w:r w:rsidRPr="00DF0F24">
              <w:rPr>
                <w:sz w:val="16"/>
                <w:szCs w:val="16"/>
                <w:lang w:val="lv-LV"/>
              </w:rPr>
              <w:t>1,00</w:t>
            </w:r>
          </w:p>
        </w:tc>
        <w:tc>
          <w:tcPr>
            <w:tcW w:w="1134" w:type="dxa"/>
          </w:tcPr>
          <w:p w:rsidR="00DF0F24" w:rsidRPr="00DF0F24" w:rsidRDefault="00DF0F24" w:rsidP="00DF0F24">
            <w:pPr>
              <w:jc w:val="both"/>
              <w:rPr>
                <w:sz w:val="16"/>
                <w:szCs w:val="16"/>
                <w:lang w:val="lv-LV"/>
              </w:rPr>
            </w:pPr>
          </w:p>
        </w:tc>
        <w:tc>
          <w:tcPr>
            <w:tcW w:w="1134" w:type="dxa"/>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c>
          <w:tcPr>
            <w:tcW w:w="1134" w:type="dxa"/>
            <w:shd w:val="clear" w:color="auto" w:fill="auto"/>
          </w:tcPr>
          <w:p w:rsidR="00DF0F24" w:rsidRPr="00DF0F24" w:rsidRDefault="00DF0F24" w:rsidP="00DF0F24">
            <w:pPr>
              <w:jc w:val="both"/>
              <w:rPr>
                <w:sz w:val="16"/>
                <w:szCs w:val="16"/>
                <w:lang w:val="lv-LV"/>
              </w:rPr>
            </w:pPr>
          </w:p>
        </w:tc>
      </w:tr>
    </w:tbl>
    <w:p w:rsidR="00DF0F24" w:rsidRPr="00DF0F24" w:rsidRDefault="00DF0F24" w:rsidP="00DF0F24">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772109" w:rsidRPr="00DF0F24" w:rsidTr="00DF0F24">
        <w:tc>
          <w:tcPr>
            <w:tcW w:w="2830" w:type="dxa"/>
            <w:shd w:val="clear" w:color="auto" w:fill="auto"/>
          </w:tcPr>
          <w:p w:rsidR="00DF0F24" w:rsidRPr="00DF0F24" w:rsidRDefault="00DF0F24" w:rsidP="00DF0F24">
            <w:pPr>
              <w:jc w:val="both"/>
              <w:rPr>
                <w:sz w:val="20"/>
                <w:szCs w:val="20"/>
                <w:lang w:val="lv-LV"/>
              </w:rPr>
            </w:pPr>
            <w:r w:rsidRPr="00DF0F24">
              <w:rPr>
                <w:sz w:val="20"/>
                <w:szCs w:val="20"/>
                <w:lang w:val="lv-LV"/>
              </w:rPr>
              <w:t>Prioritārais virziens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12 - KF atbalsts KP fondu ieviešanai un vadībai</w:t>
            </w:r>
          </w:p>
        </w:tc>
      </w:tr>
      <w:tr w:rsidR="00772109" w:rsidRPr="00DF0F24" w:rsidTr="00DF0F24">
        <w:tc>
          <w:tcPr>
            <w:tcW w:w="2830" w:type="dxa"/>
            <w:shd w:val="clear" w:color="auto" w:fill="auto"/>
          </w:tcPr>
          <w:p w:rsidR="00DF0F24" w:rsidRPr="00DF0F24" w:rsidRDefault="00DF0F24" w:rsidP="00DF0F24">
            <w:pPr>
              <w:ind w:left="113" w:hanging="113"/>
              <w:jc w:val="both"/>
              <w:rPr>
                <w:sz w:val="20"/>
                <w:szCs w:val="20"/>
                <w:lang w:val="lv-LV"/>
              </w:rPr>
            </w:pPr>
            <w:r w:rsidRPr="00DF0F24">
              <w:rPr>
                <w:sz w:val="20"/>
                <w:szCs w:val="20"/>
                <w:lang w:val="lv-LV"/>
              </w:rPr>
              <w:t>Konkrētais mērķis</w:t>
            </w:r>
          </w:p>
        </w:tc>
        <w:tc>
          <w:tcPr>
            <w:tcW w:w="12087" w:type="dxa"/>
            <w:shd w:val="clear" w:color="auto" w:fill="auto"/>
          </w:tcPr>
          <w:p w:rsidR="00DF0F24" w:rsidRPr="00DF0F24" w:rsidRDefault="00DF0F24" w:rsidP="00DF0F24">
            <w:pPr>
              <w:jc w:val="both"/>
              <w:rPr>
                <w:sz w:val="20"/>
                <w:szCs w:val="20"/>
                <w:lang w:val="lv-LV"/>
              </w:rPr>
            </w:pPr>
            <w:r w:rsidRPr="00DF0F24">
              <w:rPr>
                <w:sz w:val="20"/>
                <w:szCs w:val="20"/>
                <w:lang w:val="lv-LV"/>
              </w:rPr>
              <w:t>12.1. - Uzlabot KP fondu plānošanu, ieviešanu, uzraudzību, kontroli, revīziju un  atbalstīt e-kohēziju</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 tabula. Rezultātu rādītāji attiecībā uz ERAF un Kohēzijas fondu (pa prioritārajiem virzieniem un konkrētajiem mērķiem); attiecas arī uz tehniskās palīdzības prioritāro virzienu</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Mērvienība</w:t>
            </w:r>
          </w:p>
        </w:tc>
        <w:tc>
          <w:tcPr>
            <w:tcW w:w="1701" w:type="dxa"/>
            <w:shd w:val="clear" w:color="auto" w:fill="auto"/>
          </w:tcPr>
          <w:p w:rsidR="00DF0F24" w:rsidRPr="00DF0F24" w:rsidRDefault="00DF0F24" w:rsidP="00DF0F24">
            <w:pPr>
              <w:jc w:val="both"/>
              <w:rPr>
                <w:sz w:val="16"/>
                <w:szCs w:val="16"/>
                <w:lang w:val="lv-LV"/>
              </w:rPr>
            </w:pPr>
            <w:r w:rsidRPr="00DF0F24">
              <w:rPr>
                <w:sz w:val="16"/>
                <w:szCs w:val="16"/>
                <w:lang w:val="lv-LV"/>
              </w:rPr>
              <w:t>Reģiona kategorija</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Atsauces vērtība</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Atsauces gads</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Mērķvērtība 2023. g.</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2016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2016 Kvalitatīvs</w:t>
            </w: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Apsvērumi</w:t>
            </w: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RTP10</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uzraudzībā iesaistīto personu skaits, kas paaugstinājušas savu kompetenci pēc atbalsta saņemšanas</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Personas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500,00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140,00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RTP7</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Darbinieku mainība</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2012</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16,00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13,20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Ailē par rādītāja vērtību 2014. un 2015. gadā tiek norādīta sākotnējā vērtība, jo 2014. un 2015. gadā vērtība netika uzkrāta. Rādītājs tiek uzkrāts sākot ar 2016. gadu.</w:t>
            </w: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lastRenderedPageBreak/>
              <w:t>RTP8</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Projektu īpatsvars, kuros izmanto elektronisko datu apmaiņas sistēmu, pret kopējo projektu skaitu  attiecīgajā kalendārajā gadā</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0,20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50,00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100,00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Ailē par rādītāja vērtību 2014. un 2015. gadā tiek norādīta sākotnējā vērtība, jo 2014. un 2015. gadā vērtība netika uzkrāta. Rādītājs tiek uzkrāts sākot ar 2016. gadu.</w:t>
            </w:r>
          </w:p>
        </w:tc>
      </w:tr>
      <w:tr w:rsidR="00772109" w:rsidRPr="00DF0F24" w:rsidTr="002C210A">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RTP9</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Audita dienu skaits, kas patērēts vidēji uz viena projekta revīziju</w:t>
            </w:r>
          </w:p>
        </w:tc>
        <w:tc>
          <w:tcPr>
            <w:tcW w:w="1417" w:type="dxa"/>
            <w:shd w:val="clear" w:color="auto" w:fill="auto"/>
          </w:tcPr>
          <w:p w:rsidR="00DF0F24" w:rsidRPr="00DF0F24" w:rsidRDefault="00DF0F24" w:rsidP="00DF0F24">
            <w:pPr>
              <w:jc w:val="both"/>
              <w:rPr>
                <w:sz w:val="16"/>
                <w:szCs w:val="16"/>
                <w:lang w:val="lv-LV"/>
              </w:rPr>
            </w:pPr>
            <w:r w:rsidRPr="00DF0F24">
              <w:rPr>
                <w:sz w:val="16"/>
                <w:szCs w:val="16"/>
                <w:lang w:val="lv-LV"/>
              </w:rPr>
              <w:t>Darbadienas</w:t>
            </w:r>
          </w:p>
        </w:tc>
        <w:tc>
          <w:tcPr>
            <w:tcW w:w="1701" w:type="dxa"/>
            <w:shd w:val="clear" w:color="auto" w:fill="auto"/>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851" w:type="dxa"/>
            <w:shd w:val="clear" w:color="auto" w:fill="auto"/>
          </w:tcPr>
          <w:p w:rsidR="00DF0F24" w:rsidRPr="00DF0F24" w:rsidRDefault="00DF0F24" w:rsidP="00DF0F24">
            <w:pPr>
              <w:jc w:val="both"/>
              <w:rPr>
                <w:sz w:val="16"/>
                <w:szCs w:val="16"/>
                <w:lang w:val="lv-LV"/>
              </w:rPr>
            </w:pPr>
            <w:r w:rsidRPr="00DF0F24">
              <w:rPr>
                <w:sz w:val="16"/>
                <w:szCs w:val="16"/>
                <w:lang w:val="lv-LV"/>
              </w:rPr>
              <w:t>2013</w:t>
            </w:r>
          </w:p>
        </w:tc>
        <w:tc>
          <w:tcPr>
            <w:tcW w:w="1275" w:type="dxa"/>
            <w:shd w:val="clear" w:color="auto" w:fill="auto"/>
          </w:tcPr>
          <w:p w:rsidR="00DF0F24" w:rsidRPr="00DF0F24" w:rsidRDefault="00DF0F24" w:rsidP="00DF0F24">
            <w:pPr>
              <w:jc w:val="both"/>
              <w:rPr>
                <w:sz w:val="16"/>
                <w:szCs w:val="16"/>
                <w:lang w:val="lv-LV"/>
              </w:rPr>
            </w:pPr>
            <w:r w:rsidRPr="00DF0F24">
              <w:rPr>
                <w:sz w:val="16"/>
                <w:szCs w:val="16"/>
                <w:lang w:val="lv-LV"/>
              </w:rPr>
              <w:t>50,00</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c>
          <w:tcPr>
            <w:tcW w:w="2286" w:type="dxa"/>
            <w:shd w:val="clear" w:color="auto" w:fill="auto"/>
          </w:tcPr>
          <w:p w:rsidR="00DF0F24" w:rsidRPr="00DF0F24" w:rsidRDefault="00DF0F24" w:rsidP="00DF0F24">
            <w:pPr>
              <w:jc w:val="both"/>
              <w:rPr>
                <w:sz w:val="16"/>
                <w:szCs w:val="16"/>
                <w:lang w:val="lv-LV"/>
              </w:rPr>
            </w:pPr>
            <w:r w:rsidRPr="00DF0F24">
              <w:rPr>
                <w:sz w:val="16"/>
                <w:szCs w:val="16"/>
                <w:lang w:val="lv-LV"/>
              </w:rPr>
              <w:t>Ailē par rādītāja vērtību 2014. un 2015. gadā tiek norādīta sākotnējā vērtība, jo 2014. un 2015. gadā vērtība netika uzkrāta. Rādītājs tiek uzkrāts sākot ar 2016. gadu.</w:t>
            </w:r>
          </w:p>
        </w:tc>
      </w:tr>
    </w:tbl>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ID</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Rādītājs</w:t>
            </w:r>
          </w:p>
        </w:tc>
        <w:tc>
          <w:tcPr>
            <w:tcW w:w="1276" w:type="dxa"/>
          </w:tcPr>
          <w:p w:rsidR="00DF0F24" w:rsidRPr="00DF0F24" w:rsidRDefault="00DF0F24" w:rsidP="00DF0F24">
            <w:pPr>
              <w:jc w:val="both"/>
              <w:rPr>
                <w:sz w:val="16"/>
                <w:szCs w:val="16"/>
                <w:lang w:val="lv-LV"/>
              </w:rPr>
            </w:pPr>
            <w:r w:rsidRPr="00DF0F24">
              <w:rPr>
                <w:sz w:val="16"/>
                <w:szCs w:val="16"/>
                <w:lang w:val="lv-LV"/>
              </w:rPr>
              <w:t>2015 Kopā</w:t>
            </w:r>
          </w:p>
        </w:tc>
        <w:tc>
          <w:tcPr>
            <w:tcW w:w="1276" w:type="dxa"/>
          </w:tcPr>
          <w:p w:rsidR="00DF0F24" w:rsidRPr="00DF0F24" w:rsidRDefault="00DF0F24" w:rsidP="00DF0F24">
            <w:pPr>
              <w:jc w:val="both"/>
              <w:rPr>
                <w:sz w:val="16"/>
                <w:szCs w:val="16"/>
                <w:lang w:val="lv-LV"/>
              </w:rPr>
            </w:pPr>
            <w:r w:rsidRPr="00DF0F24">
              <w:rPr>
                <w:sz w:val="16"/>
                <w:szCs w:val="16"/>
                <w:lang w:val="lv-LV"/>
              </w:rPr>
              <w:t>2015 Kvalitatīvs</w:t>
            </w: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2014 Kopā</w:t>
            </w:r>
          </w:p>
        </w:tc>
        <w:tc>
          <w:tcPr>
            <w:tcW w:w="1134" w:type="dxa"/>
            <w:shd w:val="clear" w:color="auto" w:fill="auto"/>
          </w:tcPr>
          <w:p w:rsidR="00DF0F24" w:rsidRPr="00DF0F24" w:rsidRDefault="00DF0F24" w:rsidP="00DF0F24">
            <w:pPr>
              <w:jc w:val="both"/>
              <w:rPr>
                <w:sz w:val="16"/>
                <w:szCs w:val="16"/>
                <w:lang w:val="lv-LV"/>
              </w:rPr>
            </w:pPr>
            <w:r w:rsidRPr="00DF0F24">
              <w:rPr>
                <w:sz w:val="16"/>
                <w:szCs w:val="16"/>
                <w:lang w:val="lv-LV"/>
              </w:rPr>
              <w:t>2014 Kvalitatīvs</w:t>
            </w: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RTP10</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KP fondu vadībā, īstenošanā, uzraudzībā iesaistīto personu skaits, kas paaugstinājušas savu kompetenci pēc atbalsta saņemšanas</w:t>
            </w:r>
          </w:p>
        </w:tc>
        <w:tc>
          <w:tcPr>
            <w:tcW w:w="1276" w:type="dxa"/>
          </w:tcPr>
          <w:p w:rsidR="00DF0F24" w:rsidRPr="00DF0F24" w:rsidRDefault="00DF0F24" w:rsidP="00DF0F24">
            <w:pPr>
              <w:jc w:val="both"/>
              <w:rPr>
                <w:sz w:val="16"/>
                <w:szCs w:val="16"/>
                <w:lang w:val="lv-LV"/>
              </w:rPr>
            </w:pPr>
            <w:r w:rsidRPr="00DF0F24">
              <w:rPr>
                <w:sz w:val="16"/>
                <w:szCs w:val="16"/>
                <w:lang w:val="lv-LV"/>
              </w:rPr>
              <w:t>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RTP7</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Darbinieku mainība</w:t>
            </w:r>
          </w:p>
        </w:tc>
        <w:tc>
          <w:tcPr>
            <w:tcW w:w="1276" w:type="dxa"/>
          </w:tcPr>
          <w:p w:rsidR="00DF0F24" w:rsidRPr="00DF0F24" w:rsidRDefault="00DF0F24" w:rsidP="00DF0F24">
            <w:pPr>
              <w:jc w:val="both"/>
              <w:rPr>
                <w:sz w:val="16"/>
                <w:szCs w:val="16"/>
                <w:lang w:val="lv-LV"/>
              </w:rPr>
            </w:pPr>
            <w:r w:rsidRPr="00DF0F24">
              <w:rPr>
                <w:sz w:val="16"/>
                <w:szCs w:val="16"/>
                <w:lang w:val="lv-LV"/>
              </w:rPr>
              <w:t>25,00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25,00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RTP8</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Projektu īpatsvars, kuros izmanto elektronisko datu apmaiņas sistēmu, pret kopējo projektu skaitu  attiecīgajā kalendārajā gadā</w:t>
            </w:r>
          </w:p>
        </w:tc>
        <w:tc>
          <w:tcPr>
            <w:tcW w:w="1276" w:type="dxa"/>
          </w:tcPr>
          <w:p w:rsidR="00DF0F24" w:rsidRPr="00DF0F24" w:rsidRDefault="00DF0F24" w:rsidP="00DF0F24">
            <w:pPr>
              <w:jc w:val="both"/>
              <w:rPr>
                <w:sz w:val="16"/>
                <w:szCs w:val="16"/>
                <w:lang w:val="lv-LV"/>
              </w:rPr>
            </w:pPr>
            <w:r w:rsidRPr="00DF0F24">
              <w:rPr>
                <w:sz w:val="16"/>
                <w:szCs w:val="16"/>
                <w:lang w:val="lv-LV"/>
              </w:rPr>
              <w:t>0,20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0,20</w:t>
            </w:r>
          </w:p>
        </w:tc>
        <w:tc>
          <w:tcPr>
            <w:tcW w:w="1134" w:type="dxa"/>
            <w:shd w:val="clear" w:color="auto" w:fill="auto"/>
          </w:tcPr>
          <w:p w:rsidR="00DF0F24" w:rsidRPr="00DF0F24" w:rsidRDefault="00DF0F24" w:rsidP="00DF0F24">
            <w:pPr>
              <w:jc w:val="both"/>
              <w:rPr>
                <w:sz w:val="16"/>
                <w:szCs w:val="16"/>
                <w:lang w:val="lv-LV"/>
              </w:rPr>
            </w:pPr>
          </w:p>
        </w:tc>
      </w:tr>
      <w:tr w:rsidR="00772109" w:rsidRPr="00DF0F24" w:rsidTr="00DF0F24">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RTP9</w:t>
            </w:r>
          </w:p>
        </w:tc>
        <w:tc>
          <w:tcPr>
            <w:tcW w:w="2410" w:type="dxa"/>
            <w:shd w:val="clear" w:color="auto" w:fill="auto"/>
          </w:tcPr>
          <w:p w:rsidR="00DF0F24" w:rsidRPr="00DF0F24" w:rsidRDefault="00DF0F24" w:rsidP="00DF0F24">
            <w:pPr>
              <w:jc w:val="both"/>
              <w:rPr>
                <w:sz w:val="16"/>
                <w:szCs w:val="16"/>
                <w:lang w:val="lv-LV"/>
              </w:rPr>
            </w:pPr>
            <w:r w:rsidRPr="00DF0F24">
              <w:rPr>
                <w:sz w:val="16"/>
                <w:szCs w:val="16"/>
                <w:lang w:val="lv-LV"/>
              </w:rPr>
              <w:t>Audita dienu skaits, kas patērēts vidēji uz viena projekta revīziju</w:t>
            </w:r>
          </w:p>
        </w:tc>
        <w:tc>
          <w:tcPr>
            <w:tcW w:w="1276" w:type="dxa"/>
          </w:tcPr>
          <w:p w:rsidR="00DF0F24" w:rsidRPr="00DF0F24" w:rsidRDefault="00DF0F24" w:rsidP="00DF0F24">
            <w:pPr>
              <w:jc w:val="both"/>
              <w:rPr>
                <w:sz w:val="16"/>
                <w:szCs w:val="16"/>
                <w:lang w:val="lv-LV"/>
              </w:rPr>
            </w:pPr>
            <w:r w:rsidRPr="00DF0F24">
              <w:rPr>
                <w:sz w:val="16"/>
                <w:szCs w:val="16"/>
                <w:lang w:val="lv-LV"/>
              </w:rPr>
              <w:t>70,00</w:t>
            </w:r>
          </w:p>
        </w:tc>
        <w:tc>
          <w:tcPr>
            <w:tcW w:w="1276" w:type="dxa"/>
          </w:tcPr>
          <w:p w:rsidR="00DF0F24" w:rsidRPr="00DF0F24" w:rsidRDefault="00DF0F24" w:rsidP="00DF0F24">
            <w:pPr>
              <w:jc w:val="both"/>
              <w:rPr>
                <w:sz w:val="16"/>
                <w:szCs w:val="16"/>
                <w:lang w:val="lv-LV"/>
              </w:rPr>
            </w:pPr>
          </w:p>
        </w:tc>
        <w:tc>
          <w:tcPr>
            <w:tcW w:w="1276" w:type="dxa"/>
            <w:shd w:val="clear" w:color="auto" w:fill="auto"/>
          </w:tcPr>
          <w:p w:rsidR="00DF0F24" w:rsidRPr="00DF0F24" w:rsidRDefault="00DF0F24" w:rsidP="00DF0F24">
            <w:pPr>
              <w:jc w:val="both"/>
              <w:rPr>
                <w:sz w:val="16"/>
                <w:szCs w:val="16"/>
                <w:lang w:val="lv-LV"/>
              </w:rPr>
            </w:pPr>
            <w:r w:rsidRPr="00DF0F24">
              <w:rPr>
                <w:sz w:val="16"/>
                <w:szCs w:val="16"/>
                <w:lang w:val="lv-LV"/>
              </w:rPr>
              <w:t>70,00</w:t>
            </w:r>
          </w:p>
        </w:tc>
        <w:tc>
          <w:tcPr>
            <w:tcW w:w="1134" w:type="dxa"/>
            <w:shd w:val="clear" w:color="auto" w:fill="auto"/>
          </w:tcPr>
          <w:p w:rsidR="00DF0F24" w:rsidRPr="00DF0F24" w:rsidRDefault="00DF0F24" w:rsidP="00DF0F24">
            <w:pPr>
              <w:jc w:val="both"/>
              <w:rPr>
                <w:sz w:val="16"/>
                <w:szCs w:val="16"/>
                <w:lang w:val="lv-LV"/>
              </w:rPr>
            </w:pPr>
          </w:p>
        </w:tc>
      </w:tr>
    </w:tbl>
    <w:p w:rsidR="004B2C39" w:rsidRDefault="004B2C39" w:rsidP="00DF0F24">
      <w:pPr>
        <w:jc w:val="both"/>
        <w:rPr>
          <w:lang w:val="lv-LV"/>
        </w:rPr>
      </w:pPr>
    </w:p>
    <w:p w:rsidR="00DF0F24" w:rsidRPr="00DF0F24" w:rsidRDefault="00DF0F24" w:rsidP="00DF0F24">
      <w:pPr>
        <w:jc w:val="both"/>
        <w:rPr>
          <w:lang w:val="lv-LV"/>
        </w:rPr>
      </w:pPr>
      <w:r w:rsidRPr="00DF0F24">
        <w:rPr>
          <w:lang w:val="lv-LV"/>
        </w:rPr>
        <w:t>3B tabula. To uzņēmumu skaits, kas saņem atbalstu no darbības programmu vairāku atbalsta veidu tīkla tiem pašiem uzņēmumiem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1"/>
      </w:tblGrid>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t>Rādītājs</w:t>
            </w:r>
          </w:p>
        </w:tc>
        <w:tc>
          <w:tcPr>
            <w:tcW w:w="2551" w:type="dxa"/>
            <w:shd w:val="clear" w:color="auto" w:fill="auto"/>
          </w:tcPr>
          <w:p w:rsidR="00DF0F24" w:rsidRPr="00DF0F24" w:rsidRDefault="00DF0F24" w:rsidP="00DF0F24">
            <w:pPr>
              <w:jc w:val="both"/>
              <w:rPr>
                <w:lang w:val="lv-LV"/>
              </w:rPr>
            </w:pPr>
            <w:r w:rsidRPr="00DF0F24">
              <w:rPr>
                <w:lang w:val="lv-LV"/>
              </w:rPr>
              <w:t>To uzņēmumu skaits, kas saņem atbalstu no DP vairāku atbalsta veidu tīkla</w:t>
            </w:r>
          </w:p>
        </w:tc>
      </w:tr>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lastRenderedPageBreak/>
              <w:t>CO03 - Ienesīgi ieguldījumi: to uzņēmumu skaits, kuri saņem finansiālu atbalstu, kas nav dotācijas.</w:t>
            </w:r>
          </w:p>
        </w:tc>
        <w:tc>
          <w:tcPr>
            <w:tcW w:w="2551" w:type="dxa"/>
            <w:shd w:val="clear" w:color="auto" w:fill="auto"/>
          </w:tcPr>
          <w:p w:rsidR="00DF0F24" w:rsidRPr="00DF0F24" w:rsidRDefault="00DF0F24" w:rsidP="00DF0F24">
            <w:pPr>
              <w:jc w:val="both"/>
              <w:rPr>
                <w:lang w:val="lv-LV"/>
              </w:rPr>
            </w:pPr>
            <w:r w:rsidRPr="00DF0F24">
              <w:rPr>
                <w:lang w:val="lv-LV"/>
              </w:rPr>
              <w:t>0</w:t>
            </w:r>
          </w:p>
        </w:tc>
      </w:tr>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t>CO01 - Ienesīgi ieguldījumi: to uzņēmumu skaits, kuri saņem atbalstu.</w:t>
            </w:r>
          </w:p>
        </w:tc>
        <w:tc>
          <w:tcPr>
            <w:tcW w:w="2551" w:type="dxa"/>
            <w:shd w:val="clear" w:color="auto" w:fill="auto"/>
          </w:tcPr>
          <w:p w:rsidR="00DF0F24" w:rsidRPr="00DF0F24" w:rsidRDefault="00DF0F24" w:rsidP="00DF0F24">
            <w:pPr>
              <w:jc w:val="both"/>
              <w:rPr>
                <w:lang w:val="lv-LV"/>
              </w:rPr>
            </w:pPr>
            <w:r w:rsidRPr="00DF0F24">
              <w:rPr>
                <w:lang w:val="lv-LV"/>
              </w:rPr>
              <w:t>0</w:t>
            </w:r>
          </w:p>
        </w:tc>
      </w:tr>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t>CO02 - Ienesīgi ieguldījumi: to uzņēmumu skaits, kuri saņem dotācijas.</w:t>
            </w:r>
          </w:p>
        </w:tc>
        <w:tc>
          <w:tcPr>
            <w:tcW w:w="2551" w:type="dxa"/>
            <w:shd w:val="clear" w:color="auto" w:fill="auto"/>
          </w:tcPr>
          <w:p w:rsidR="00DF0F24" w:rsidRPr="00DF0F24" w:rsidRDefault="00DF0F24" w:rsidP="00DF0F24">
            <w:pPr>
              <w:jc w:val="both"/>
              <w:rPr>
                <w:lang w:val="lv-LV"/>
              </w:rPr>
            </w:pPr>
            <w:r w:rsidRPr="00DF0F24">
              <w:rPr>
                <w:lang w:val="lv-LV"/>
              </w:rPr>
              <w:t>0</w:t>
            </w:r>
          </w:p>
        </w:tc>
      </w:tr>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t>CO05 - Ienesīgi ieguldījumi: atbalstīto jauno uzņēmumu skaits.</w:t>
            </w:r>
          </w:p>
        </w:tc>
        <w:tc>
          <w:tcPr>
            <w:tcW w:w="2551" w:type="dxa"/>
            <w:shd w:val="clear" w:color="auto" w:fill="auto"/>
          </w:tcPr>
          <w:p w:rsidR="00DF0F24" w:rsidRPr="00DF0F24" w:rsidRDefault="00DF0F24" w:rsidP="00DF0F24">
            <w:pPr>
              <w:jc w:val="both"/>
              <w:rPr>
                <w:lang w:val="lv-LV"/>
              </w:rPr>
            </w:pPr>
            <w:r w:rsidRPr="00DF0F24">
              <w:rPr>
                <w:lang w:val="lv-LV"/>
              </w:rPr>
              <w:t>0</w:t>
            </w:r>
          </w:p>
        </w:tc>
      </w:tr>
      <w:tr w:rsidR="00772109" w:rsidRPr="00DF0F24" w:rsidTr="00DF0F24">
        <w:tc>
          <w:tcPr>
            <w:tcW w:w="4962" w:type="dxa"/>
            <w:shd w:val="clear" w:color="auto" w:fill="auto"/>
          </w:tcPr>
          <w:p w:rsidR="00DF0F24" w:rsidRPr="00DF0F24" w:rsidRDefault="00DF0F24" w:rsidP="00DF0F24">
            <w:pPr>
              <w:jc w:val="both"/>
              <w:rPr>
                <w:lang w:val="lv-LV"/>
              </w:rPr>
            </w:pPr>
            <w:r w:rsidRPr="00DF0F24">
              <w:rPr>
                <w:lang w:val="lv-LV"/>
              </w:rPr>
              <w:t>CO04 - Ienesīgi ieguldījumi: to uzņēmumu skaits, kas saņem nefinansiālu atbalstu.</w:t>
            </w:r>
          </w:p>
        </w:tc>
        <w:tc>
          <w:tcPr>
            <w:tcW w:w="2551" w:type="dxa"/>
            <w:shd w:val="clear" w:color="auto" w:fill="auto"/>
          </w:tcPr>
          <w:p w:rsidR="00DF0F24" w:rsidRPr="00DF0F24" w:rsidRDefault="00DF0F24" w:rsidP="00DF0F24">
            <w:pPr>
              <w:jc w:val="both"/>
              <w:rPr>
                <w:lang w:val="lv-LV"/>
              </w:rPr>
            </w:pPr>
            <w:r w:rsidRPr="00DF0F24">
              <w:rPr>
                <w:lang w:val="lv-LV"/>
              </w:rPr>
              <w:t>0</w:t>
            </w:r>
          </w:p>
        </w:tc>
      </w:tr>
    </w:tbl>
    <w:p w:rsidR="00DF0F24" w:rsidRPr="00DF0F24" w:rsidRDefault="00DF0F24" w:rsidP="00DF0F24">
      <w:pPr>
        <w:pStyle w:val="Heading2"/>
        <w:numPr>
          <w:ilvl w:val="0"/>
          <w:numId w:val="0"/>
        </w:numPr>
        <w:jc w:val="both"/>
        <w:rPr>
          <w:lang w:val="lv-LV"/>
        </w:rPr>
      </w:pPr>
      <w:r w:rsidRPr="00DF0F24">
        <w:rPr>
          <w:lang w:val="lv-LV"/>
        </w:rPr>
        <w:t>Finanšu dati (Regulas (ES) Nr. 1303/2013 50. panta 2. punkts)</w:t>
      </w:r>
    </w:p>
    <w:p w:rsidR="00DF0F24" w:rsidRPr="00DF0F24" w:rsidRDefault="00DF0F24" w:rsidP="00DF0F24">
      <w:pPr>
        <w:jc w:val="both"/>
        <w:rPr>
          <w:lang w:val="lv-LV"/>
        </w:rPr>
      </w:pPr>
      <w:r w:rsidRPr="00DF0F24">
        <w:rPr>
          <w:lang w:val="lv-LV"/>
        </w:rPr>
        <w:t>6. tabula: Finanšu informācija prioritārā virziena un programmas līmenī</w:t>
      </w:r>
    </w:p>
    <w:p w:rsidR="00DF0F24" w:rsidRPr="00DF0F24" w:rsidRDefault="00DF0F24" w:rsidP="00DF0F24">
      <w:pPr>
        <w:jc w:val="both"/>
        <w:rPr>
          <w:lang w:val="lv-LV"/>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5"/>
        <w:gridCol w:w="1134"/>
        <w:gridCol w:w="954"/>
        <w:gridCol w:w="1417"/>
        <w:gridCol w:w="1418"/>
        <w:gridCol w:w="1417"/>
        <w:gridCol w:w="1418"/>
        <w:gridCol w:w="1417"/>
        <w:gridCol w:w="1418"/>
        <w:gridCol w:w="1417"/>
        <w:gridCol w:w="1418"/>
      </w:tblGrid>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Prioritārais virziens</w:t>
            </w:r>
          </w:p>
        </w:tc>
        <w:tc>
          <w:tcPr>
            <w:tcW w:w="605" w:type="dxa"/>
            <w:shd w:val="clear" w:color="auto" w:fill="auto"/>
          </w:tcPr>
          <w:p w:rsidR="00DF0F24" w:rsidRPr="00DF0F24" w:rsidRDefault="00DF0F24" w:rsidP="00DF0F24">
            <w:pPr>
              <w:jc w:val="both"/>
              <w:rPr>
                <w:b/>
                <w:sz w:val="14"/>
                <w:szCs w:val="14"/>
                <w:lang w:val="lv-LV"/>
              </w:rPr>
            </w:pPr>
            <w:r w:rsidRPr="00DF0F24">
              <w:rPr>
                <w:b/>
                <w:sz w:val="14"/>
                <w:szCs w:val="14"/>
                <w:lang w:val="lv-LV"/>
              </w:rPr>
              <w:t>Fonds</w:t>
            </w:r>
          </w:p>
        </w:tc>
        <w:tc>
          <w:tcPr>
            <w:tcW w:w="1134" w:type="dxa"/>
            <w:shd w:val="clear" w:color="auto" w:fill="auto"/>
          </w:tcPr>
          <w:p w:rsidR="00DF0F24" w:rsidRPr="00DF0F24" w:rsidRDefault="00DF0F24" w:rsidP="00DF0F24">
            <w:pPr>
              <w:jc w:val="both"/>
              <w:rPr>
                <w:b/>
                <w:sz w:val="14"/>
                <w:szCs w:val="14"/>
                <w:lang w:val="lv-LV"/>
              </w:rPr>
            </w:pPr>
            <w:r w:rsidRPr="00DF0F24">
              <w:rPr>
                <w:b/>
                <w:sz w:val="14"/>
                <w:szCs w:val="14"/>
                <w:lang w:val="lv-LV"/>
              </w:rPr>
              <w:t>Reģiona kategorija</w:t>
            </w:r>
          </w:p>
        </w:tc>
        <w:tc>
          <w:tcPr>
            <w:tcW w:w="954" w:type="dxa"/>
            <w:shd w:val="clear" w:color="auto" w:fill="auto"/>
          </w:tcPr>
          <w:p w:rsidR="00DF0F24" w:rsidRPr="00DF0F24" w:rsidRDefault="00DF0F24" w:rsidP="00DF0F24">
            <w:pPr>
              <w:jc w:val="both"/>
              <w:rPr>
                <w:b/>
                <w:sz w:val="14"/>
                <w:szCs w:val="14"/>
                <w:lang w:val="lv-LV"/>
              </w:rPr>
            </w:pPr>
            <w:r w:rsidRPr="00DF0F24">
              <w:rPr>
                <w:b/>
                <w:sz w:val="14"/>
                <w:szCs w:val="14"/>
                <w:lang w:val="lv-LV"/>
              </w:rPr>
              <w:t>Aprēķina pamats</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Kopējais finansējums</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Līdzfinansējuma likme</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Darbību, kas atlasītas atbalstam, kopējās atbilstīgās izmaksas</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Daļa no kopējā piešķīruma izvēlētajām darbībām</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Darbību, kas atlasītas atbalstam, publiskās atbilstīgās izmaksas</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Kopējie atbilstīgie izdevumi, kurus saņēmēji ir deklarējuši vadošajai iestādei</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Kopējā piešķīruma proporcija, uz kuru attiecas atbilstīgie izdevumi, kurus deklarējuši atbalsta saņēmēji</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Atlasīto darbību skaits</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1</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550 023 185,00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164 759 636,00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29,96%</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126 978 804,20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415 585,42</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0,08%</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24</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2</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203 275 093,00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52 934 253,00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26,04%</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45 924 115,00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23 520,92</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0,01%</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3</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3</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348 460 356,00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251 067 314,43</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72,05%</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214 741 790,09</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34 306 602,87</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9,85%</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20</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3</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ESF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21 251 009,00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19 929 510,00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93,78%</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19 929 510,00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251 892,01</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1,19%</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5</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4</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336 875 566,00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164 143 302,00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48,73%</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164 143 302,00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5 583 679,26</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1,66%</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3</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4</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KF</w:t>
            </w:r>
          </w:p>
        </w:tc>
        <w:tc>
          <w:tcPr>
            <w:tcW w:w="1134" w:type="dxa"/>
            <w:shd w:val="clear" w:color="auto" w:fill="auto"/>
          </w:tcPr>
          <w:p w:rsidR="00DF0F24" w:rsidRPr="00DF0F24" w:rsidRDefault="00DF0F24" w:rsidP="00DF0F24">
            <w:pPr>
              <w:jc w:val="both"/>
              <w:rPr>
                <w:sz w:val="14"/>
                <w:szCs w:val="14"/>
                <w:lang w:val="lv-LV"/>
              </w:rPr>
            </w:pP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228 548 580,00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5</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509 314 166,00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7 561 172,47</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1,48%</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7 561 172,47</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1 014 761,20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0,20%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3</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5</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KF</w:t>
            </w:r>
          </w:p>
        </w:tc>
        <w:tc>
          <w:tcPr>
            <w:tcW w:w="1134" w:type="dxa"/>
            <w:shd w:val="clear" w:color="auto" w:fill="auto"/>
          </w:tcPr>
          <w:p w:rsidR="00DF0F24" w:rsidRPr="00DF0F24" w:rsidRDefault="00DF0F24" w:rsidP="00DF0F24">
            <w:pPr>
              <w:jc w:val="both"/>
              <w:rPr>
                <w:sz w:val="14"/>
                <w:szCs w:val="14"/>
                <w:lang w:val="lv-LV"/>
              </w:rPr>
            </w:pP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223 692 235,00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9 500 000,00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4,25%</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9 500 000,00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6</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277 032 428,00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176 951 031,60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63,87%</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176 951 031,60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49 232 468,66</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17,77%</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20</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6</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KF</w:t>
            </w:r>
          </w:p>
        </w:tc>
        <w:tc>
          <w:tcPr>
            <w:tcW w:w="1134" w:type="dxa"/>
            <w:shd w:val="clear" w:color="auto" w:fill="auto"/>
          </w:tcPr>
          <w:p w:rsidR="00DF0F24" w:rsidRPr="00DF0F24" w:rsidRDefault="00DF0F24" w:rsidP="00DF0F24">
            <w:pPr>
              <w:jc w:val="both"/>
              <w:rPr>
                <w:sz w:val="14"/>
                <w:szCs w:val="14"/>
                <w:lang w:val="lv-LV"/>
              </w:rPr>
            </w:pP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1 087 405 057,00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242 857 042,39</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22,33%</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231 292 797,39</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122 069 416,03</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11,23%</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16</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lastRenderedPageBreak/>
              <w:t>7</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ESF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131 939 226,00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115 860 620,00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87,81%</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110 976 713,00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19 580 204,26</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14,84%</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7</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JNI</w:t>
            </w:r>
          </w:p>
        </w:tc>
        <w:tc>
          <w:tcPr>
            <w:tcW w:w="1134" w:type="dxa"/>
            <w:shd w:val="clear" w:color="auto" w:fill="auto"/>
          </w:tcPr>
          <w:p w:rsidR="00DF0F24" w:rsidRPr="00DF0F24" w:rsidRDefault="00DF0F24" w:rsidP="00DF0F24">
            <w:pPr>
              <w:jc w:val="both"/>
              <w:rPr>
                <w:sz w:val="14"/>
                <w:szCs w:val="14"/>
                <w:lang w:val="lv-LV"/>
              </w:rPr>
            </w:pP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63 140 803,00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91,89</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63 140 803,00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100,00%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61 997 230,00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23 950 886,79</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37,93%</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8</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326 424 456,00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26 239 168,00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8,04%</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26 239 168,00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7</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8</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ESF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273 826 242,00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127 370 775,64</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46,52%</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127 370 775,64</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371 527,06</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0,14%</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10</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9</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227 502 880,00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4 077 075,00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1,79%</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4 077 075,00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9</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ESF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264 895 004,00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183 017 376,80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69,09%</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181 345 847,80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7 988 183,88</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3,02%</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21</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10</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ESF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25 200 048,00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6 720 552,65</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26,67%</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6 720 552,65</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278 289,69</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1,10%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12</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11</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ERAF</w:t>
            </w:r>
          </w:p>
        </w:tc>
        <w:tc>
          <w:tcPr>
            <w:tcW w:w="1134" w:type="dxa"/>
            <w:shd w:val="clear" w:color="auto" w:fill="auto"/>
          </w:tcPr>
          <w:p w:rsidR="00DF0F24" w:rsidRPr="00DF0F24" w:rsidRDefault="00DF0F24" w:rsidP="00DF0F24">
            <w:pPr>
              <w:jc w:val="both"/>
              <w:rPr>
                <w:sz w:val="14"/>
                <w:szCs w:val="14"/>
                <w:lang w:val="lv-LV"/>
              </w:rPr>
            </w:pPr>
            <w:r w:rsidRPr="00DF0F24">
              <w:rPr>
                <w:sz w:val="14"/>
                <w:szCs w:val="14"/>
                <w:lang w:val="lv-LV"/>
              </w:rPr>
              <w:t>Mazāk attīstīti</w:t>
            </w: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46 094 769,00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22 188 230,00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48,14%</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22 188 230,00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5 595 107,78</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12,14%</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21</w:t>
            </w:r>
          </w:p>
        </w:tc>
      </w:tr>
      <w:tr w:rsidR="00772109" w:rsidRPr="00DF0F24" w:rsidTr="00DF0F24">
        <w:tc>
          <w:tcPr>
            <w:tcW w:w="851" w:type="dxa"/>
            <w:shd w:val="clear" w:color="auto" w:fill="auto"/>
          </w:tcPr>
          <w:p w:rsidR="00DF0F24" w:rsidRPr="00DF0F24" w:rsidRDefault="00DF0F24" w:rsidP="00DF0F24">
            <w:pPr>
              <w:jc w:val="both"/>
              <w:rPr>
                <w:sz w:val="14"/>
                <w:szCs w:val="14"/>
                <w:lang w:val="lv-LV"/>
              </w:rPr>
            </w:pPr>
            <w:r w:rsidRPr="00DF0F24">
              <w:rPr>
                <w:sz w:val="14"/>
                <w:szCs w:val="14"/>
                <w:lang w:val="lv-LV"/>
              </w:rPr>
              <w:t>12</w:t>
            </w:r>
          </w:p>
        </w:tc>
        <w:tc>
          <w:tcPr>
            <w:tcW w:w="605" w:type="dxa"/>
            <w:shd w:val="clear" w:color="auto" w:fill="auto"/>
          </w:tcPr>
          <w:p w:rsidR="00DF0F24" w:rsidRPr="00DF0F24" w:rsidRDefault="00DF0F24" w:rsidP="00DF0F24">
            <w:pPr>
              <w:jc w:val="both"/>
              <w:rPr>
                <w:sz w:val="14"/>
                <w:szCs w:val="14"/>
                <w:lang w:val="lv-LV"/>
              </w:rPr>
            </w:pPr>
            <w:r w:rsidRPr="00DF0F24">
              <w:rPr>
                <w:sz w:val="14"/>
                <w:szCs w:val="14"/>
                <w:lang w:val="lv-LV"/>
              </w:rPr>
              <w:t>KF</w:t>
            </w:r>
          </w:p>
        </w:tc>
        <w:tc>
          <w:tcPr>
            <w:tcW w:w="1134" w:type="dxa"/>
            <w:shd w:val="clear" w:color="auto" w:fill="auto"/>
          </w:tcPr>
          <w:p w:rsidR="00DF0F24" w:rsidRPr="00DF0F24" w:rsidRDefault="00DF0F24" w:rsidP="00DF0F24">
            <w:pPr>
              <w:jc w:val="both"/>
              <w:rPr>
                <w:sz w:val="14"/>
                <w:szCs w:val="14"/>
                <w:lang w:val="lv-LV"/>
              </w:rPr>
            </w:pPr>
          </w:p>
        </w:tc>
        <w:tc>
          <w:tcPr>
            <w:tcW w:w="954" w:type="dxa"/>
            <w:shd w:val="clear" w:color="auto" w:fill="auto"/>
          </w:tcPr>
          <w:p w:rsidR="00DF0F24" w:rsidRPr="00DF0F24" w:rsidRDefault="00DF0F24" w:rsidP="00DF0F24">
            <w:pPr>
              <w:jc w:val="both"/>
              <w:rPr>
                <w:sz w:val="14"/>
                <w:szCs w:val="14"/>
                <w:lang w:val="lv-LV"/>
              </w:rPr>
            </w:pPr>
            <w:r w:rsidRPr="00DF0F24">
              <w:rPr>
                <w:sz w:val="14"/>
                <w:szCs w:val="14"/>
                <w:lang w:val="lv-LV"/>
              </w:rPr>
              <w:t>Kopā</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47 900 836,00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85,00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23 231 905,00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48,50%</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23 231 905,00</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4 114 389,54</w:t>
            </w:r>
          </w:p>
        </w:tc>
        <w:tc>
          <w:tcPr>
            <w:tcW w:w="1417" w:type="dxa"/>
            <w:shd w:val="clear" w:color="auto" w:fill="auto"/>
          </w:tcPr>
          <w:p w:rsidR="00DF0F24" w:rsidRPr="00DF0F24" w:rsidRDefault="00DF0F24" w:rsidP="00DF0F24">
            <w:pPr>
              <w:jc w:val="both"/>
              <w:rPr>
                <w:sz w:val="14"/>
                <w:szCs w:val="14"/>
                <w:lang w:val="lv-LV"/>
              </w:rPr>
            </w:pPr>
            <w:r w:rsidRPr="00DF0F24">
              <w:rPr>
                <w:sz w:val="14"/>
                <w:szCs w:val="14"/>
                <w:lang w:val="lv-LV"/>
              </w:rPr>
              <w:t>8,59%</w:t>
            </w:r>
          </w:p>
        </w:tc>
        <w:tc>
          <w:tcPr>
            <w:tcW w:w="1418" w:type="dxa"/>
            <w:shd w:val="clear" w:color="auto" w:fill="auto"/>
          </w:tcPr>
          <w:p w:rsidR="00DF0F24" w:rsidRPr="00DF0F24" w:rsidRDefault="00DF0F24" w:rsidP="00DF0F24">
            <w:pPr>
              <w:jc w:val="both"/>
              <w:rPr>
                <w:sz w:val="14"/>
                <w:szCs w:val="14"/>
                <w:lang w:val="lv-LV"/>
              </w:rPr>
            </w:pPr>
            <w:r w:rsidRPr="00DF0F24">
              <w:rPr>
                <w:sz w:val="14"/>
                <w:szCs w:val="14"/>
                <w:lang w:val="lv-LV"/>
              </w:rPr>
              <w:t>5</w:t>
            </w:r>
          </w:p>
        </w:tc>
      </w:tr>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Kopā</w:t>
            </w:r>
          </w:p>
        </w:tc>
        <w:tc>
          <w:tcPr>
            <w:tcW w:w="605" w:type="dxa"/>
            <w:shd w:val="clear" w:color="auto" w:fill="auto"/>
          </w:tcPr>
          <w:p w:rsidR="00DF0F24" w:rsidRPr="00DF0F24" w:rsidRDefault="00DF0F24" w:rsidP="00DF0F24">
            <w:pPr>
              <w:jc w:val="both"/>
              <w:rPr>
                <w:b/>
                <w:sz w:val="14"/>
                <w:szCs w:val="14"/>
                <w:lang w:val="lv-LV"/>
              </w:rPr>
            </w:pPr>
            <w:r w:rsidRPr="00DF0F24">
              <w:rPr>
                <w:b/>
                <w:sz w:val="14"/>
                <w:szCs w:val="14"/>
                <w:lang w:val="lv-LV"/>
              </w:rPr>
              <w:t>ERAF</w:t>
            </w:r>
          </w:p>
        </w:tc>
        <w:tc>
          <w:tcPr>
            <w:tcW w:w="1134" w:type="dxa"/>
            <w:shd w:val="clear" w:color="auto" w:fill="auto"/>
          </w:tcPr>
          <w:p w:rsidR="00DF0F24" w:rsidRPr="00DF0F24" w:rsidRDefault="00DF0F24" w:rsidP="00DF0F24">
            <w:pPr>
              <w:jc w:val="both"/>
              <w:rPr>
                <w:b/>
                <w:sz w:val="14"/>
                <w:szCs w:val="14"/>
                <w:lang w:val="lv-LV"/>
              </w:rPr>
            </w:pPr>
            <w:r w:rsidRPr="00DF0F24">
              <w:rPr>
                <w:b/>
                <w:sz w:val="14"/>
                <w:szCs w:val="14"/>
                <w:lang w:val="lv-LV"/>
              </w:rPr>
              <w:t>Mazāk attīstīti</w:t>
            </w:r>
          </w:p>
        </w:tc>
        <w:tc>
          <w:tcPr>
            <w:tcW w:w="954" w:type="dxa"/>
            <w:shd w:val="clear" w:color="auto" w:fill="auto"/>
          </w:tcPr>
          <w:p w:rsidR="00DF0F24" w:rsidRPr="00DF0F24" w:rsidRDefault="00DF0F24" w:rsidP="00DF0F24">
            <w:pPr>
              <w:jc w:val="both"/>
              <w:rPr>
                <w:b/>
                <w:sz w:val="14"/>
                <w:szCs w:val="14"/>
                <w:lang w:val="lv-LV"/>
              </w:rPr>
            </w:pP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2 825 002 899,00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85,00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869 921 182,50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30,79%</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788 804 688,36</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96 171 726,11</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3,40%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102</w:t>
            </w:r>
          </w:p>
        </w:tc>
      </w:tr>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Kopā</w:t>
            </w:r>
          </w:p>
        </w:tc>
        <w:tc>
          <w:tcPr>
            <w:tcW w:w="605" w:type="dxa"/>
            <w:shd w:val="clear" w:color="auto" w:fill="auto"/>
          </w:tcPr>
          <w:p w:rsidR="00DF0F24" w:rsidRPr="00DF0F24" w:rsidRDefault="00DF0F24" w:rsidP="00DF0F24">
            <w:pPr>
              <w:jc w:val="both"/>
              <w:rPr>
                <w:b/>
                <w:sz w:val="14"/>
                <w:szCs w:val="14"/>
                <w:lang w:val="lv-LV"/>
              </w:rPr>
            </w:pPr>
            <w:r w:rsidRPr="00DF0F24">
              <w:rPr>
                <w:b/>
                <w:sz w:val="14"/>
                <w:szCs w:val="14"/>
                <w:lang w:val="lv-LV"/>
              </w:rPr>
              <w:t>ESF</w:t>
            </w:r>
          </w:p>
        </w:tc>
        <w:tc>
          <w:tcPr>
            <w:tcW w:w="1134" w:type="dxa"/>
            <w:shd w:val="clear" w:color="auto" w:fill="auto"/>
          </w:tcPr>
          <w:p w:rsidR="00DF0F24" w:rsidRPr="00DF0F24" w:rsidRDefault="00DF0F24" w:rsidP="00DF0F24">
            <w:pPr>
              <w:jc w:val="both"/>
              <w:rPr>
                <w:b/>
                <w:sz w:val="14"/>
                <w:szCs w:val="14"/>
                <w:lang w:val="lv-LV"/>
              </w:rPr>
            </w:pPr>
            <w:r w:rsidRPr="00DF0F24">
              <w:rPr>
                <w:b/>
                <w:sz w:val="14"/>
                <w:szCs w:val="14"/>
                <w:lang w:val="lv-LV"/>
              </w:rPr>
              <w:t>Mazāk attīstīti</w:t>
            </w:r>
          </w:p>
        </w:tc>
        <w:tc>
          <w:tcPr>
            <w:tcW w:w="954" w:type="dxa"/>
            <w:shd w:val="clear" w:color="auto" w:fill="auto"/>
          </w:tcPr>
          <w:p w:rsidR="00DF0F24" w:rsidRPr="00DF0F24" w:rsidRDefault="00DF0F24" w:rsidP="00DF0F24">
            <w:pPr>
              <w:jc w:val="both"/>
              <w:rPr>
                <w:b/>
                <w:sz w:val="14"/>
                <w:szCs w:val="14"/>
                <w:lang w:val="lv-LV"/>
              </w:rPr>
            </w:pP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717 111 529,00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85,00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452 898 835,09</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63,16%</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446 343 399,09</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28 470 096,90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3,97%</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52</w:t>
            </w:r>
          </w:p>
        </w:tc>
      </w:tr>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Kopā</w:t>
            </w:r>
          </w:p>
        </w:tc>
        <w:tc>
          <w:tcPr>
            <w:tcW w:w="605" w:type="dxa"/>
            <w:shd w:val="clear" w:color="auto" w:fill="auto"/>
          </w:tcPr>
          <w:p w:rsidR="00DF0F24" w:rsidRPr="00DF0F24" w:rsidRDefault="00DF0F24" w:rsidP="00DF0F24">
            <w:pPr>
              <w:jc w:val="both"/>
              <w:rPr>
                <w:b/>
                <w:sz w:val="14"/>
                <w:szCs w:val="14"/>
                <w:lang w:val="lv-LV"/>
              </w:rPr>
            </w:pPr>
            <w:r w:rsidRPr="00DF0F24">
              <w:rPr>
                <w:b/>
                <w:sz w:val="14"/>
                <w:szCs w:val="14"/>
                <w:lang w:val="lv-LV"/>
              </w:rPr>
              <w:t>JNI</w:t>
            </w:r>
          </w:p>
        </w:tc>
        <w:tc>
          <w:tcPr>
            <w:tcW w:w="1134" w:type="dxa"/>
            <w:shd w:val="clear" w:color="auto" w:fill="auto"/>
          </w:tcPr>
          <w:p w:rsidR="00DF0F24" w:rsidRPr="00DF0F24" w:rsidRDefault="00DF0F24" w:rsidP="00DF0F24">
            <w:pPr>
              <w:jc w:val="both"/>
              <w:rPr>
                <w:b/>
                <w:sz w:val="14"/>
                <w:szCs w:val="14"/>
                <w:lang w:val="lv-LV"/>
              </w:rPr>
            </w:pPr>
          </w:p>
        </w:tc>
        <w:tc>
          <w:tcPr>
            <w:tcW w:w="954" w:type="dxa"/>
            <w:shd w:val="clear" w:color="auto" w:fill="auto"/>
          </w:tcPr>
          <w:p w:rsidR="00DF0F24" w:rsidRPr="00DF0F24" w:rsidRDefault="00DF0F24" w:rsidP="00DF0F24">
            <w:pPr>
              <w:jc w:val="both"/>
              <w:rPr>
                <w:b/>
                <w:sz w:val="14"/>
                <w:szCs w:val="14"/>
                <w:lang w:val="lv-LV"/>
              </w:rPr>
            </w:pP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63 140 803,00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91,89</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63 140 803,00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100,00%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61 997 230,00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23 950 886,79</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37,93%</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2</w:t>
            </w:r>
          </w:p>
        </w:tc>
      </w:tr>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Kopā</w:t>
            </w:r>
          </w:p>
        </w:tc>
        <w:tc>
          <w:tcPr>
            <w:tcW w:w="605" w:type="dxa"/>
            <w:shd w:val="clear" w:color="auto" w:fill="auto"/>
          </w:tcPr>
          <w:p w:rsidR="00DF0F24" w:rsidRPr="00DF0F24" w:rsidRDefault="00DF0F24" w:rsidP="00DF0F24">
            <w:pPr>
              <w:jc w:val="both"/>
              <w:rPr>
                <w:b/>
                <w:sz w:val="14"/>
                <w:szCs w:val="14"/>
                <w:lang w:val="lv-LV"/>
              </w:rPr>
            </w:pPr>
            <w:r w:rsidRPr="00DF0F24">
              <w:rPr>
                <w:b/>
                <w:sz w:val="14"/>
                <w:szCs w:val="14"/>
                <w:lang w:val="lv-LV"/>
              </w:rPr>
              <w:t>KF</w:t>
            </w:r>
          </w:p>
        </w:tc>
        <w:tc>
          <w:tcPr>
            <w:tcW w:w="1134" w:type="dxa"/>
            <w:shd w:val="clear" w:color="auto" w:fill="auto"/>
          </w:tcPr>
          <w:p w:rsidR="00DF0F24" w:rsidRPr="00DF0F24" w:rsidRDefault="00DF0F24" w:rsidP="00DF0F24">
            <w:pPr>
              <w:jc w:val="both"/>
              <w:rPr>
                <w:b/>
                <w:sz w:val="14"/>
                <w:szCs w:val="14"/>
                <w:lang w:val="lv-LV"/>
              </w:rPr>
            </w:pPr>
          </w:p>
        </w:tc>
        <w:tc>
          <w:tcPr>
            <w:tcW w:w="954" w:type="dxa"/>
            <w:shd w:val="clear" w:color="auto" w:fill="auto"/>
          </w:tcPr>
          <w:p w:rsidR="00DF0F24" w:rsidRPr="00DF0F24" w:rsidRDefault="00DF0F24" w:rsidP="00DF0F24">
            <w:pPr>
              <w:jc w:val="both"/>
              <w:rPr>
                <w:b/>
                <w:sz w:val="14"/>
                <w:szCs w:val="14"/>
                <w:lang w:val="lv-LV"/>
              </w:rPr>
            </w:pP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1 587 546 708,00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85,00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275 588 947,39</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17,36%</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264 024 702,39</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126 183 805,57</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7,95%</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22</w:t>
            </w:r>
          </w:p>
        </w:tc>
      </w:tr>
      <w:tr w:rsidR="00772109" w:rsidRPr="00DF0F24" w:rsidTr="00DF0F24">
        <w:tc>
          <w:tcPr>
            <w:tcW w:w="851" w:type="dxa"/>
            <w:shd w:val="clear" w:color="auto" w:fill="auto"/>
          </w:tcPr>
          <w:p w:rsidR="00DF0F24" w:rsidRPr="00DF0F24" w:rsidRDefault="00DF0F24" w:rsidP="00DF0F24">
            <w:pPr>
              <w:jc w:val="both"/>
              <w:rPr>
                <w:b/>
                <w:sz w:val="14"/>
                <w:szCs w:val="14"/>
                <w:lang w:val="lv-LV"/>
              </w:rPr>
            </w:pPr>
            <w:r w:rsidRPr="00DF0F24">
              <w:rPr>
                <w:b/>
                <w:sz w:val="14"/>
                <w:szCs w:val="14"/>
                <w:lang w:val="lv-LV"/>
              </w:rPr>
              <w:t>Pavisam kopā</w:t>
            </w:r>
          </w:p>
        </w:tc>
        <w:tc>
          <w:tcPr>
            <w:tcW w:w="605" w:type="dxa"/>
            <w:shd w:val="clear" w:color="auto" w:fill="auto"/>
          </w:tcPr>
          <w:p w:rsidR="00DF0F24" w:rsidRPr="00DF0F24" w:rsidRDefault="00DF0F24" w:rsidP="00DF0F24">
            <w:pPr>
              <w:jc w:val="both"/>
              <w:rPr>
                <w:b/>
                <w:sz w:val="14"/>
                <w:szCs w:val="14"/>
                <w:lang w:val="lv-LV"/>
              </w:rPr>
            </w:pPr>
          </w:p>
        </w:tc>
        <w:tc>
          <w:tcPr>
            <w:tcW w:w="1134" w:type="dxa"/>
            <w:shd w:val="clear" w:color="auto" w:fill="auto"/>
          </w:tcPr>
          <w:p w:rsidR="00DF0F24" w:rsidRPr="00DF0F24" w:rsidRDefault="00DF0F24" w:rsidP="00DF0F24">
            <w:pPr>
              <w:jc w:val="both"/>
              <w:rPr>
                <w:b/>
                <w:sz w:val="14"/>
                <w:szCs w:val="14"/>
                <w:lang w:val="lv-LV"/>
              </w:rPr>
            </w:pPr>
          </w:p>
        </w:tc>
        <w:tc>
          <w:tcPr>
            <w:tcW w:w="954" w:type="dxa"/>
            <w:shd w:val="clear" w:color="auto" w:fill="auto"/>
          </w:tcPr>
          <w:p w:rsidR="00DF0F24" w:rsidRPr="00DF0F24" w:rsidRDefault="00DF0F24" w:rsidP="00DF0F24">
            <w:pPr>
              <w:jc w:val="both"/>
              <w:rPr>
                <w:b/>
                <w:sz w:val="14"/>
                <w:szCs w:val="14"/>
                <w:lang w:val="lv-LV"/>
              </w:rPr>
            </w:pP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5 192 801 939,00</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85,08</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1 661 549 767,98</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32,00%</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1 561 170 019,84</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274 776 515,37</w:t>
            </w:r>
          </w:p>
        </w:tc>
        <w:tc>
          <w:tcPr>
            <w:tcW w:w="1417" w:type="dxa"/>
            <w:shd w:val="clear" w:color="auto" w:fill="auto"/>
          </w:tcPr>
          <w:p w:rsidR="00DF0F24" w:rsidRPr="00DF0F24" w:rsidRDefault="00DF0F24" w:rsidP="00DF0F24">
            <w:pPr>
              <w:jc w:val="both"/>
              <w:rPr>
                <w:b/>
                <w:sz w:val="14"/>
                <w:szCs w:val="14"/>
                <w:lang w:val="lv-LV"/>
              </w:rPr>
            </w:pPr>
            <w:r w:rsidRPr="00DF0F24">
              <w:rPr>
                <w:b/>
                <w:sz w:val="14"/>
                <w:szCs w:val="14"/>
                <w:lang w:val="lv-LV"/>
              </w:rPr>
              <w:t>5,29%</w:t>
            </w:r>
          </w:p>
        </w:tc>
        <w:tc>
          <w:tcPr>
            <w:tcW w:w="1418" w:type="dxa"/>
            <w:shd w:val="clear" w:color="auto" w:fill="auto"/>
          </w:tcPr>
          <w:p w:rsidR="00DF0F24" w:rsidRPr="00DF0F24" w:rsidRDefault="00DF0F24" w:rsidP="00DF0F24">
            <w:pPr>
              <w:jc w:val="both"/>
              <w:rPr>
                <w:b/>
                <w:sz w:val="14"/>
                <w:szCs w:val="14"/>
                <w:lang w:val="lv-LV"/>
              </w:rPr>
            </w:pPr>
            <w:r w:rsidRPr="00DF0F24">
              <w:rPr>
                <w:b/>
                <w:sz w:val="14"/>
                <w:szCs w:val="14"/>
                <w:lang w:val="lv-LV"/>
              </w:rPr>
              <w:t>178</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7. tabula. Kumulatīvo finanšu datu sadalījums atbilstīgi intervences kategorijai attiecībā uz ERAF, ESF un Kohēzijas fondu (Regulas (ES) Nr. 1303/2013 112. panta 1. un 2. punkts un Regulas (ES) Nr. 1304/2013 5. pants)</w:t>
      </w:r>
    </w:p>
    <w:p w:rsidR="00DF0F24" w:rsidRPr="00DF0F24" w:rsidRDefault="00DF0F24" w:rsidP="00DF0F24">
      <w:pPr>
        <w:jc w:val="both"/>
        <w:rPr>
          <w:lang w:val="lv-LV"/>
        </w:rPr>
      </w:pPr>
    </w:p>
    <w:tbl>
      <w:tblPr>
        <w:tblW w:w="14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3"/>
        <w:gridCol w:w="944"/>
        <w:gridCol w:w="944"/>
        <w:gridCol w:w="943"/>
        <w:gridCol w:w="944"/>
        <w:gridCol w:w="944"/>
        <w:gridCol w:w="943"/>
        <w:gridCol w:w="944"/>
        <w:gridCol w:w="944"/>
        <w:gridCol w:w="943"/>
        <w:gridCol w:w="944"/>
        <w:gridCol w:w="944"/>
        <w:gridCol w:w="943"/>
        <w:gridCol w:w="944"/>
        <w:gridCol w:w="944"/>
      </w:tblGrid>
      <w:tr w:rsidR="00772109" w:rsidRPr="00DF0F24" w:rsidTr="00DF0F24">
        <w:trPr>
          <w:tblHeader/>
        </w:trPr>
        <w:tc>
          <w:tcPr>
            <w:tcW w:w="943"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Prioritārais virziens</w:t>
            </w:r>
          </w:p>
        </w:tc>
        <w:tc>
          <w:tcPr>
            <w:tcW w:w="1888" w:type="dxa"/>
            <w:gridSpan w:val="2"/>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Izdevumu raksturlielumi</w:t>
            </w:r>
          </w:p>
        </w:tc>
        <w:tc>
          <w:tcPr>
            <w:tcW w:w="7549" w:type="dxa"/>
            <w:gridSpan w:val="8"/>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Kategoriju sadalījuma dimensijas</w:t>
            </w:r>
          </w:p>
        </w:tc>
        <w:tc>
          <w:tcPr>
            <w:tcW w:w="3775" w:type="dxa"/>
            <w:gridSpan w:val="4"/>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Finanšu dati</w:t>
            </w:r>
          </w:p>
        </w:tc>
      </w:tr>
      <w:tr w:rsidR="00772109" w:rsidRPr="00DF0F24" w:rsidTr="00DF0F24">
        <w:trPr>
          <w:tblHeader/>
        </w:trPr>
        <w:tc>
          <w:tcPr>
            <w:tcW w:w="943" w:type="dxa"/>
            <w:shd w:val="clear" w:color="auto" w:fill="auto"/>
          </w:tcPr>
          <w:p w:rsidR="00DF0F24" w:rsidRPr="00DF0F24" w:rsidRDefault="00DF0F24" w:rsidP="00DF0F24">
            <w:pPr>
              <w:pStyle w:val="Text1"/>
              <w:ind w:left="0"/>
              <w:jc w:val="both"/>
              <w:rPr>
                <w:b/>
                <w:sz w:val="12"/>
                <w:szCs w:val="12"/>
                <w:lang w:val="lv-LV"/>
              </w:rPr>
            </w:pP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Fonds</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Reģiona kategorija</w:t>
            </w:r>
          </w:p>
        </w:tc>
        <w:tc>
          <w:tcPr>
            <w:tcW w:w="943"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Intervences joma</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Finansējuma veids</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Teritorijas dimensija</w:t>
            </w:r>
          </w:p>
        </w:tc>
        <w:tc>
          <w:tcPr>
            <w:tcW w:w="943"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Teritorijas dimensijas īstenošanas mehānisms</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Tematiskā mērķa dimensija</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ESF sekundārā tēma</w:t>
            </w:r>
          </w:p>
        </w:tc>
        <w:tc>
          <w:tcPr>
            <w:tcW w:w="943"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Saimnieciskās darbības dimensija</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Atrašanās vietas dimensija</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Atbalstam atlasīto darbību kopējās atbilstīgās izmaksas</w:t>
            </w:r>
          </w:p>
        </w:tc>
        <w:tc>
          <w:tcPr>
            <w:tcW w:w="943"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Atbalstam atlasīto darbību publiskās atbilstīgās izmaksas</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Kopējie atbilstīgie izdevumi, kurus atbalsta saņēmēji ir deklarējuši vadošajai iestādei</w:t>
            </w:r>
          </w:p>
        </w:tc>
        <w:tc>
          <w:tcPr>
            <w:tcW w:w="944" w:type="dxa"/>
            <w:shd w:val="clear" w:color="auto" w:fill="auto"/>
          </w:tcPr>
          <w:p w:rsidR="00DF0F24" w:rsidRPr="00DF0F24" w:rsidRDefault="00DF0F24" w:rsidP="00DF0F24">
            <w:pPr>
              <w:pStyle w:val="Text1"/>
              <w:ind w:left="0"/>
              <w:jc w:val="both"/>
              <w:rPr>
                <w:b/>
                <w:sz w:val="12"/>
                <w:szCs w:val="12"/>
                <w:lang w:val="lv-LV"/>
              </w:rPr>
            </w:pPr>
            <w:r w:rsidRPr="00DF0F24">
              <w:rPr>
                <w:b/>
                <w:sz w:val="12"/>
                <w:szCs w:val="12"/>
                <w:lang w:val="lv-LV"/>
              </w:rPr>
              <w:t>Atlasīto darbību skaits</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64 029 231,00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60 829 231,00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6 822,47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8 562,55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47 650 138,51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25 650 000,00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20 821 579,32</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20 821 579,32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8 562,56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lastRenderedPageBreak/>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12 269 970,68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8 176 470,68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19 488 716,49</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11 001 523,20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391 637,84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46 734 253,00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39 724 115,00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23 520,92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1 700 000,00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1 700 000,00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1 485 000,00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1 485 000,00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1 215 000,00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1 215 000,00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3 601 112,67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3 601 112,67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608 156,93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608 156,93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36 268 775,00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32 841 673,00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1 594 116,88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30 821 450,00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30 821 450,00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71 645 515,94</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60 898 688,75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15 224 672,19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51 162 079,46</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43 487 767,69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10 871 941,92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16 533 580,60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14 053 543,56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3 513 385,89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2 143 951,77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964 778,30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963 634,38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433 635,47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421 697,64</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189 763,94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1 792 798,74</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806 759,42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2 311 059,25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1 039 976,66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2 262 014,98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1 017 906,74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899 999,99</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405 000,00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4 123 816,15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1 165 802,83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lastRenderedPageBreak/>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1 294 654,60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582 594,57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2 859 103,75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1 166 000,00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395 534,58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177 990,56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20 958 378,00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20 479 189,00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3 102 485,99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19 629 510,00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19 629 510,00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251 892,01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126 216 912,00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126 216 912,00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30 091 114,00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30 091 114,00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5 562 750,00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7 600 217,72</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7 600 217,72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20 301,38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235 058,28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235 058,28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627,88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6 636 501,49</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6 636 501,49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90 090,22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924 670,98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924 670,98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924 670,98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9 500 000,00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9 500 000,00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14 295 413,84</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14 295 413,84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2 986 662,81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15 326 969,13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15 326 969,13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1 961 537,33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39 764 032,97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39 764 032,97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11 296 426,37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26 192 169,58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26 192 169,58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15 169 249,93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53 731 106,43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53 731 106,43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17 818 592,22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lastRenderedPageBreak/>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16 807 424,58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16 807 424,58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10 833 915,07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10 833 915,07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26 183 634,06</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26 183 634,06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22 852 422,66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88 265 240,80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88 265 240,80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31 124 991,10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55 375 475,88</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55 375 475,88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33 939 238,66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21 096 100,00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21 096 100,00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9 499 239,84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28 887 581,65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28 887 581,65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24 653 523,77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23 049 010,00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11 484 765,00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93 474 289,00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91 312 663,00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16 788 773,96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9 742 859,00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7 020 578,00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2 785 629,10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12 643 472,00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12 643 472,00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5 801,20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JNI</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JNI</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63 140 803,00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61 997 230,00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23 950 886,79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1 873 913,00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1 873 913,00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1 816 882,00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1 816 882,00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2 408 996,00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2 408 996,00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10 949 856,00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10 949 856,00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02</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1 786 690,00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1 786 690,00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3 821 348,00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3 821 348,00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03</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3 581 483,00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3 581 483,00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lastRenderedPageBreak/>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24 045 408,45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24 045 408,45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58 253 397,19</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58 253 397,19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292 570,62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1 500 000,00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1 500 000,00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78 956,44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25 353 413,00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25 353 413,00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18 218 557,00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18 218 557,00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055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4 077 075,00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4 077 075,00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98 727 590,00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97 056 061,00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6 368 915,23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1 252 127,00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1 252 127,00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90 053,86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1 323 271,00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1 323 271,00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35 636 223,00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35 636 223,00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1 030 022,41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263 996,00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263 996,00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2 331 249,80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2 331 249,80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68 885,06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6 285 281,00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6 285 281,00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84 993,39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8 278 912,00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8 278 912,00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73 488,04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18 878 169,00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18 878 169,00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117 232,52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4 331 134,00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4 331 134,00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71 160,24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5 709 424,00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5 709 424,00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83 433,13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3 928 425,00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3 928 425,00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5 926,08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2 130 986,65</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2 130 986,65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210 211,37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ESF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661 141,00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661 141,00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62 152,24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lastRenderedPageBreak/>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7 064 287,00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7 064 287,00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1 402 559,70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5</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LV003</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93 332,00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93 332,00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20 198,04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14 797 281,00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14 797 281,00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4 143 116,37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LV007</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3 052,25</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46 666,00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6 360,96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ERAF</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Mazāk attīstīti</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LV009</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93 332,00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93 332,00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17 820,46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 </w:t>
            </w: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23 091 905,00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23 091 905,00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4 079 198,64</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4</w:t>
            </w:r>
          </w:p>
        </w:tc>
      </w:tr>
      <w:tr w:rsidR="00772109" w:rsidRPr="00DF0F24" w:rsidTr="00DF0F24">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4"/>
                <w:szCs w:val="14"/>
                <w:lang w:val="lv-LV"/>
              </w:rPr>
              <w:t>12</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KF</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121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01</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07</w:t>
            </w:r>
          </w:p>
        </w:tc>
        <w:tc>
          <w:tcPr>
            <w:tcW w:w="944" w:type="dxa"/>
            <w:shd w:val="clear" w:color="auto" w:fill="auto"/>
          </w:tcPr>
          <w:p w:rsidR="00DF0F24" w:rsidRPr="00DF0F24" w:rsidRDefault="00DF0F24" w:rsidP="00DF0F24">
            <w:pPr>
              <w:pStyle w:val="Text1"/>
              <w:ind w:left="0"/>
              <w:jc w:val="both"/>
              <w:rPr>
                <w:sz w:val="12"/>
                <w:szCs w:val="12"/>
                <w:lang w:val="lv-LV"/>
              </w:rPr>
            </w:pP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 xml:space="preserve">08 </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18</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LV006</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140 000,00</w:t>
            </w:r>
          </w:p>
        </w:tc>
        <w:tc>
          <w:tcPr>
            <w:tcW w:w="943"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140 000,00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35 190,90</w:t>
            </w:r>
          </w:p>
        </w:tc>
        <w:tc>
          <w:tcPr>
            <w:tcW w:w="944" w:type="dxa"/>
            <w:shd w:val="clear" w:color="auto" w:fill="auto"/>
          </w:tcPr>
          <w:p w:rsidR="00DF0F24" w:rsidRPr="00DF0F24" w:rsidRDefault="00DF0F24" w:rsidP="00DF0F24">
            <w:pPr>
              <w:pStyle w:val="Text1"/>
              <w:ind w:left="0"/>
              <w:jc w:val="both"/>
              <w:rPr>
                <w:sz w:val="12"/>
                <w:szCs w:val="12"/>
                <w:lang w:val="lv-LV"/>
              </w:rPr>
            </w:pPr>
            <w:r w:rsidRPr="00DF0F24">
              <w:rPr>
                <w:sz w:val="12"/>
                <w:szCs w:val="12"/>
                <w:lang w:val="lv-LV"/>
              </w:rPr>
              <w:t>1</w:t>
            </w:r>
          </w:p>
        </w:tc>
      </w:tr>
    </w:tbl>
    <w:p w:rsidR="00DF0F24" w:rsidRPr="00DF0F24" w:rsidRDefault="00DF0F24" w:rsidP="00DF0F24">
      <w:pPr>
        <w:jc w:val="both"/>
        <w:rPr>
          <w:lang w:val="lv-LV"/>
        </w:rPr>
      </w:pPr>
    </w:p>
    <w:p w:rsidR="00DF0F24" w:rsidRPr="00DF0F24" w:rsidRDefault="00DF0F24" w:rsidP="00DF0F24">
      <w:pPr>
        <w:jc w:val="both"/>
        <w:rPr>
          <w:lang w:val="lv-LV"/>
        </w:rPr>
      </w:pPr>
      <w:r w:rsidRPr="00DF0F24">
        <w:rPr>
          <w:lang w:val="lv-LV"/>
        </w:rPr>
        <w:t>10. tabula. Izdevumi, kas radušies ārpus Savienības (ESF)</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695"/>
        <w:gridCol w:w="3692"/>
        <w:gridCol w:w="3696"/>
      </w:tblGrid>
      <w:tr w:rsidR="00772109" w:rsidRPr="00DF0F24" w:rsidTr="009E42FC">
        <w:tc>
          <w:tcPr>
            <w:tcW w:w="3537" w:type="dxa"/>
            <w:shd w:val="clear" w:color="auto" w:fill="auto"/>
          </w:tcPr>
          <w:p w:rsidR="00DF0F24" w:rsidRPr="00DF0F24" w:rsidRDefault="00DF0F24" w:rsidP="00DF0F24">
            <w:pPr>
              <w:jc w:val="both"/>
              <w:rPr>
                <w:lang w:val="lv-LV"/>
              </w:rPr>
            </w:pPr>
            <w:r w:rsidRPr="00DF0F24">
              <w:rPr>
                <w:lang w:val="lv-LV"/>
              </w:rPr>
              <w:t>To izdevumu paredzamā summa, kas, pamatojoties uz atlasītajām darbībām, 8. un 10. tematiskā mērķa īstenošanas gaitā radīsies ārpus Savienības (EUR)</w:t>
            </w:r>
          </w:p>
        </w:tc>
        <w:tc>
          <w:tcPr>
            <w:tcW w:w="3695" w:type="dxa"/>
            <w:shd w:val="clear" w:color="auto" w:fill="auto"/>
          </w:tcPr>
          <w:p w:rsidR="00DF0F24" w:rsidRPr="00DF0F24" w:rsidRDefault="00DF0F24" w:rsidP="00DF0F24">
            <w:pPr>
              <w:jc w:val="both"/>
              <w:rPr>
                <w:lang w:val="lv-LV"/>
              </w:rPr>
            </w:pPr>
            <w:r w:rsidRPr="00DF0F24">
              <w:rPr>
                <w:lang w:val="lv-LV"/>
              </w:rPr>
              <w:t>Kopējā finanšu piešķīruma daļa (Savienības un valsts ieguldījums) ESF programmai vai ESF daļai programmā, kuru finansē no vairākiem fondiem (%) (1/kopējais finanšu piešķīrums (Savienības un valsts ieguldījums) ESF programmai vai ESF daļai programmā, kuru finansē no vairākiem fondiem* 100)</w:t>
            </w:r>
          </w:p>
        </w:tc>
        <w:tc>
          <w:tcPr>
            <w:tcW w:w="3692" w:type="dxa"/>
            <w:shd w:val="clear" w:color="auto" w:fill="auto"/>
          </w:tcPr>
          <w:p w:rsidR="00DF0F24" w:rsidRPr="00DF0F24" w:rsidRDefault="00DF0F24" w:rsidP="00DF0F24">
            <w:pPr>
              <w:jc w:val="both"/>
              <w:rPr>
                <w:lang w:val="lv-LV"/>
              </w:rPr>
            </w:pPr>
            <w:r w:rsidRPr="00DF0F24">
              <w:rPr>
                <w:lang w:val="lv-LV"/>
              </w:rPr>
              <w:t>Atbilstīgie izdevumi, kuri radušies ārpus Savienības un kurus saņēmējs ir deklarējis vadošajai iestādei (EUR)</w:t>
            </w:r>
          </w:p>
        </w:tc>
        <w:tc>
          <w:tcPr>
            <w:tcW w:w="3696" w:type="dxa"/>
            <w:shd w:val="clear" w:color="auto" w:fill="auto"/>
          </w:tcPr>
          <w:p w:rsidR="00DF0F24" w:rsidRPr="00DF0F24" w:rsidRDefault="00DF0F24" w:rsidP="00DF0F24">
            <w:pPr>
              <w:jc w:val="both"/>
              <w:rPr>
                <w:lang w:val="lv-LV"/>
              </w:rPr>
            </w:pPr>
            <w:r w:rsidRPr="00DF0F24">
              <w:rPr>
                <w:lang w:val="lv-LV"/>
              </w:rPr>
              <w:t>Kopējā finanšu piešķīruma daļa (Savienības un valsts ieguldījums) ESF programmai vai ESF daļai programmā, kuru finansē no vairākiem fondiem (%) (3/kopējais finanšu piešķīrums (Savienības un valsts ieguldījums) ESF programmai vai ESF daļai programmā, kuru finansē no vairākiem fondiem* 100)</w:t>
            </w:r>
          </w:p>
        </w:tc>
      </w:tr>
    </w:tbl>
    <w:p w:rsidR="00DF0F24" w:rsidRPr="00DF0F24" w:rsidRDefault="00DF0F24" w:rsidP="00DF0F24">
      <w:pPr>
        <w:jc w:val="both"/>
        <w:rPr>
          <w:lang w:val="lv-LV"/>
        </w:rPr>
      </w:pPr>
      <w:r w:rsidRPr="00DF0F24">
        <w:rPr>
          <w:lang w:val="lv-LV"/>
        </w:rPr>
        <w:br w:type="page"/>
      </w:r>
      <w:r w:rsidRPr="00DF0F24">
        <w:rPr>
          <w:lang w:val="lv-LV"/>
        </w:rPr>
        <w:lastRenderedPageBreak/>
        <w:t>11. tabula. JNI resursu piešķīrums jauniešiem ārpus atbilstīgajiem NUTS 2. līmeņa reģioniem</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69"/>
        <w:gridCol w:w="2969"/>
        <w:gridCol w:w="2969"/>
        <w:gridCol w:w="2970"/>
      </w:tblGrid>
      <w:tr w:rsidR="00772109" w:rsidRPr="00DF0F24" w:rsidTr="00DF0F24">
        <w:tc>
          <w:tcPr>
            <w:tcW w:w="2969" w:type="dxa"/>
            <w:shd w:val="clear" w:color="auto" w:fill="auto"/>
          </w:tcPr>
          <w:p w:rsidR="00DF0F24" w:rsidRPr="00DF0F24" w:rsidRDefault="00DF0F24" w:rsidP="00DF0F24">
            <w:pPr>
              <w:jc w:val="both"/>
              <w:rPr>
                <w:lang w:val="lv-LV"/>
              </w:rPr>
            </w:pPr>
            <w:r w:rsidRPr="00DF0F24">
              <w:rPr>
                <w:lang w:val="lv-LV"/>
              </w:rPr>
              <w:t>Prioritārais virziens</w:t>
            </w:r>
          </w:p>
        </w:tc>
        <w:tc>
          <w:tcPr>
            <w:tcW w:w="2969" w:type="dxa"/>
            <w:shd w:val="clear" w:color="auto" w:fill="auto"/>
          </w:tcPr>
          <w:p w:rsidR="00DF0F24" w:rsidRPr="00DF0F24" w:rsidRDefault="00DF0F24" w:rsidP="00DF0F24">
            <w:pPr>
              <w:jc w:val="both"/>
              <w:rPr>
                <w:lang w:val="lv-LV"/>
              </w:rPr>
            </w:pPr>
            <w:r w:rsidRPr="00DF0F24">
              <w:rPr>
                <w:lang w:val="lv-LV"/>
              </w:rPr>
              <w:t>ES atbalsta summa JNI ietvaros (JNI īpašais piešķīrums un atbilstošais ESF atbalsts), ko paredzēts piešķirt jauniešiem ārpus atbilstīgajiem NUTS 2. līmeņa reģioniem (EUR), kā norādīts darbības programmas 2.A.6.1. iedaļā</w:t>
            </w:r>
          </w:p>
        </w:tc>
        <w:tc>
          <w:tcPr>
            <w:tcW w:w="2969" w:type="dxa"/>
            <w:shd w:val="clear" w:color="auto" w:fill="auto"/>
          </w:tcPr>
          <w:p w:rsidR="00DF0F24" w:rsidRPr="00DF0F24" w:rsidRDefault="00DF0F24" w:rsidP="00DF0F24">
            <w:pPr>
              <w:jc w:val="both"/>
              <w:rPr>
                <w:lang w:val="lv-LV"/>
              </w:rPr>
            </w:pPr>
            <w:r w:rsidRPr="00DF0F24">
              <w:rPr>
                <w:lang w:val="lv-LV"/>
              </w:rPr>
              <w:t>ES atbalsta summa JNI ietvaros (JNI īpašais piešķīrums un atbilstošais ESF atbalsts), ko piešķir darbībām, kas atbalsta jauniešus ārpus atbilstīgajiem NUTS 2. līmeņa reģioniem (EUR)</w:t>
            </w:r>
          </w:p>
        </w:tc>
        <w:tc>
          <w:tcPr>
            <w:tcW w:w="2969" w:type="dxa"/>
            <w:shd w:val="clear" w:color="auto" w:fill="auto"/>
          </w:tcPr>
          <w:p w:rsidR="00DF0F24" w:rsidRPr="00DF0F24" w:rsidRDefault="00DF0F24" w:rsidP="00DF0F24">
            <w:pPr>
              <w:jc w:val="both"/>
              <w:rPr>
                <w:lang w:val="lv-LV"/>
              </w:rPr>
            </w:pPr>
            <w:r w:rsidRPr="00DF0F24">
              <w:rPr>
                <w:lang w:val="lv-LV"/>
              </w:rPr>
              <w:t>Atbilstīgie izdevumi, kas radušies, veicot darbības, lai atbalstītu jauniešus ārpus atbilstīgajiem reģioniem (EUR)</w:t>
            </w:r>
          </w:p>
        </w:tc>
        <w:tc>
          <w:tcPr>
            <w:tcW w:w="2970" w:type="dxa"/>
            <w:shd w:val="clear" w:color="auto" w:fill="auto"/>
          </w:tcPr>
          <w:p w:rsidR="00DF0F24" w:rsidRPr="00DF0F24" w:rsidRDefault="00DF0F24" w:rsidP="00DF0F24">
            <w:pPr>
              <w:jc w:val="both"/>
              <w:rPr>
                <w:lang w:val="lv-LV"/>
              </w:rPr>
            </w:pPr>
            <w:r w:rsidRPr="00DF0F24">
              <w:rPr>
                <w:lang w:val="lv-LV"/>
              </w:rPr>
              <w:t>Attiecīgais ES atbalsts atbilstīgajiem izdevumiem, kas radušies, veicot darbības, lai atbalstītu jauniešus ārpus atbilstīgajiem reģioniem, kas radušies, piemērojot prioritārā virziena līdzfinansējuma likmi (EUR)</w:t>
            </w:r>
          </w:p>
        </w:tc>
      </w:tr>
      <w:tr w:rsidR="00772109" w:rsidRPr="00DF0F24" w:rsidTr="00DF0F24">
        <w:tc>
          <w:tcPr>
            <w:tcW w:w="2969" w:type="dxa"/>
            <w:shd w:val="clear" w:color="auto" w:fill="auto"/>
          </w:tcPr>
          <w:p w:rsidR="00DF0F24" w:rsidRPr="00DF0F24" w:rsidRDefault="00DF0F24" w:rsidP="00DF0F24">
            <w:pPr>
              <w:jc w:val="both"/>
              <w:rPr>
                <w:lang w:val="lv-LV"/>
              </w:rPr>
            </w:pPr>
            <w:r w:rsidRPr="00DF0F24">
              <w:rPr>
                <w:lang w:val="lv-LV"/>
              </w:rPr>
              <w:t>7</w:t>
            </w:r>
          </w:p>
        </w:tc>
        <w:tc>
          <w:tcPr>
            <w:tcW w:w="2969" w:type="dxa"/>
            <w:shd w:val="clear" w:color="auto" w:fill="auto"/>
          </w:tcPr>
          <w:p w:rsidR="00DF0F24" w:rsidRPr="00DF0F24" w:rsidRDefault="00DF0F24" w:rsidP="00DF0F24">
            <w:pPr>
              <w:jc w:val="both"/>
              <w:rPr>
                <w:lang w:val="lv-LV"/>
              </w:rPr>
            </w:pPr>
            <w:r w:rsidRPr="00DF0F24">
              <w:rPr>
                <w:lang w:val="lv-LV"/>
              </w:rPr>
              <w:t>0,00</w:t>
            </w:r>
          </w:p>
        </w:tc>
        <w:tc>
          <w:tcPr>
            <w:tcW w:w="2969" w:type="dxa"/>
            <w:shd w:val="clear" w:color="auto" w:fill="auto"/>
          </w:tcPr>
          <w:p w:rsidR="00DF0F24" w:rsidRPr="00DF0F24" w:rsidRDefault="00DF0F24" w:rsidP="00DF0F24">
            <w:pPr>
              <w:jc w:val="both"/>
              <w:rPr>
                <w:lang w:val="lv-LV"/>
              </w:rPr>
            </w:pPr>
            <w:r w:rsidRPr="00DF0F24">
              <w:rPr>
                <w:lang w:val="lv-LV"/>
              </w:rPr>
              <w:t>0,00</w:t>
            </w:r>
          </w:p>
        </w:tc>
        <w:tc>
          <w:tcPr>
            <w:tcW w:w="2969" w:type="dxa"/>
            <w:shd w:val="clear" w:color="auto" w:fill="auto"/>
          </w:tcPr>
          <w:p w:rsidR="00DF0F24" w:rsidRPr="00DF0F24" w:rsidRDefault="00DF0F24" w:rsidP="00DF0F24">
            <w:pPr>
              <w:jc w:val="both"/>
              <w:rPr>
                <w:lang w:val="lv-LV"/>
              </w:rPr>
            </w:pPr>
            <w:r w:rsidRPr="00DF0F24">
              <w:rPr>
                <w:lang w:val="lv-LV"/>
              </w:rPr>
              <w:t>0,00</w:t>
            </w:r>
          </w:p>
        </w:tc>
        <w:tc>
          <w:tcPr>
            <w:tcW w:w="2970" w:type="dxa"/>
            <w:shd w:val="clear" w:color="auto" w:fill="auto"/>
          </w:tcPr>
          <w:p w:rsidR="00DF0F24" w:rsidRPr="00DF0F24" w:rsidRDefault="00DF0F24" w:rsidP="00DF0F24">
            <w:pPr>
              <w:jc w:val="both"/>
              <w:rPr>
                <w:lang w:val="lv-LV"/>
              </w:rPr>
            </w:pPr>
            <w:r w:rsidRPr="00DF0F24">
              <w:rPr>
                <w:lang w:val="lv-LV"/>
              </w:rPr>
              <w:t>0,00</w:t>
            </w:r>
          </w:p>
        </w:tc>
      </w:tr>
      <w:tr w:rsidR="00772109" w:rsidRPr="00DF0F24" w:rsidTr="00DF0F24">
        <w:tc>
          <w:tcPr>
            <w:tcW w:w="2969" w:type="dxa"/>
            <w:shd w:val="clear" w:color="auto" w:fill="auto"/>
          </w:tcPr>
          <w:p w:rsidR="00DF0F24" w:rsidRPr="00DF0F24" w:rsidRDefault="00DF0F24" w:rsidP="00DF0F24">
            <w:pPr>
              <w:jc w:val="both"/>
              <w:rPr>
                <w:lang w:val="lv-LV"/>
              </w:rPr>
            </w:pPr>
            <w:r w:rsidRPr="00DF0F24">
              <w:rPr>
                <w:b/>
                <w:lang w:val="lv-LV"/>
              </w:rPr>
              <w:t>Kopā</w:t>
            </w:r>
          </w:p>
        </w:tc>
        <w:tc>
          <w:tcPr>
            <w:tcW w:w="2969" w:type="dxa"/>
            <w:shd w:val="clear" w:color="auto" w:fill="auto"/>
          </w:tcPr>
          <w:p w:rsidR="00DF0F24" w:rsidRPr="00DF0F24" w:rsidRDefault="00DF0F24" w:rsidP="00DF0F24">
            <w:pPr>
              <w:jc w:val="both"/>
              <w:rPr>
                <w:lang w:val="lv-LV"/>
              </w:rPr>
            </w:pPr>
            <w:r w:rsidRPr="00DF0F24">
              <w:rPr>
                <w:b/>
                <w:lang w:val="lv-LV"/>
              </w:rPr>
              <w:t>0,00</w:t>
            </w:r>
          </w:p>
        </w:tc>
        <w:tc>
          <w:tcPr>
            <w:tcW w:w="2969" w:type="dxa"/>
            <w:shd w:val="clear" w:color="auto" w:fill="auto"/>
          </w:tcPr>
          <w:p w:rsidR="00DF0F24" w:rsidRPr="00DF0F24" w:rsidRDefault="00DF0F24" w:rsidP="00DF0F24">
            <w:pPr>
              <w:jc w:val="both"/>
              <w:rPr>
                <w:lang w:val="lv-LV"/>
              </w:rPr>
            </w:pPr>
            <w:r w:rsidRPr="00DF0F24">
              <w:rPr>
                <w:b/>
                <w:lang w:val="lv-LV"/>
              </w:rPr>
              <w:t>0,00</w:t>
            </w:r>
          </w:p>
        </w:tc>
        <w:tc>
          <w:tcPr>
            <w:tcW w:w="2969" w:type="dxa"/>
            <w:shd w:val="clear" w:color="auto" w:fill="auto"/>
          </w:tcPr>
          <w:p w:rsidR="00DF0F24" w:rsidRPr="00DF0F24" w:rsidRDefault="00DF0F24" w:rsidP="00DF0F24">
            <w:pPr>
              <w:jc w:val="both"/>
              <w:rPr>
                <w:lang w:val="lv-LV"/>
              </w:rPr>
            </w:pPr>
            <w:r w:rsidRPr="00DF0F24">
              <w:rPr>
                <w:b/>
                <w:lang w:val="lv-LV"/>
              </w:rPr>
              <w:t>0,00</w:t>
            </w:r>
          </w:p>
        </w:tc>
        <w:tc>
          <w:tcPr>
            <w:tcW w:w="2970" w:type="dxa"/>
            <w:shd w:val="clear" w:color="auto" w:fill="auto"/>
          </w:tcPr>
          <w:p w:rsidR="00DF0F24" w:rsidRPr="00DF0F24" w:rsidRDefault="00DF0F24" w:rsidP="00DF0F24">
            <w:pPr>
              <w:jc w:val="both"/>
              <w:rPr>
                <w:lang w:val="lv-LV"/>
              </w:rPr>
            </w:pPr>
            <w:r w:rsidRPr="00DF0F24">
              <w:rPr>
                <w:b/>
                <w:lang w:val="lv-LV"/>
              </w:rPr>
              <w:t>0,00</w:t>
            </w:r>
          </w:p>
        </w:tc>
      </w:tr>
    </w:tbl>
    <w:p w:rsidR="00DF0F24" w:rsidRPr="00DF0F24" w:rsidRDefault="00DF0F24" w:rsidP="00DF0F24">
      <w:pPr>
        <w:jc w:val="both"/>
        <w:rPr>
          <w:lang w:val="lv-LV"/>
        </w:rPr>
      </w:pPr>
    </w:p>
    <w:p w:rsidR="00DF0F24" w:rsidRPr="00DF0F24" w:rsidRDefault="00DF0F24" w:rsidP="00DF0F24">
      <w:pPr>
        <w:jc w:val="both"/>
        <w:rPr>
          <w:lang w:val="lv-LV"/>
        </w:rPr>
        <w:sectPr w:rsidR="00DF0F24" w:rsidRPr="00DF0F24" w:rsidSect="00DF0F24">
          <w:headerReference w:type="even" r:id="rId14"/>
          <w:headerReference w:type="default" r:id="rId15"/>
          <w:footerReference w:type="default" r:id="rId16"/>
          <w:headerReference w:type="first" r:id="rId17"/>
          <w:footerReference w:type="first" r:id="rId18"/>
          <w:pgSz w:w="16838" w:h="11906" w:orient="landscape"/>
          <w:pgMar w:top="1584" w:right="1022" w:bottom="1560" w:left="1022" w:header="283" w:footer="283" w:gutter="0"/>
          <w:cols w:space="708"/>
          <w:docGrid w:linePitch="360"/>
        </w:sectPr>
      </w:pPr>
    </w:p>
    <w:p w:rsidR="00DF0F24" w:rsidRPr="00DF0F24" w:rsidRDefault="00DF0F24" w:rsidP="002C210A">
      <w:pPr>
        <w:pStyle w:val="Heading1"/>
        <w:ind w:left="0" w:firstLine="0"/>
        <w:jc w:val="center"/>
        <w:rPr>
          <w:lang w:val="lv-LV"/>
        </w:rPr>
      </w:pPr>
      <w:r w:rsidRPr="00DF0F24">
        <w:rPr>
          <w:lang w:val="lv-LV"/>
        </w:rPr>
        <w:lastRenderedPageBreak/>
        <w:t>NOVĒRTĒJUMU KOPSAVILKUMI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772109" w:rsidRPr="00DF0F24" w:rsidRDefault="00DF0F24" w:rsidP="009E42FC">
            <w:pPr>
              <w:spacing w:before="0" w:after="120"/>
              <w:jc w:val="both"/>
              <w:rPr>
                <w:lang w:val="lv-LV"/>
              </w:rPr>
            </w:pPr>
            <w:r w:rsidRPr="00DF0F24">
              <w:rPr>
                <w:lang w:val="lv-LV"/>
              </w:rPr>
              <w:t>2016.gadā noslēdzies viens izvērtējums - Nodarbinātības valsts aģentūras (NVA) reģistrēto bezdarbnieku profilēšanas metodes ietekmes uz bezdarbnieku darbā iekārtošanos izvērtējums, kuru laika posmā no 2016. gada septembra līdz decembrim pēc FM pasūtījuma veica SIA “Ernst &amp; Young Baltic”. Izvērtējuma ziņojums pieejams vietnē http://www.esfondi.lv/upload/Petijumi_un_izvertejumi/izvertejuma-zinojums.pdf</w:t>
            </w:r>
          </w:p>
          <w:p w:rsidR="00772109" w:rsidRPr="00DF0F24" w:rsidRDefault="00DF0F24" w:rsidP="009E42FC">
            <w:pPr>
              <w:spacing w:before="0" w:after="120"/>
              <w:jc w:val="both"/>
              <w:rPr>
                <w:lang w:val="lv-LV"/>
              </w:rPr>
            </w:pPr>
            <w:r w:rsidRPr="00DF0F24">
              <w:rPr>
                <w:lang w:val="lv-LV"/>
              </w:rPr>
              <w:t>Šī izvērtējuma mērķis bija novērtēt profilēšanas metodes ietekmi uz bezdarbnieku darbā iekārtošanos un metodes pilnveide</w:t>
            </w:r>
            <w:r w:rsidRPr="00DF0F24">
              <w:rPr>
                <w:b/>
                <w:bCs/>
                <w:lang w:val="lv-LV"/>
              </w:rPr>
              <w:t xml:space="preserve"> </w:t>
            </w:r>
            <w:r w:rsidRPr="00DF0F24">
              <w:rPr>
                <w:lang w:val="lv-LV"/>
              </w:rPr>
              <w:t>bezdarbniekiem ieteikto atbalsta pasākumu efektivitātes uzlabošanai.</w:t>
            </w:r>
          </w:p>
          <w:p w:rsidR="00772109" w:rsidRPr="00DF0F24" w:rsidRDefault="00DF0F24" w:rsidP="009E42FC">
            <w:pPr>
              <w:spacing w:before="0" w:after="120"/>
              <w:jc w:val="both"/>
              <w:rPr>
                <w:lang w:val="lv-LV"/>
              </w:rPr>
            </w:pPr>
            <w:r w:rsidRPr="00DF0F24">
              <w:rPr>
                <w:lang w:val="lv-LV"/>
              </w:rPr>
              <w:t>Izvērtējumā tika vērtēta nodarbinātības pasākumu ietekmes efektivitāte uz darbā iekārtošanos, par atskaites periodu izmantojot sešus mēnešus no profilēšanas dienas, pētot, vai bezdarbnieks ir iekārtojies darbā sešu mēnešu laikā kopš profilēšanas dienas, neietverot to laiku, kad bezdarbnieks ir apmeklējis NVA piedāvātos nodarbinātības pasākumus.</w:t>
            </w:r>
          </w:p>
          <w:p w:rsidR="00772109" w:rsidRPr="00DF0F24" w:rsidRDefault="00DF0F24" w:rsidP="009E42FC">
            <w:pPr>
              <w:spacing w:before="0" w:after="120"/>
              <w:jc w:val="both"/>
              <w:rPr>
                <w:lang w:val="lv-LV"/>
              </w:rPr>
            </w:pPr>
            <w:r w:rsidRPr="00DF0F24">
              <w:rPr>
                <w:lang w:val="lv-LV"/>
              </w:rPr>
              <w:t>Izvērtējuma metodoloģijas pamatā ir divu metožu secīga izmantošana, kuru kombinācija veido kontrafaktuālo novērtējumu</w:t>
            </w:r>
            <w:r w:rsidRPr="00DF0F24">
              <w:rPr>
                <w:b/>
                <w:bCs/>
                <w:lang w:val="lv-LV"/>
              </w:rPr>
              <w:t xml:space="preserve"> </w:t>
            </w:r>
            <w:r w:rsidRPr="00DF0F24">
              <w:rPr>
                <w:lang w:val="lv-LV"/>
              </w:rPr>
              <w:t>– precīza saskaņošana un divu grupu īpatsvaru un divu grupu vidējo atšķirību statistiskā novērtēšana.</w:t>
            </w:r>
            <w:r w:rsidRPr="00DF0F24">
              <w:rPr>
                <w:b/>
                <w:bCs/>
                <w:lang w:val="lv-LV"/>
              </w:rPr>
              <w:t xml:space="preserve"> </w:t>
            </w:r>
          </w:p>
          <w:p w:rsidR="00772109" w:rsidRPr="00DF0F24" w:rsidRDefault="00DF0F24" w:rsidP="009E42FC">
            <w:pPr>
              <w:spacing w:before="0" w:after="120"/>
              <w:jc w:val="both"/>
              <w:rPr>
                <w:lang w:val="lv-LV"/>
              </w:rPr>
            </w:pPr>
            <w:r w:rsidRPr="00DF0F24">
              <w:rPr>
                <w:lang w:val="lv-LV"/>
              </w:rPr>
              <w:t>Izvērtējumā secināts, ka NVA piedāvātie nodarbinātības pasākumi, kas pēc to uzbūves ir tuvāki darba tirgum, īstermiņā ir sekmīgāki</w:t>
            </w:r>
            <w:r w:rsidRPr="00DF0F24">
              <w:rPr>
                <w:b/>
                <w:bCs/>
                <w:lang w:val="lv-LV"/>
              </w:rPr>
              <w:t xml:space="preserve"> </w:t>
            </w:r>
            <w:r w:rsidRPr="00DF0F24">
              <w:rPr>
                <w:lang w:val="lv-LV"/>
              </w:rPr>
              <w:t>nodarbinātības atjaunošanai, salīdzinot ar tiem pasākumiem, kas paredz vispārēju prasmju un kompetenču pilnveidi bez tiešas saskares ar darba tirgu. Piemēram apmācības pie darba devēja vai prioritārajās nozarēs ir visefektīvākais nodarbinātību veicinošais pasākums īstermiņā. Pozitīvs efekts novērots arī darbavietām jauniešiem, pasākumiem noteiktām personu grupām un jauniešu brīvprātīgajam darbam. Izvērtētāji piedāvā pasākumu noteiktām personu grupām ieteikt visiem šīs grupas bezdarbniekiem, ņemot vērā to pozitīvo ietekmi uz darbā iekārtošanos visu šo pasākumu apmeklētāju vidū.</w:t>
            </w:r>
          </w:p>
          <w:p w:rsidR="00772109" w:rsidRPr="00DF0F24" w:rsidRDefault="00DF0F24" w:rsidP="009E42FC">
            <w:pPr>
              <w:spacing w:before="0" w:after="120"/>
              <w:jc w:val="both"/>
              <w:rPr>
                <w:lang w:val="lv-LV"/>
              </w:rPr>
            </w:pPr>
            <w:r w:rsidRPr="00DF0F24">
              <w:rPr>
                <w:lang w:val="lv-LV"/>
              </w:rPr>
              <w:t>Caurmērā negatīvs efekts novērots no profesionālās izglītības, auto un traktortehnikas vadītāja apliecība iegūšanas pasākuma, bet tas nav būtisks profilēšanas grupu ar zemu darba atrašanas iespēju līmeni bezdarbniekiem, kas ir šī pasākuma mērķa grupas. Negatīvs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negatīvs, un tā saturs veidojas no vairāku atšķirīgu aktivitāšu piedāvājuma, kuras būtu nepieciešams novērtēt atsevišķi, tai skaitā novērtējumu veikt ilgtermiņā.</w:t>
            </w:r>
          </w:p>
          <w:p w:rsidR="00772109" w:rsidRPr="00DF0F24" w:rsidRDefault="00DF0F24" w:rsidP="009E42FC">
            <w:pPr>
              <w:spacing w:before="0" w:after="120"/>
              <w:jc w:val="both"/>
              <w:rPr>
                <w:lang w:val="lv-LV"/>
              </w:rPr>
            </w:pPr>
            <w:r w:rsidRPr="00DF0F24">
              <w:rPr>
                <w:lang w:val="lv-LV"/>
              </w:rPr>
              <w:t>Izvērtējumā</w:t>
            </w:r>
            <w:r w:rsidRPr="00DF0F24">
              <w:rPr>
                <w:b/>
                <w:bCs/>
                <w:lang w:val="lv-LV"/>
              </w:rPr>
              <w:t xml:space="preserve"> </w:t>
            </w:r>
            <w:r w:rsidRPr="00DF0F24">
              <w:rPr>
                <w:lang w:val="lv-LV"/>
              </w:rPr>
              <w:t>secināts, ka neformālās izglītības ietekme uz darbā iekārtošanos būtu vērtējama ilgtermiņā, ņemot vērā, ka NVA piedāvātie nodarbinātības pasākumi vērsti uz prasmju pilnveidi, kas ilgākā termiņā, iespējams, ļauj iekārtoties darbā veiksmīgāk nekā bez šīm prasmēm, bet izvērtējuma kontekstā šādu efektu nav iespējams novērtēt.</w:t>
            </w:r>
          </w:p>
          <w:p w:rsidR="00772109" w:rsidRPr="00DF0F24" w:rsidRDefault="00DF0F24" w:rsidP="009E42FC">
            <w:pPr>
              <w:spacing w:before="0" w:after="120"/>
              <w:jc w:val="both"/>
              <w:rPr>
                <w:lang w:val="lv-LV"/>
              </w:rPr>
            </w:pPr>
            <w:r w:rsidRPr="00DF0F24">
              <w:rPr>
                <w:lang w:val="lv-LV"/>
              </w:rPr>
              <w:t xml:space="preserve">Darbnīcu jauniešiem ietekme uz darbā iekārtošanos nav statistiski nozīmīga, kā arī atšķirības starp apmeklētājiem ar un bez ieteikuma nav statistiski nozīmīgas, līdz ar to </w:t>
            </w:r>
            <w:r w:rsidRPr="00DF0F24">
              <w:rPr>
                <w:lang w:val="lv-LV"/>
              </w:rPr>
              <w:lastRenderedPageBreak/>
              <w:t>darbnīcu jauniešiem pasākuma ieteikšana var tikt automatizēta, taču ilgtermiņā jāturpina uzraudzīt, vai kopējā ietekme no pasākuma ir pozitīva.</w:t>
            </w:r>
          </w:p>
          <w:p w:rsidR="00772109" w:rsidRPr="00DF0F24" w:rsidRDefault="00DF0F24" w:rsidP="009E42FC">
            <w:pPr>
              <w:spacing w:before="0" w:after="120"/>
              <w:jc w:val="both"/>
              <w:rPr>
                <w:lang w:val="lv-LV"/>
              </w:rPr>
            </w:pPr>
            <w:r w:rsidRPr="00DF0F24">
              <w:rPr>
                <w:lang w:val="lv-LV"/>
              </w:rPr>
              <w:t>Algotu pagaidu sabiedrisko darbu apmeklētāju vidū ir viszemākais darbā iekārtošanās sešu mēnešu laikā biežums, salīdzinājumā ar citu pasākumu apmeklētājiem. Tas saistīts ar mērķa grupas – ilgtermiņa bezdarbnieku – iesaisti. Pasākuma mērķa grupā ietilpst bezdarbnieki, kuri ir reģistrēti NVA vismaz sešus mēnešus vai ir reģistrēti bezdarbnieka statusā mazāk par sešiem mēnešiem, bet vismaz divpadsmit mēnešus nav strādājuši (nav uzskatāmi par darba ņēmējiem vai pašnodarbinātajiem saskaņā ar likumu “Par valsts sociālo apdrošināšanu”). Līdz ar to darbā iekārtojušos sešu mēnešu laikā apmeklētāju skaits ir ļoti mazs.</w:t>
            </w:r>
          </w:p>
          <w:p w:rsidR="00DF0F24" w:rsidRPr="00DF0F24" w:rsidRDefault="00DF0F24" w:rsidP="009E42FC">
            <w:pPr>
              <w:spacing w:before="0" w:after="120"/>
              <w:jc w:val="both"/>
              <w:rPr>
                <w:lang w:val="lv-LV"/>
              </w:rPr>
            </w:pPr>
            <w:r w:rsidRPr="00DF0F24">
              <w:rPr>
                <w:lang w:val="lv-LV"/>
              </w:rPr>
              <w:t>Izvērtējuma rezultātā ir sagatavoti ieteikumi NVA reģistrēto bezdarbnieku profilēšanas matricas pilnveidošanai. Ieteikumu ieviešana uzticēta atbildīgajai nozares ministrijai – Labklājības ministrijai un NVA.</w:t>
            </w:r>
          </w:p>
        </w:tc>
      </w:tr>
    </w:tbl>
    <w:p w:rsidR="00DF0F24" w:rsidRPr="00DF0F24" w:rsidRDefault="00DF0F24" w:rsidP="00DF0F24">
      <w:pPr>
        <w:pStyle w:val="Heading1"/>
        <w:ind w:left="0" w:firstLine="0"/>
        <w:jc w:val="both"/>
        <w:rPr>
          <w:lang w:val="lv-LV"/>
        </w:rPr>
      </w:pPr>
      <w:r w:rsidRPr="00DF0F24">
        <w:rPr>
          <w:lang w:val="lv-LV"/>
        </w:rPr>
        <w:lastRenderedPageBreak/>
        <w:t>ATTIECĪGĀ GADĪJUMĀ – INFORMĀCIJA PAR JAUNATNES NODARBINĀTĪBAS INICIATĪVAS ĪSTENOŠANU</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772109" w:rsidRPr="00DF0F24" w:rsidTr="004B2C39">
        <w:tc>
          <w:tcPr>
            <w:tcW w:w="8647" w:type="dxa"/>
            <w:shd w:val="clear" w:color="auto" w:fill="auto"/>
          </w:tcPr>
          <w:p w:rsidR="00772109" w:rsidRPr="00DF0F24" w:rsidRDefault="00DF0F24" w:rsidP="009E42FC">
            <w:pPr>
              <w:spacing w:before="0" w:after="120"/>
              <w:jc w:val="both"/>
              <w:rPr>
                <w:lang w:val="lv-LV"/>
              </w:rPr>
            </w:pPr>
            <w:r w:rsidRPr="00DF0F24">
              <w:rPr>
                <w:lang w:val="lv-LV"/>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JG programma paredz visptverošu pieeju NEET grupas jauniešu iekļaušanai izglītības sistēmā un darba tirgū.</w:t>
            </w:r>
          </w:p>
          <w:p w:rsidR="00772109" w:rsidRPr="00DF0F24" w:rsidRDefault="00DF0F24" w:rsidP="009E42FC">
            <w:pPr>
              <w:spacing w:before="0" w:after="120"/>
              <w:jc w:val="both"/>
              <w:rPr>
                <w:lang w:val="lv-LV"/>
              </w:rPr>
            </w:pPr>
            <w:r w:rsidRPr="00DF0F24">
              <w:rPr>
                <w:lang w:val="lv-LV"/>
              </w:rPr>
              <w:t>Ar JNI finansējumu tiek īstenoti divi projekti:</w:t>
            </w:r>
          </w:p>
          <w:p w:rsidR="00772109" w:rsidRPr="00DF0F24" w:rsidRDefault="00DF0F24" w:rsidP="009E42FC">
            <w:pPr>
              <w:numPr>
                <w:ilvl w:val="0"/>
                <w:numId w:val="41"/>
              </w:numPr>
              <w:spacing w:before="0" w:after="120"/>
              <w:ind w:hanging="210"/>
              <w:jc w:val="both"/>
              <w:rPr>
                <w:lang w:val="lv-LV"/>
              </w:rPr>
            </w:pPr>
            <w:r w:rsidRPr="00DF0F24">
              <w:rPr>
                <w:lang w:val="lv-LV"/>
              </w:rPr>
              <w:t>NVA projekts “Jauniešu garantijas”, kurā jaunieši ciešā sadarbībā ar karjeras konsultantu un citiem NVA speciālistiem var noskaidrot savas stiprās puses, saņemt informāciju par darbavietām, iegūt jaunas prasmes un pirmo darba pieredzi, iesaistīties apmācībās, kā arī saņemt atbalstu uzņēmējdarbībai. Kopumā jauniešiem ir pieejami 10 pasākumi, kuros dalība tiek noteikta, balstoties uz profilēšanas rezultātiem, t.sk., ņemot vērā, jaunieša iepriekšējo pieredzi darba tirgū, iegūto izglītību, kā arī iemaņu un prasmju līmeni.</w:t>
            </w:r>
          </w:p>
          <w:p w:rsidR="00772109" w:rsidRPr="00DF0F24" w:rsidRDefault="00DF0F24" w:rsidP="009E42FC">
            <w:pPr>
              <w:numPr>
                <w:ilvl w:val="0"/>
                <w:numId w:val="41"/>
              </w:numPr>
              <w:spacing w:before="0" w:after="120"/>
              <w:ind w:hanging="210"/>
              <w:jc w:val="both"/>
              <w:rPr>
                <w:lang w:val="lv-LV"/>
              </w:rPr>
            </w:pPr>
            <w:r w:rsidRPr="00DF0F24">
              <w:rPr>
                <w:lang w:val="lv-LV"/>
              </w:rPr>
              <w:t>VIAA projektā “Sākotnējās profesionālās izglītības programmu īstenošana Jauniešu garantijas ietvaros” ir izveidota sadarbība ar 39 profesionālās izglītības iestādēm un koledžām, kurās tiek īstenotas profesionālās izglītības programmas. Jaunieši gada vai pusotra gada laikā var iegūt profesionālo izglītību kādā no 72 profesijām.</w:t>
            </w:r>
          </w:p>
          <w:p w:rsidR="00772109" w:rsidRPr="00DF0F24" w:rsidRDefault="00DF0F24" w:rsidP="009E42FC">
            <w:pPr>
              <w:spacing w:before="0" w:after="120"/>
              <w:jc w:val="both"/>
              <w:rPr>
                <w:lang w:val="lv-LV"/>
              </w:rPr>
            </w:pPr>
            <w:r w:rsidRPr="00DF0F24">
              <w:rPr>
                <w:lang w:val="lv-LV"/>
              </w:rPr>
              <w:t xml:space="preserve">JNI ieviešanas progress ir vērtējams kā stabils. Uz ziņojuma sagatavošanas brīdi ir apstiprināti MP 29,2 milj. </w:t>
            </w:r>
            <w:r w:rsidRPr="00DF0F24">
              <w:rPr>
                <w:i/>
                <w:iCs/>
                <w:lang w:val="lv-LV"/>
              </w:rPr>
              <w:t>euro</w:t>
            </w:r>
            <w:r w:rsidRPr="00DF0F24">
              <w:rPr>
                <w:lang w:val="lv-LV"/>
              </w:rPr>
              <w:t xml:space="preserve"> apmērā jeb 46,3% no JNI pamata piešķīruma un MP 3,3 milj </w:t>
            </w:r>
            <w:r w:rsidRPr="00DF0F24">
              <w:rPr>
                <w:i/>
                <w:iCs/>
                <w:lang w:val="lv-LV"/>
              </w:rPr>
              <w:t>euro</w:t>
            </w:r>
            <w:r w:rsidRPr="00DF0F24">
              <w:rPr>
                <w:lang w:val="lv-LV"/>
              </w:rPr>
              <w:t xml:space="preserve"> apmērā jeb 46,4% no papildus piešķirtā ESF finansējuma. Atbalstssniegts 18,9 tūkst. jauniešiem (11,9 tūkst. reģistrētajiem bezdarbniekiem; 6,5 tūkst. nenodarbinātajiem jauniešiem un 483 ieslodzījuma vietās esošajiem jauniešiem). Dalībnieku skaits veido 66% no plānotā JG iesaistāmo jauniešu skaita (28,7 tūkst.).</w:t>
            </w:r>
          </w:p>
          <w:p w:rsidR="00772109" w:rsidRPr="00DF0F24" w:rsidRDefault="00DF0F24" w:rsidP="009E42FC">
            <w:pPr>
              <w:spacing w:before="0" w:after="120"/>
              <w:jc w:val="both"/>
              <w:rPr>
                <w:lang w:val="lv-LV"/>
              </w:rPr>
            </w:pPr>
            <w:r w:rsidRPr="00DF0F24">
              <w:rPr>
                <w:lang w:val="lv-LV"/>
              </w:rPr>
              <w:t>Dalībnieku skaitā ir 57% sieviešu un 43% vīriešu. 66% no visiem atbalstu saņēmušajiem jauniešiem bija bezdarbnieki, tostarp 15% - ilgstošie bezdarbnieki.</w:t>
            </w:r>
          </w:p>
          <w:p w:rsidR="00772109" w:rsidRPr="00DF0F24" w:rsidRDefault="00DF0F24" w:rsidP="009E42FC">
            <w:pPr>
              <w:spacing w:before="0" w:after="120"/>
              <w:jc w:val="both"/>
              <w:rPr>
                <w:lang w:val="lv-LV"/>
              </w:rPr>
            </w:pPr>
            <w:r w:rsidRPr="00DF0F24">
              <w:rPr>
                <w:lang w:val="lv-LV"/>
              </w:rPr>
              <w:lastRenderedPageBreak/>
              <w:t>Pārskata periodā lielākais jauniešu skaits tika iesaistīts apmācību pasākumos – t.i., 13 998 jauniešu jeb 70% no kopējā Jauniešu garantijas programmas dalībnieku skaita kvalitatīvajos atbalsta pasākumos.</w:t>
            </w:r>
          </w:p>
          <w:p w:rsidR="00772109" w:rsidRPr="00DF0F24" w:rsidRDefault="00DF0F24" w:rsidP="009E42FC">
            <w:pPr>
              <w:spacing w:before="0" w:after="120"/>
              <w:jc w:val="both"/>
              <w:rPr>
                <w:lang w:val="lv-LV"/>
              </w:rPr>
            </w:pPr>
            <w:r w:rsidRPr="00DF0F24">
              <w:rPr>
                <w:lang w:val="lv-LV"/>
              </w:rPr>
              <w:t>2016.gadā JG aktivitātes īstenoja 9 ieslodzījuma vietās, nodrošinot jauniešiem darba tirgum nepieciešamo zināšanu ieguvi, kā arī sekmējot to potenciālo konkurētspēju darba tirgū, nodrošinot vispārējo pamatprasmju apguvi, profesionālās pilnveides un profesionālās tālākizglītības programmu īstenošanu.</w:t>
            </w:r>
          </w:p>
          <w:p w:rsidR="00772109" w:rsidRPr="00DF0F24" w:rsidRDefault="00DF0F24" w:rsidP="009E42FC">
            <w:pPr>
              <w:spacing w:before="0" w:after="120"/>
              <w:jc w:val="both"/>
              <w:rPr>
                <w:lang w:val="lv-LV"/>
              </w:rPr>
            </w:pPr>
            <w:r w:rsidRPr="00DF0F24">
              <w:rPr>
                <w:lang w:val="lv-LV"/>
              </w:rPr>
              <w:t>Darba meklēšanas atbalsta pasākumos piedalījušies kopumā 92,4 tūkst. jaunieši, t.sk. konkurētspējas paaugstināšanas pasākumos – 28,6 tūkst., sniegtas 112,6 tūkst. karjeras konsultācijas (ieskaitīts individuālo un grupu karjeras konsultāciju skaits).</w:t>
            </w:r>
          </w:p>
          <w:p w:rsidR="00772109" w:rsidRPr="00DF0F24" w:rsidRDefault="00DF0F24" w:rsidP="009E42FC">
            <w:pPr>
              <w:spacing w:before="0" w:after="120"/>
              <w:jc w:val="both"/>
              <w:rPr>
                <w:lang w:val="lv-LV"/>
              </w:rPr>
            </w:pPr>
            <w:r w:rsidRPr="00DF0F24">
              <w:rPr>
                <w:lang w:val="lv-LV"/>
              </w:rPr>
              <w:t>Rezultatīvie rādītāji Jauniešu garantijas programmai tika plānoti pēckrīzes laikā 2012.gadā, kad jauniešu bezdarba līmenis veidoja 28.5%, NEET jauniešu skaits vecumā 15-29 gadi pārsniedza 70 tūkstošus. Sākotnējā programmas plānošanas stadijā bija grūti paredzēt tik strauju NEET jauniešu skaita un īpaši bezdarbnieku skaita samazinājumu. 2012.gadā jauniešu vidū bija arī daudz lielāks mazāk izglītoto personu skaits. Pēdējā laikā jauniešu bezdarbnieku vidū pieaug personu ar profesionālo un augstāko izglītību skaits (2012.gadā profesija bija iegūta 38% jauniešiem, savukārt 2016.gadā – 46%).</w:t>
            </w:r>
          </w:p>
          <w:p w:rsidR="00772109" w:rsidRPr="00DF0F24" w:rsidRDefault="00DF0F24" w:rsidP="009E42FC">
            <w:pPr>
              <w:spacing w:before="0" w:after="120"/>
              <w:jc w:val="both"/>
              <w:rPr>
                <w:lang w:val="lv-LV"/>
              </w:rPr>
            </w:pPr>
            <w:r w:rsidRPr="00DF0F24">
              <w:rPr>
                <w:lang w:val="lv-LV"/>
              </w:rPr>
              <w:t>Uzlabojoties darba tirgus situācijai un pieaugot jaunu darbvietu skaitam, ir pieaudzis to jauniešu bezdarbnieku skaits, kuri iekārtojas darbā ātrāk, uzreiz pēc īstermiņa atbalsta saņemšanas Jauniešu garantijā (darba meklēšanas atbalsta pasākumi, karjeras konsultācijas, dalība semināros, lekcijās u.c.), neiesaistoties ilgtermiņa pasākumos. Darba devēji daudz aktīvāk piedāvā darbavietas jauniešiem un tāpēc daļa jauniešu izvēlas darbu nevis dalību programmā.</w:t>
            </w:r>
          </w:p>
          <w:p w:rsidR="00772109" w:rsidRPr="00DF0F24" w:rsidRDefault="00DF0F24" w:rsidP="009E42FC">
            <w:pPr>
              <w:spacing w:before="0" w:after="120"/>
              <w:jc w:val="both"/>
              <w:rPr>
                <w:lang w:val="lv-LV"/>
              </w:rPr>
            </w:pPr>
            <w:r w:rsidRPr="00DF0F24">
              <w:rPr>
                <w:lang w:val="lv-LV"/>
              </w:rPr>
              <w:t>Lai uzlabotu VIAA projekta izvirzīto rādītāju izpildi, turpmāk ir plānots īstenot mērķtiecīgākus un intensīvākus komunikācijas un publicitātes pasākumus NEET jauniešiem (dažādas reklāmas un publicitātes aktivitātes gan sociālajos medijos, gan veidojot publicitātes materiālus, informāciju jauniešiem ievietojot arī Facebook un Twitter (iespējams, vēl kādu citu sociālo mediju kontos).</w:t>
            </w:r>
          </w:p>
          <w:p w:rsidR="00772109" w:rsidRPr="00DF0F24" w:rsidRDefault="00DF0F24" w:rsidP="009E42FC">
            <w:pPr>
              <w:spacing w:before="0" w:after="120"/>
              <w:jc w:val="both"/>
              <w:rPr>
                <w:lang w:val="lv-LV"/>
              </w:rPr>
            </w:pPr>
            <w:r w:rsidRPr="00DF0F24">
              <w:rPr>
                <w:lang w:val="lv-LV"/>
              </w:rPr>
              <w:t>Atbilstoši VIAA aprēķiniem un jaunām prognozēm līdz projekta īstenošanas beigām atbalsta pasākumos kopumā varētu iesaistīt 7,6 tūkst. NEET grupas jauniešus jeb 82,4% no plānotā iznākuma rādītāja (9,2 tūkst. personas), no kuriem 5,3 tūkst. jeb 82,2% iegūs kvalifikāciju no plānotā rezultatīvā rādītāja (6,5 tūkst. personas).</w:t>
            </w:r>
          </w:p>
          <w:p w:rsidR="00772109" w:rsidRPr="00DF0F24" w:rsidRDefault="00DF0F24" w:rsidP="009E42FC">
            <w:pPr>
              <w:spacing w:before="0" w:after="120"/>
              <w:jc w:val="both"/>
              <w:rPr>
                <w:lang w:val="lv-LV"/>
              </w:rPr>
            </w:pPr>
            <w:r w:rsidRPr="00DF0F24">
              <w:rPr>
                <w:lang w:val="lv-LV"/>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w:t>
            </w:r>
          </w:p>
          <w:p w:rsidR="00772109" w:rsidRPr="00DF0F24" w:rsidRDefault="00DF0F24" w:rsidP="009E42FC">
            <w:pPr>
              <w:spacing w:before="0" w:after="120"/>
              <w:jc w:val="both"/>
              <w:rPr>
                <w:lang w:val="lv-LV"/>
              </w:rPr>
            </w:pPr>
            <w:r w:rsidRPr="00DF0F24">
              <w:rPr>
                <w:lang w:val="lv-LV"/>
              </w:rPr>
              <w:t xml:space="preserve">VIAA projektā uz tā īstenošanas beigām 2018. gadā varētu veidoties neizlietotais JNI un ESF finansējuma piešķīruma atlikums, provizoriski 3.5 milj.euro apmērā, tādēļ LM sadarbībā ar IZM izskata iespējamos risinājumus konstatēto risku mazināšanai – tiek apsvērta arī iespēja par projektu pagarināšanu. Detalizētu informāciju skatīt </w:t>
            </w:r>
            <w:r w:rsidRPr="00DF0F24">
              <w:rPr>
                <w:lang w:val="lv-LV"/>
              </w:rPr>
              <w:lastRenderedPageBreak/>
              <w:t>informatīvajā ziņojumā “Par Jauniešu garantijas īstenošanas progresu” http://tap.mk.gov.lv/mk/mksedes/saraksts/ .</w:t>
            </w:r>
          </w:p>
          <w:p w:rsidR="00772109" w:rsidRPr="00DF0F24" w:rsidRDefault="00DF0F24" w:rsidP="009E42FC">
            <w:pPr>
              <w:spacing w:before="0" w:after="120"/>
              <w:jc w:val="both"/>
              <w:rPr>
                <w:lang w:val="lv-LV"/>
              </w:rPr>
            </w:pPr>
            <w:r w:rsidRPr="00DF0F24">
              <w:rPr>
                <w:b/>
                <w:bCs/>
                <w:lang w:val="lv-LV"/>
              </w:rPr>
              <w:t>JG programmas izvērtējums 2016.gadā.</w:t>
            </w:r>
          </w:p>
          <w:p w:rsidR="00772109" w:rsidRPr="00DF0F24" w:rsidRDefault="00DF0F24" w:rsidP="009E42FC">
            <w:pPr>
              <w:spacing w:before="0" w:after="120"/>
              <w:jc w:val="both"/>
              <w:rPr>
                <w:lang w:val="lv-LV"/>
              </w:rPr>
            </w:pPr>
            <w:r w:rsidRPr="00DF0F24">
              <w:rPr>
                <w:lang w:val="lv-LV"/>
              </w:rPr>
              <w:t>2016.gadā tika veikts pētījums “Nodarbinātības valsts aģentūras reģistrēto bezdarbnieku profilēšanas metodes ietekmes uz bezdarbnieku darbā iekārtošanos izvērtējums. Par pētījuma metodēm un rezultātiem skatīt 4.sadaļu.</w:t>
            </w:r>
          </w:p>
          <w:p w:rsidR="00772109" w:rsidRPr="00DF0F24" w:rsidRDefault="00DF0F24" w:rsidP="009E42FC">
            <w:pPr>
              <w:spacing w:before="0" w:after="120"/>
              <w:jc w:val="both"/>
              <w:rPr>
                <w:lang w:val="lv-LV"/>
              </w:rPr>
            </w:pPr>
            <w:r w:rsidRPr="00DF0F24">
              <w:rPr>
                <w:lang w:val="lv-LV"/>
              </w:rPr>
              <w:t>Saskaņā ar JG projektu sniegto informāciju, kopējais vidējais darbā iekārtošanas rādītājsjauniešiem, kas piedalījušies Jauniešu garantijas programmā uz 2016.gada septembra beigām veidoja 48%.</w:t>
            </w:r>
          </w:p>
          <w:p w:rsidR="00DF0F24" w:rsidRPr="00DF0F24" w:rsidRDefault="00DF0F24" w:rsidP="009E42FC">
            <w:pPr>
              <w:spacing w:before="0" w:after="120"/>
              <w:jc w:val="both"/>
              <w:rPr>
                <w:lang w:val="lv-LV"/>
              </w:rPr>
            </w:pPr>
            <w:r w:rsidRPr="00DF0F24">
              <w:rPr>
                <w:lang w:val="lv-LV"/>
              </w:rPr>
              <w:t>Lai izvērtētu JG ietvaros īstenoto atbalsta pasākumu efektivitāti, 2017.gadā ir plānots veikt visaptverošu JG pasākumu izvērtējumu, kā rezultātā plānots noskaidrot vai ESF un JNI ieguldījumi sasnieguši izvirzīto mērķi. Izvērtējot piedāvātos pasākumus (atbilstību, kvalitāti), izvērtēt pasākumu ietekmi uz jauniešu nodarbinātības situāciju individuālā līmenī, identificēt Jauniešu integrācijas darba tirgū ietekmi uz vispārējo nodarbinātību, tajā skaitā ietekmi uz uzņēmumiem.</w:t>
            </w:r>
          </w:p>
        </w:tc>
      </w:tr>
    </w:tbl>
    <w:p w:rsidR="00DF0F24" w:rsidRPr="00DF0F24" w:rsidRDefault="00DF0F24" w:rsidP="00DF0F24">
      <w:pPr>
        <w:pStyle w:val="Heading1"/>
        <w:numPr>
          <w:ilvl w:val="0"/>
          <w:numId w:val="40"/>
        </w:numPr>
        <w:tabs>
          <w:tab w:val="clear" w:pos="992"/>
          <w:tab w:val="num" w:pos="142"/>
        </w:tabs>
        <w:ind w:left="0" w:firstLine="0"/>
        <w:jc w:val="both"/>
        <w:rPr>
          <w:lang w:val="lv-LV"/>
        </w:rPr>
      </w:pPr>
      <w:r w:rsidRPr="00DF0F24">
        <w:rPr>
          <w:lang w:val="lv-LV"/>
        </w:rPr>
        <w:lastRenderedPageBreak/>
        <w:t>JAUTĀJUMI, KAS IETEKMĒ PROGRAMMAS DARBĪBAS REZULTĀTUS, UN VEIKTIE PASĀKUMI (Regulas (ES) Nr. 1303/2013 50. panta 2. punkts)</w:t>
      </w:r>
    </w:p>
    <w:p w:rsidR="00DF0F24" w:rsidRPr="00DF0F24" w:rsidRDefault="00DF0F24" w:rsidP="00DF0F24">
      <w:pPr>
        <w:pStyle w:val="Text1"/>
        <w:ind w:left="0"/>
        <w:jc w:val="both"/>
        <w:rPr>
          <w:lang w:val="lv-LV"/>
        </w:rPr>
      </w:pPr>
    </w:p>
    <w:p w:rsidR="00DF0F24" w:rsidRPr="00DF0F24" w:rsidRDefault="00DF0F24" w:rsidP="00DF0F24">
      <w:pPr>
        <w:pStyle w:val="Text1"/>
        <w:ind w:left="0"/>
        <w:jc w:val="both"/>
        <w:rPr>
          <w:b/>
          <w:lang w:val="lv-LV"/>
        </w:rPr>
      </w:pPr>
      <w:r w:rsidRPr="00DF0F24">
        <w:rPr>
          <w:b/>
          <w:lang w:val="lv-LV"/>
        </w:rPr>
        <w:t>a) Jautājumi, kas ietekmē programmas darbības rezultātus, un veiktie pasākumi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772109" w:rsidRPr="00DF0F24" w:rsidRDefault="00DF0F24" w:rsidP="009E42FC">
            <w:pPr>
              <w:spacing w:before="0" w:after="120"/>
              <w:jc w:val="both"/>
              <w:rPr>
                <w:lang w:val="lv-LV"/>
              </w:rPr>
            </w:pPr>
            <w:r w:rsidRPr="00DF0F24">
              <w:rPr>
                <w:lang w:val="lv-LV"/>
              </w:rPr>
              <w:t xml:space="preserve">DP darbības rezultātus ietekmēja, galvenokārt, kavējumi investīciju uzsākšanas nosacījumu izstrādē un attiecīgi kopumā 2016.gadā bija vājāka finanšu plūsma nekā bija plānots, tomēr līdz gada beigām ir apstiprināti investīciju noteikumi 3,7 miljrd. </w:t>
            </w:r>
            <w:r w:rsidRPr="00DF0F24">
              <w:rPr>
                <w:i/>
                <w:iCs/>
                <w:lang w:val="lv-LV"/>
              </w:rPr>
              <w:t>euro</w:t>
            </w:r>
            <w:r w:rsidRPr="00DF0F24">
              <w:rPr>
                <w:lang w:val="lv-LV"/>
              </w:rPr>
              <w:t xml:space="preserve"> apmērā jeb 85% no kopējā ES fondu piešķīruma. 2016.gadā aktualizētie maksājumu pieprasījumus plāni liecina par iespējamu- sasniegt minimālo naudas plūsmas apjomu (N+3 princips) ar zināmu drošības rezervi Kohēzijas fondā (KF), ERAF un ESF. Mazāk riskanta situācija ir KF un ERAF, kurā ir pietiekoša drošības rezerve, savukārt, ESF ir maza rezerve, attiecīgi nepieciešama pastiprinātāka maksājumu plānu veicināšana un kontrole. 2017. gadā darbs tiks koncentrēts uz investīciju intensificēšanu finanšu plūsmas pieauguma nodrošināšanai. Īpaši uzmanība tiks pievērsta valsts un pašvaldību un to iestāžu īstenoto un plānoto projektu ieviešanas plānu izpildei, kā arī lielo projektu uzraudzībai. Tas nozīmē, ka ne tikai no valsts pārvaldes iestādēm, bet arī no projektu īstenotājiem tiks prasīta daudz stingrāka finanšu un projektu ieviešanas disciplīna kopumā, kā arī reālu rezultātu sasniegšana. FM turpinās ikmēneša plānu un uzdevumu izpildes virsuzraudzību, sniedzot nepieciešamo atbalstu iestādēm efektīvai un koordinētai risku mazināšanai. Tāpat sadarbības iestāde (SI) iespēju robežās veic iepirkumu dokumentācijas pirmspārbaudes vēl pirms līgumu ar finansējuma saņēmējiem noslēgšanas.</w:t>
            </w:r>
          </w:p>
          <w:p w:rsidR="00772109" w:rsidRPr="00DF0F24" w:rsidRDefault="00DF0F24" w:rsidP="009E42FC">
            <w:pPr>
              <w:spacing w:before="0" w:after="120"/>
              <w:jc w:val="both"/>
              <w:rPr>
                <w:lang w:val="lv-LV"/>
              </w:rPr>
            </w:pPr>
            <w:r w:rsidRPr="00DF0F24">
              <w:rPr>
                <w:lang w:val="lv-LV"/>
              </w:rPr>
              <w:t xml:space="preserve">2017. gada 27. februārī saņemts EK lēmums par DP grozījumiem ar mērķi uzsākt uz priekšizpētes rezultātiem balstītas investīcijas priekšlaicīgas mācību pārtraukšanas gadījumā nodarbināto jauniešu atbalstam, tādējādi veicinot ES fondu atbalsta efektīvu un racionālu izmantošanu. 2016. gada 23. decembrī Uzraudzības komitejā (UK) rakstiskajā procedūrā tika uzsākta saskaņošana otrajiem DP grozījumiem. Izmaiņu nepieciešamība identificēta, nozaru ministrijām sagatavojot precīzākus investīciju </w:t>
            </w:r>
            <w:r w:rsidRPr="00DF0F24">
              <w:rPr>
                <w:lang w:val="lv-LV"/>
              </w:rPr>
              <w:lastRenderedPageBreak/>
              <w:t>plānus un nosacījumus, kā arī ņemot vērā izmaiņas statistikas rādītājos, kas ietekmē rādītāju bāzes un sasniedzamās vērtības. Vienlaikus nepieciešamība grozīt darbības programmu skar izmaiņas pieņēmumos par projektu īstenošanu, izglītības sektorā skolu reformas un veiktie tehniskie izvērtējumi. Paralēli DP grozījumiem tiek veiktas nepieciešamās Partnerības līguma izmaiņas.</w:t>
            </w:r>
          </w:p>
          <w:p w:rsidR="00772109" w:rsidRPr="00DF0F24" w:rsidRDefault="00DF0F24" w:rsidP="009E42FC">
            <w:pPr>
              <w:spacing w:before="0" w:after="120"/>
              <w:jc w:val="both"/>
              <w:rPr>
                <w:lang w:val="lv-LV"/>
              </w:rPr>
            </w:pPr>
            <w:r w:rsidRPr="00DF0F24">
              <w:rPr>
                <w:lang w:val="lv-LV"/>
              </w:rPr>
              <w:t>Valdība un sabiedrība, t.sk., UK dalībnieki, regulāri tiek informēta par progresu ES fondu ieviešanā, kā arī tiek identificēti aktuālie problēmjautājumi, dodot iespēju ministrijām nepieciešamības gadījumā maksimāli operatīvi un efektīvi iesaistīties jautājumu risināšanā.</w:t>
            </w:r>
          </w:p>
          <w:p w:rsidR="00772109" w:rsidRPr="00DF0F24" w:rsidRDefault="00DF0F24" w:rsidP="009E42FC">
            <w:pPr>
              <w:spacing w:before="0" w:after="120"/>
              <w:jc w:val="both"/>
              <w:rPr>
                <w:lang w:val="lv-LV"/>
              </w:rPr>
            </w:pPr>
            <w:r w:rsidRPr="00DF0F24">
              <w:rPr>
                <w:lang w:val="lv-LV"/>
              </w:rPr>
              <w:t>Izvērtējot 2016. gadā iesniegtos projekta iesniegumus, SI kopumā ir secinājusi, ka tie tiek sagatavoti salīdzinoši zemā kvalitātē. No visiem noslēgtajiem līgumiem 88 % gadījumu projektu iesniegumus bija nepieciešams precizēt, turklāt daļai no šiem projektiem precizējumi bija jāveic arī atkārtoti. Vienlaikus, ir konstatēta tendence, ka potenciālie finansējuma saņēmēji aicina SI pagarināt projektu iesniegumu iesniegšanas termiņus. Kā pamatojums tiek minēts gan nepietiekama projektu vadības kapacitāte sagatavot projektus noteiktajā termiņā, gan ierobežotās projektu iesniedzēju finansiālās iespējas nodrošināt vienlaicīgi vairāku projektu ieviešanu un līdzfinansēšanu, kā arī nepieciešamība vēl precizēt projektu idejas. Visi pamatojumi projektu iesniegumu pagarinājumiem tiek rūpīgi izvērtēti, bet šāda tendence rada risku starpposma rādītāju sasniegšana. Lai iespējami novērstu nepilnības projektu iesniegumos, SI regulāri organizē informatīvos seminārus finansējuma saņēmējiem kapacitātes celšanai par projekta iesnieguma sagatavošanu un iesniegšanas nosacījumiem (arī tiešsaistē), notiek arī individuālās konsultācijas, kā arī regulāri tiek uzlabota projekta iesnieguma veidlapas aizpildīšanas metodika.</w:t>
            </w:r>
          </w:p>
          <w:p w:rsidR="00772109" w:rsidRPr="00DF0F24" w:rsidRDefault="00DF0F24" w:rsidP="009E42FC">
            <w:pPr>
              <w:spacing w:before="0" w:after="120"/>
              <w:jc w:val="both"/>
              <w:rPr>
                <w:lang w:val="lv-LV"/>
              </w:rPr>
            </w:pPr>
            <w:r w:rsidRPr="00DF0F24">
              <w:rPr>
                <w:lang w:val="lv-LV"/>
              </w:rPr>
              <w:t>Attiecībā uz ierobežotu projektu iesniegumu atlases projektiem (90 % no kopējā ES fondu piešķīruma) nacionāli vadošā iestāde ir iniciējusi jaunu uzraudzības, finanšu disciplīnas un risku pārvaldības instrumentu - katra plānotā un īstenošanā esoša projekta ikmēneša plānu (projekta iesniegšanas termiņš un maksājumu plānu izpildes uzraudzība gan administratīvā, gan valdības līmenī, izskatot būtiskākās novirzes no plānotā un lemjot par korektīvām vai motivējošām darbībām, ja nepieciešams. Tādējādi sagaidāms, ka projektu īstenotāji atbildīgāk un disciplinētāk ieviesīs projektus un būs iespējami ātri identificēt riskus un atbilstoši reaģēt ar pasākumiem situācijas uzlabošanai.</w:t>
            </w:r>
          </w:p>
          <w:p w:rsidR="00772109" w:rsidRPr="00DF0F24" w:rsidRDefault="00DF0F24" w:rsidP="009E42FC">
            <w:pPr>
              <w:spacing w:before="0" w:after="120"/>
              <w:jc w:val="both"/>
              <w:rPr>
                <w:lang w:val="lv-LV"/>
              </w:rPr>
            </w:pPr>
            <w:r w:rsidRPr="00DF0F24">
              <w:rPr>
                <w:lang w:val="lv-LV"/>
              </w:rPr>
              <w:t>2016. gadā turpinājās darbs pie ES fondu 2014.-2020.gada plānošanas perioda vadības un kontroles jautājumiem, veicot normatīvos bāzes atbilstības kontroles, uzraudzības un risku pārvaldības pasākumu ieviešanu. Papildus administratīvā sloga mazināšanai SI nodrošināja aktīvu sadarbību ārējo normatīvo aktu un vadības kontroles sistēmas nosacījumu pilnveidošanas procesā, proti, apkopota un analizēta projektu ieviešanas prakse, identificēti nozaru specifiskie riski un to mazinošie pasākumi, sniegti priekšlikumi VI un AI normatīvā regulējuma pilnveidošanai, t.sk. vienkāršošanai.</w:t>
            </w:r>
          </w:p>
          <w:p w:rsidR="00DF0F24" w:rsidRPr="00DF0F24" w:rsidRDefault="00DF0F24" w:rsidP="009E42FC">
            <w:pPr>
              <w:spacing w:before="0" w:after="120"/>
              <w:jc w:val="both"/>
              <w:rPr>
                <w:lang w:val="lv-LV"/>
              </w:rPr>
            </w:pPr>
            <w:r w:rsidRPr="00DF0F24">
              <w:rPr>
                <w:lang w:val="lv-LV"/>
              </w:rPr>
              <w:t>2017. gadā tiks turpināts darbs pie ES fondu 2014. - 2020. gadu plānošanas perioda SAM/ SAMP īstenošanas nosacījumu izstrādes vai pielāgošanas atbilstoši mainīgajiem apstākļiem un praksei, nodrošinot jau sekmīgi ieviesto partnerību UK un apakškomiteju ietvaros, lai pēc iespējas paātrinātu SAM/SAMP uzsākšanu un kvalitatīvu investīciju plūsmu.</w:t>
            </w:r>
          </w:p>
        </w:tc>
      </w:tr>
    </w:tbl>
    <w:p w:rsidR="002C210A" w:rsidRDefault="002C210A" w:rsidP="00DF0F24">
      <w:pPr>
        <w:jc w:val="both"/>
        <w:rPr>
          <w:b/>
          <w:lang w:val="lv-LV"/>
        </w:rPr>
      </w:pPr>
    </w:p>
    <w:p w:rsidR="00DF0F24" w:rsidRPr="00DF0F24" w:rsidRDefault="00DF0F24" w:rsidP="00DF0F24">
      <w:pPr>
        <w:jc w:val="both"/>
        <w:rPr>
          <w:b/>
          <w:lang w:val="lv-LV"/>
        </w:rPr>
      </w:pPr>
      <w:r w:rsidRPr="00DF0F24">
        <w:rPr>
          <w:b/>
          <w:lang w:val="lv-LV"/>
        </w:rPr>
        <w:t>b) Novērtējums par to, vai progress mērķu izpildē ir pietiekams, lai nodrošinātu to sasniegšanu, attiecīgā gadījumā norādot visas koriģējošās darbības, kas veiktas vai plānotas.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772109" w:rsidRPr="00DF0F24" w:rsidRDefault="00DF0F24" w:rsidP="009E42FC">
            <w:pPr>
              <w:spacing w:before="0" w:after="120"/>
              <w:jc w:val="both"/>
              <w:rPr>
                <w:lang w:val="lv-LV"/>
              </w:rPr>
            </w:pPr>
            <w:r w:rsidRPr="00DF0F24">
              <w:rPr>
                <w:lang w:val="lv-LV"/>
              </w:rPr>
              <w:t>Ņemot vērā vērienīgās svarīgās reformas izglītības un veselības politikā, lai t.sk. lai īstenotu reformu plānā un EK ieteikumos noteikto, radīja atsevišķus kavējumus jeb lēnāku ieviešanas uzsākšanu – tomēr kopumā progress vērtējams kā ļoti labs sniegums visos PV, jo ir panākts fokuss uz investīciju kvalitāti un stratēģisko plānošanas nozīmi. Turpmākajos gados sagaidāms investīciju plūsmas pieaugums, kas sniegs arī rezultātus un ietekmi uz tautsaimniecības izaugsmi. Vienlaikus šādas reformas prasa izmaiņas DP noteikto starpposma rādītāju elastībā, par ko EK 2017.gada 31.martā ir iesniegti attiecīgi grozījumi ar pamatojumu, lai novērstu 2018.gada snieguma ietvara starpposmu vērtību un snieguma rezerves zaudēšanu 8.PV “Izglītība, prasmes un mūžizglītība” un 9.PV “Sociālā iekļaušana un nabadzības apkarošana".</w:t>
            </w:r>
          </w:p>
          <w:p w:rsidR="00772109" w:rsidRPr="00DF0F24" w:rsidRDefault="00DF0F24" w:rsidP="009E42FC">
            <w:pPr>
              <w:spacing w:before="0" w:after="120"/>
              <w:jc w:val="both"/>
              <w:rPr>
                <w:lang w:val="lv-LV"/>
              </w:rPr>
            </w:pPr>
            <w:r w:rsidRPr="00DF0F24">
              <w:rPr>
                <w:lang w:val="lv-LV"/>
              </w:rPr>
              <w:t>Līdzšinējais progress neapdraud DP noteiktos 2023.gada iznākuma un rezultātu rādītāju sasniegšanu. Projektu plānošanas posmā lielai daļai projektu ir nodrošināta augsta gatavības pakāpe. Vienlaikus ir jāturpina darbs pie plānoto projektu virzības un esošo projektu veiksmīgas īstenošanas, nepieciešamības gadījumā veicot proaktīvas darbības, ieviešot nepieciešamās izmaiņas un nodrošinot atbilstošu rīcību, ja ikmēneša nacionālajos uzraudzības plānos konstatētas būtiskas novirzes, kas ietekmē 2018.gada mērķa izpildi vai n+3 principa ievērošanu.</w:t>
            </w:r>
          </w:p>
          <w:p w:rsidR="00DF0F24" w:rsidRPr="00DF0F24" w:rsidRDefault="00DF0F24" w:rsidP="009E42FC">
            <w:pPr>
              <w:spacing w:before="0" w:after="120"/>
              <w:jc w:val="both"/>
              <w:rPr>
                <w:lang w:val="lv-LV"/>
              </w:rPr>
            </w:pPr>
            <w:r w:rsidRPr="00DF0F24">
              <w:rPr>
                <w:lang w:val="lv-LV"/>
              </w:rPr>
              <w:t>Būtiskākie turpmākie soļi ir nodrošināt iespējami ātrāku Integrētās teritoriālās investīcijas (ITI) vispārējo izglītību projektu atlases uzsākšanai, kā arī augstākās izglītības iestāžu attīstības stratēģiju saskaņošanu. Tāpat būtiski, lai Jaunatnes starptautisko programmu aģentūras projekta rādītājs sasniegtu mērķi, īstenojot papildu informācijas kampaņas un iegūstot informāciju par mērķa grupu, kritiskā gadījumā izvērtējot projekta īstenošanas termiņa pagarināšanas iespējas.</w:t>
            </w:r>
          </w:p>
        </w:tc>
      </w:tr>
    </w:tbl>
    <w:p w:rsidR="00DF0F24" w:rsidRPr="00DF0F24" w:rsidRDefault="00DF0F24" w:rsidP="00DF0F24">
      <w:pPr>
        <w:pStyle w:val="Heading1"/>
        <w:ind w:left="0" w:firstLine="0"/>
        <w:jc w:val="both"/>
        <w:rPr>
          <w:lang w:val="lv-LV"/>
        </w:rPr>
      </w:pPr>
      <w:r w:rsidRPr="00DF0F24">
        <w:rPr>
          <w:lang w:val="lv-LV"/>
        </w:rPr>
        <w:t>KOPSAVILKUMS SABIEDRĪBAI</w:t>
      </w:r>
    </w:p>
    <w:p w:rsidR="00DF0F24" w:rsidRPr="00DF0F24" w:rsidRDefault="004B2C39" w:rsidP="00077AF4">
      <w:pPr>
        <w:pStyle w:val="Text1"/>
        <w:pBdr>
          <w:top w:val="single" w:sz="4" w:space="1" w:color="auto"/>
          <w:left w:val="single" w:sz="4" w:space="4" w:color="auto"/>
          <w:bottom w:val="single" w:sz="4" w:space="1" w:color="auto"/>
          <w:right w:val="single" w:sz="4" w:space="4" w:color="auto"/>
        </w:pBdr>
        <w:ind w:left="0"/>
        <w:jc w:val="both"/>
        <w:rPr>
          <w:lang w:val="lv-LV"/>
        </w:rPr>
      </w:pPr>
      <w:r>
        <w:rPr>
          <w:lang w:val="lv-LV"/>
        </w:rPr>
        <w:t>Kopsavilkumu</w:t>
      </w:r>
      <w:r w:rsidR="00DF0F24" w:rsidRPr="00DF0F24">
        <w:rPr>
          <w:lang w:val="lv-LV"/>
        </w:rPr>
        <w:t xml:space="preserve"> sabiedrībai </w:t>
      </w:r>
      <w:r>
        <w:rPr>
          <w:lang w:val="lv-LV"/>
        </w:rPr>
        <w:t>par darbības programmas “Izaugsme un nodarbinātība” ieviešanu 2016. gadā skatīt 1. pielikumā.</w:t>
      </w:r>
    </w:p>
    <w:p w:rsidR="00DF0F24" w:rsidRPr="00DF0F24" w:rsidRDefault="00DF0F24" w:rsidP="00DF0F24">
      <w:pPr>
        <w:pStyle w:val="Heading1"/>
        <w:ind w:left="0" w:firstLine="0"/>
        <w:jc w:val="both"/>
        <w:rPr>
          <w:lang w:val="lv-LV"/>
        </w:rPr>
      </w:pPr>
      <w:r w:rsidRPr="00DF0F24">
        <w:rPr>
          <w:lang w:val="lv-LV"/>
        </w:rPr>
        <w:t>ZIŅOJUMS PAR FINANŠU INSTRUMENTU ĪSTENOŠANU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760"/>
        <w:gridCol w:w="887"/>
        <w:gridCol w:w="2858"/>
        <w:gridCol w:w="1021"/>
        <w:gridCol w:w="142"/>
      </w:tblGrid>
      <w:tr w:rsidR="00E41C5A" w:rsidTr="00B45135">
        <w:trPr>
          <w:gridBefore w:val="1"/>
          <w:gridAfter w:val="2"/>
          <w:wBefore w:w="113" w:type="dxa"/>
          <w:wAfter w:w="1163" w:type="dxa"/>
        </w:trPr>
        <w:tc>
          <w:tcPr>
            <w:tcW w:w="8505" w:type="dxa"/>
            <w:gridSpan w:val="3"/>
            <w:shd w:val="clear" w:color="auto" w:fill="auto"/>
          </w:tcPr>
          <w:p w:rsidR="00E41C5A" w:rsidRDefault="00E41C5A" w:rsidP="00B45135">
            <w:bookmarkStart w:id="4" w:name="bkmrkVerMer1"/>
            <w:bookmarkEnd w:id="4"/>
            <w:r>
              <w:rPr>
                <w:b/>
              </w:rPr>
              <w:t>I. Identification of the programme and priority or measure from which support from the ESI Funds is provided (Article 46(2)(a) of Regulation (EU) No 1303/2013)</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1. Priority axes or measures supporting the financial instrument, including fund of funds, under the ESI Fund programme.</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 xml:space="preserve">1.1. Priority axis supporting the financial instrument under the ESI Fund programme </w:t>
            </w:r>
          </w:p>
        </w:tc>
        <w:tc>
          <w:tcPr>
            <w:tcW w:w="3745" w:type="dxa"/>
            <w:gridSpan w:val="2"/>
            <w:shd w:val="clear" w:color="auto" w:fill="auto"/>
          </w:tcPr>
          <w:p w:rsidR="00E41C5A" w:rsidRDefault="00E41C5A" w:rsidP="00B45135">
            <w:r>
              <w:t>3 - Mazo un vidējo komersantu  konkurētspēja</w:t>
            </w:r>
          </w:p>
        </w:tc>
      </w:tr>
      <w:tr w:rsidR="00E41C5A" w:rsidTr="00B45135">
        <w:trPr>
          <w:gridBefore w:val="1"/>
          <w:gridAfter w:val="2"/>
          <w:wBefore w:w="113" w:type="dxa"/>
          <w:wAfter w:w="1163" w:type="dxa"/>
        </w:trPr>
        <w:tc>
          <w:tcPr>
            <w:tcW w:w="4760" w:type="dxa"/>
            <w:shd w:val="clear" w:color="auto" w:fill="auto"/>
          </w:tcPr>
          <w:p w:rsidR="00E41C5A" w:rsidRDefault="00E41C5A" w:rsidP="00B45135">
            <w:r>
              <w:lastRenderedPageBreak/>
              <w:t>2. Name of ESI Fund(s) supporting the financial instrument under the priority axis or measure</w:t>
            </w:r>
          </w:p>
        </w:tc>
        <w:tc>
          <w:tcPr>
            <w:tcW w:w="3745" w:type="dxa"/>
            <w:gridSpan w:val="2"/>
            <w:shd w:val="clear" w:color="auto" w:fill="auto"/>
          </w:tcPr>
          <w:p w:rsidR="00E41C5A" w:rsidRDefault="00E41C5A" w:rsidP="00B45135">
            <w:r>
              <w:t>ERAF</w:t>
            </w:r>
          </w:p>
        </w:tc>
      </w:tr>
      <w:tr w:rsidR="00E41C5A" w:rsidTr="00B45135">
        <w:trPr>
          <w:gridBefore w:val="1"/>
          <w:gridAfter w:val="2"/>
          <w:wBefore w:w="113" w:type="dxa"/>
          <w:wAfter w:w="1163" w:type="dxa"/>
        </w:trPr>
        <w:tc>
          <w:tcPr>
            <w:tcW w:w="4760" w:type="dxa"/>
            <w:shd w:val="clear" w:color="auto" w:fill="auto"/>
          </w:tcPr>
          <w:p w:rsidR="00E41C5A" w:rsidRDefault="00E41C5A" w:rsidP="00B45135">
            <w:r>
              <w:rPr>
                <w:b/>
                <w:i/>
              </w:rPr>
              <w:t>3. Thematic objective(s) referred to in the first paragraph of Article 9 of Regulation (EU) No 1303/2013 supported by the financial instrument</w:t>
            </w:r>
          </w:p>
        </w:tc>
        <w:tc>
          <w:tcPr>
            <w:tcW w:w="3745" w:type="dxa"/>
            <w:gridSpan w:val="2"/>
            <w:shd w:val="clear" w:color="auto" w:fill="auto"/>
          </w:tcPr>
          <w:p w:rsidR="00E41C5A" w:rsidRDefault="00E41C5A" w:rsidP="00B45135">
            <w:r>
              <w:rPr>
                <w:b/>
                <w:i/>
              </w:rPr>
              <w:t>03 - Uzlabot mazo un vidējo uzņēmumu, kā arī lauksaimniecības nozares (attiecībā uz ELFLA) un zivsaimniecības un akvakultūras nozares (attiecībā uz EJZF) konkurētspēju</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3.1. Amount of ESI Funds committed to this thematic objective (optional)</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4. other ESI Fund programmes providing contribution to the financial instrument</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4.1. CCI number of each other ESI Fund programme providing contributions to the financial instrument</w:t>
            </w:r>
          </w:p>
        </w:tc>
        <w:tc>
          <w:tcPr>
            <w:tcW w:w="3745" w:type="dxa"/>
            <w:gridSpan w:val="2"/>
            <w:shd w:val="clear" w:color="auto" w:fill="auto"/>
          </w:tcPr>
          <w:p w:rsidR="00E41C5A" w:rsidRDefault="00E41C5A" w:rsidP="00B45135"/>
        </w:tc>
      </w:tr>
      <w:tr w:rsidR="00E41C5A" w:rsidTr="00B45135">
        <w:trPr>
          <w:gridBefore w:val="1"/>
          <w:gridAfter w:val="2"/>
          <w:wBefore w:w="113" w:type="dxa"/>
          <w:wAfter w:w="1163" w:type="dxa"/>
        </w:trPr>
        <w:tc>
          <w:tcPr>
            <w:tcW w:w="4760" w:type="dxa"/>
            <w:shd w:val="clear" w:color="auto" w:fill="auto"/>
          </w:tcPr>
          <w:p w:rsidR="00E41C5A" w:rsidRDefault="00E41C5A" w:rsidP="00B45135">
            <w:r>
              <w:t>30. Date of completion of the ex ante assessment</w:t>
            </w:r>
          </w:p>
        </w:tc>
        <w:tc>
          <w:tcPr>
            <w:tcW w:w="3745" w:type="dxa"/>
            <w:gridSpan w:val="2"/>
            <w:shd w:val="clear" w:color="auto" w:fill="auto"/>
          </w:tcPr>
          <w:p w:rsidR="00E41C5A" w:rsidRDefault="00E41C5A" w:rsidP="00B45135">
            <w:pPr>
              <w:jc w:val="right"/>
            </w:pPr>
            <w:r>
              <w:t>2015.30.4</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31. Selection of bodies implementing financial instrument</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31.1. Has selection or designation process  already been launched</w:t>
            </w:r>
          </w:p>
        </w:tc>
        <w:tc>
          <w:tcPr>
            <w:tcW w:w="3745" w:type="dxa"/>
            <w:gridSpan w:val="2"/>
            <w:shd w:val="clear" w:color="auto" w:fill="auto"/>
          </w:tcPr>
          <w:p w:rsidR="00E41C5A" w:rsidRDefault="00E41C5A" w:rsidP="00B45135">
            <w:pPr>
              <w:jc w:val="right"/>
            </w:pPr>
            <w:r>
              <w:t>Jā</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5. Name of the financial instrument</w:t>
            </w:r>
          </w:p>
        </w:tc>
        <w:tc>
          <w:tcPr>
            <w:tcW w:w="3745" w:type="dxa"/>
            <w:gridSpan w:val="2"/>
            <w:shd w:val="clear" w:color="auto" w:fill="auto"/>
          </w:tcPr>
          <w:p w:rsidR="00E41C5A" w:rsidRDefault="00E41C5A" w:rsidP="00B45135">
            <w:r>
              <w:t>Altum Fondu fonds</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6. Official address/place of business of the financial instrument (name of the country and city)</w:t>
            </w:r>
          </w:p>
        </w:tc>
        <w:tc>
          <w:tcPr>
            <w:tcW w:w="3745" w:type="dxa"/>
            <w:gridSpan w:val="2"/>
            <w:shd w:val="clear" w:color="auto" w:fill="auto"/>
          </w:tcPr>
          <w:p w:rsidR="00E41C5A" w:rsidRDefault="00E41C5A" w:rsidP="00B45135">
            <w:r>
              <w:t>Latvija, Rīga</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7. Implementation arrangements</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7.1. Financial instruments set up at Union level, managed directly or indirectly by the Commission referred to in Article 38(1)(a) of Regulation (EU) No 1303/2013, supported from ESI Fund programme contributions</w:t>
            </w:r>
          </w:p>
        </w:tc>
        <w:tc>
          <w:tcPr>
            <w:tcW w:w="3745" w:type="dxa"/>
            <w:gridSpan w:val="2"/>
            <w:shd w:val="clear" w:color="auto" w:fill="auto"/>
          </w:tcPr>
          <w:p w:rsidR="00E41C5A" w:rsidRDefault="00E41C5A" w:rsidP="00B45135">
            <w:pPr>
              <w:jc w:val="right"/>
            </w:pPr>
            <w:r>
              <w:t>Nr.</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7.1.1. Name of the Union-level financial instrument</w:t>
            </w:r>
          </w:p>
        </w:tc>
        <w:tc>
          <w:tcPr>
            <w:tcW w:w="3745" w:type="dxa"/>
            <w:gridSpan w:val="2"/>
            <w:shd w:val="clear" w:color="auto" w:fill="auto"/>
          </w:tcPr>
          <w:p w:rsidR="00E41C5A" w:rsidRDefault="00E41C5A" w:rsidP="00B45135"/>
        </w:tc>
      </w:tr>
      <w:tr w:rsidR="00E41C5A" w:rsidTr="00B45135">
        <w:trPr>
          <w:gridBefore w:val="1"/>
          <w:gridAfter w:val="2"/>
          <w:wBefore w:w="113" w:type="dxa"/>
          <w:wAfter w:w="1163" w:type="dxa"/>
        </w:trPr>
        <w:tc>
          <w:tcPr>
            <w:tcW w:w="4760" w:type="dxa"/>
            <w:shd w:val="clear" w:color="auto" w:fill="auto"/>
          </w:tcPr>
          <w:p w:rsidR="00E41C5A" w:rsidRDefault="00E41C5A" w:rsidP="00B45135">
            <w:r>
              <w:t xml:space="preserve">7.2. Financial instrument set up at national, regional, transnational or cross-border level, managed by or under the responsibility of the managing authority referred to in Article 38(1)(b), supported from ESI Fund programme </w:t>
            </w:r>
            <w:r>
              <w:lastRenderedPageBreak/>
              <w:t>contributions under point (a), (b) and (c) of Article 38(4) of Regulation (EU) No 1303/2013</w:t>
            </w:r>
          </w:p>
        </w:tc>
        <w:tc>
          <w:tcPr>
            <w:tcW w:w="3745" w:type="dxa"/>
            <w:gridSpan w:val="2"/>
            <w:shd w:val="clear" w:color="auto" w:fill="auto"/>
          </w:tcPr>
          <w:p w:rsidR="00E41C5A" w:rsidRDefault="00E41C5A" w:rsidP="00B45135">
            <w:r>
              <w:lastRenderedPageBreak/>
              <w:t>Entrustment of implementation</w:t>
            </w:r>
          </w:p>
        </w:tc>
      </w:tr>
      <w:tr w:rsidR="00E41C5A" w:rsidTr="00B45135">
        <w:trPr>
          <w:gridBefore w:val="1"/>
          <w:gridAfter w:val="2"/>
          <w:wBefore w:w="113" w:type="dxa"/>
          <w:wAfter w:w="1163" w:type="dxa"/>
        </w:trPr>
        <w:tc>
          <w:tcPr>
            <w:tcW w:w="4760" w:type="dxa"/>
            <w:shd w:val="clear" w:color="auto" w:fill="auto"/>
          </w:tcPr>
          <w:p w:rsidR="00E41C5A" w:rsidRDefault="00E41C5A" w:rsidP="00B45135">
            <w:r>
              <w:lastRenderedPageBreak/>
              <w:t>8. Type of the financial instrument</w:t>
            </w:r>
          </w:p>
        </w:tc>
        <w:tc>
          <w:tcPr>
            <w:tcW w:w="3745" w:type="dxa"/>
            <w:gridSpan w:val="2"/>
            <w:shd w:val="clear" w:color="auto" w:fill="auto"/>
          </w:tcPr>
          <w:p w:rsidR="00E41C5A" w:rsidRDefault="00E41C5A" w:rsidP="00B45135">
            <w:r>
              <w:t>Fund of funds</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10. Legal status of the financial instrument, pursuant to Article 38(6) of Regulation (EU) No 1303/2013 (for financial instruments referred to in Article 38(1)(b) only): fiduciary account opened in the name of the implementing body and on behalf of the managing authority or separate block of finance within a financial institution</w:t>
            </w:r>
          </w:p>
        </w:tc>
        <w:tc>
          <w:tcPr>
            <w:tcW w:w="3745" w:type="dxa"/>
            <w:gridSpan w:val="2"/>
            <w:shd w:val="clear" w:color="auto" w:fill="auto"/>
          </w:tcPr>
          <w:p w:rsidR="00E41C5A" w:rsidRDefault="00E41C5A" w:rsidP="00B45135">
            <w:r>
              <w:t>Seperate block of finance</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11. Body implementing the financial instrument</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3745" w:type="dxa"/>
            <w:gridSpan w:val="2"/>
            <w:shd w:val="clear" w:color="auto" w:fill="auto"/>
          </w:tcPr>
          <w:p w:rsidR="00E41C5A" w:rsidRDefault="00E41C5A" w:rsidP="00B45135">
            <w:r>
              <w:t>Financial institutions aiming at the achievement of public intrest under the control of public authority</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11.1.1. Name of the body implementing the financial instrument</w:t>
            </w:r>
          </w:p>
        </w:tc>
        <w:tc>
          <w:tcPr>
            <w:tcW w:w="3745" w:type="dxa"/>
            <w:gridSpan w:val="2"/>
            <w:shd w:val="clear" w:color="auto" w:fill="auto"/>
          </w:tcPr>
          <w:p w:rsidR="00E41C5A" w:rsidRDefault="00E41C5A" w:rsidP="00B45135">
            <w:r>
              <w:t>AS "Attīstības finanšu institūcija Altum"</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11.1.2. Official address/place of business (country and town name) of the body implementing the financial instrument</w:t>
            </w:r>
          </w:p>
        </w:tc>
        <w:tc>
          <w:tcPr>
            <w:tcW w:w="3745" w:type="dxa"/>
            <w:gridSpan w:val="2"/>
            <w:shd w:val="clear" w:color="auto" w:fill="auto"/>
          </w:tcPr>
          <w:p w:rsidR="00E41C5A" w:rsidRDefault="00E41C5A" w:rsidP="00B45135">
            <w:r>
              <w:t>Latvija, Rīga</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12. Procedure of selecting the body implementing the financial instrument: award of a public contract; other procedure</w:t>
            </w:r>
          </w:p>
        </w:tc>
        <w:tc>
          <w:tcPr>
            <w:tcW w:w="3745" w:type="dxa"/>
            <w:gridSpan w:val="2"/>
            <w:shd w:val="clear" w:color="auto" w:fill="auto"/>
          </w:tcPr>
          <w:p w:rsidR="00E41C5A" w:rsidRDefault="00E41C5A" w:rsidP="00B45135">
            <w:r>
              <w:t>Interadministrative cooperation</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12.1. Description of the other procedure of selecting the body implementing the financial instrument</w:t>
            </w:r>
          </w:p>
        </w:tc>
        <w:tc>
          <w:tcPr>
            <w:tcW w:w="3745" w:type="dxa"/>
            <w:gridSpan w:val="2"/>
            <w:shd w:val="clear" w:color="auto" w:fill="auto"/>
          </w:tcPr>
          <w:p w:rsidR="00E41C5A" w:rsidRDefault="00E41C5A" w:rsidP="00B45135"/>
        </w:tc>
      </w:tr>
      <w:tr w:rsidR="00E41C5A" w:rsidTr="00B45135">
        <w:trPr>
          <w:gridBefore w:val="1"/>
          <w:gridAfter w:val="2"/>
          <w:wBefore w:w="113" w:type="dxa"/>
          <w:wAfter w:w="1163" w:type="dxa"/>
        </w:trPr>
        <w:tc>
          <w:tcPr>
            <w:tcW w:w="4760" w:type="dxa"/>
            <w:shd w:val="clear" w:color="auto" w:fill="auto"/>
          </w:tcPr>
          <w:p w:rsidR="00E41C5A" w:rsidRDefault="00E41C5A" w:rsidP="00B45135">
            <w:r>
              <w:t>13. Date of signature of the funding agreement with the body implementing the financial instrument</w:t>
            </w:r>
          </w:p>
        </w:tc>
        <w:tc>
          <w:tcPr>
            <w:tcW w:w="3745" w:type="dxa"/>
            <w:gridSpan w:val="2"/>
            <w:shd w:val="clear" w:color="auto" w:fill="auto"/>
          </w:tcPr>
          <w:p w:rsidR="00E41C5A" w:rsidRDefault="00E41C5A" w:rsidP="00B45135">
            <w:pPr>
              <w:jc w:val="right"/>
            </w:pPr>
            <w:r>
              <w:t>2016.8.6</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rPr>
          <w:gridBefore w:val="1"/>
          <w:gridAfter w:val="2"/>
          <w:wBefore w:w="113" w:type="dxa"/>
          <w:wAfter w:w="1163" w:type="dxa"/>
        </w:trPr>
        <w:tc>
          <w:tcPr>
            <w:tcW w:w="4760" w:type="dxa"/>
            <w:shd w:val="clear" w:color="auto" w:fill="auto"/>
          </w:tcPr>
          <w:p w:rsidR="00E41C5A" w:rsidRDefault="00E41C5A" w:rsidP="00B45135">
            <w:r>
              <w:lastRenderedPageBreak/>
              <w:t>14. Total amount of programme contributions committed in the funding agreement (in EUR)</w:t>
            </w:r>
          </w:p>
        </w:tc>
        <w:tc>
          <w:tcPr>
            <w:tcW w:w="3745" w:type="dxa"/>
            <w:gridSpan w:val="2"/>
            <w:shd w:val="clear" w:color="auto" w:fill="auto"/>
          </w:tcPr>
          <w:p w:rsidR="00E41C5A" w:rsidRDefault="00E41C5A" w:rsidP="00B45135">
            <w:pPr>
              <w:jc w:val="right"/>
            </w:pPr>
            <w:r>
              <w:t>139 341 176,00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 out of which ESI Funds contributions (in EUR)</w:t>
            </w:r>
          </w:p>
        </w:tc>
        <w:tc>
          <w:tcPr>
            <w:tcW w:w="3745" w:type="dxa"/>
            <w:gridSpan w:val="2"/>
            <w:shd w:val="clear" w:color="auto" w:fill="auto"/>
          </w:tcPr>
          <w:p w:rsidR="00E41C5A" w:rsidRDefault="00E41C5A" w:rsidP="00B45135">
            <w:pPr>
              <w:jc w:val="right"/>
            </w:pPr>
            <w:r>
              <w:t>118 440 000,00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14.1.1. out of which ERDF (in EUR) (optional)</w:t>
            </w:r>
          </w:p>
        </w:tc>
        <w:tc>
          <w:tcPr>
            <w:tcW w:w="3745" w:type="dxa"/>
            <w:gridSpan w:val="2"/>
            <w:shd w:val="clear" w:color="auto" w:fill="auto"/>
          </w:tcPr>
          <w:p w:rsidR="00E41C5A" w:rsidRDefault="00E41C5A" w:rsidP="00B45135">
            <w:pPr>
              <w:jc w:val="right"/>
            </w:pPr>
            <w:r>
              <w:t>118 440 000,00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14.1.2. out of which Cohesion Fund (in EUR) (optional)</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14.1.3. out of which ESF (in EUR) (optional)</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14.1.4. out of which EAFRD (in EUR) (optional)</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14.1.5. out of which EMFF (in EUR) (optional)</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 Total amount of programme contributions paid to the financial instrument (in EUR)</w:t>
            </w:r>
          </w:p>
        </w:tc>
        <w:tc>
          <w:tcPr>
            <w:tcW w:w="3745" w:type="dxa"/>
            <w:gridSpan w:val="2"/>
            <w:shd w:val="clear" w:color="auto" w:fill="auto"/>
          </w:tcPr>
          <w:p w:rsidR="00E41C5A" w:rsidRDefault="00E41C5A" w:rsidP="00B45135">
            <w:pPr>
              <w:jc w:val="right"/>
            </w:pPr>
            <w:r>
              <w:t>33 708 445,60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 out of which amount of ESI Funds contributions (in EUR)</w:t>
            </w:r>
          </w:p>
        </w:tc>
        <w:tc>
          <w:tcPr>
            <w:tcW w:w="3745" w:type="dxa"/>
            <w:gridSpan w:val="2"/>
            <w:shd w:val="clear" w:color="auto" w:fill="auto"/>
          </w:tcPr>
          <w:p w:rsidR="00E41C5A" w:rsidRDefault="00E41C5A" w:rsidP="00B45135">
            <w:pPr>
              <w:jc w:val="right"/>
            </w:pPr>
            <w:r>
              <w:t>29 610 000,00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15.1.1. out of which ERDF (in EUR)</w:t>
            </w:r>
          </w:p>
        </w:tc>
        <w:tc>
          <w:tcPr>
            <w:tcW w:w="3745" w:type="dxa"/>
            <w:gridSpan w:val="2"/>
            <w:shd w:val="clear" w:color="auto" w:fill="auto"/>
          </w:tcPr>
          <w:p w:rsidR="00E41C5A" w:rsidRDefault="00E41C5A" w:rsidP="00B45135">
            <w:pPr>
              <w:jc w:val="right"/>
            </w:pPr>
            <w:r>
              <w:t>29 610 000,00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15.1.2. out of which Cohesion Fund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15.1.3. out of which ESF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15.1.4. out of which EAFRD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15.1.5. out of which EMFF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15.2. out of which total amount of national co-financing (in EUR)</w:t>
            </w:r>
          </w:p>
        </w:tc>
        <w:tc>
          <w:tcPr>
            <w:tcW w:w="3745" w:type="dxa"/>
            <w:gridSpan w:val="2"/>
            <w:shd w:val="clear" w:color="auto" w:fill="auto"/>
          </w:tcPr>
          <w:p w:rsidR="00E41C5A" w:rsidRDefault="00E41C5A" w:rsidP="00B45135">
            <w:pPr>
              <w:jc w:val="right"/>
            </w:pPr>
            <w:r>
              <w:t>4 098 445,60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15.2.1. out of which total amount of national public funding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15.2.2. out of which total amount of national private funding (in EUR)</w:t>
            </w:r>
          </w:p>
        </w:tc>
        <w:tc>
          <w:tcPr>
            <w:tcW w:w="3745" w:type="dxa"/>
            <w:gridSpan w:val="2"/>
            <w:shd w:val="clear" w:color="auto" w:fill="auto"/>
          </w:tcPr>
          <w:p w:rsidR="00E41C5A" w:rsidRDefault="00E41C5A" w:rsidP="00B45135">
            <w:pPr>
              <w:jc w:val="right"/>
            </w:pPr>
            <w:r>
              <w:t>4 098 445,60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16. Total amount of programme contributions paid to the financial instrument under Youth Employment Initiative (YEI)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17. Total amount of management costs and fees paid out of programme contributions (in EUR)</w:t>
            </w:r>
          </w:p>
        </w:tc>
        <w:tc>
          <w:tcPr>
            <w:tcW w:w="3745" w:type="dxa"/>
            <w:gridSpan w:val="2"/>
            <w:shd w:val="clear" w:color="auto" w:fill="auto"/>
          </w:tcPr>
          <w:p w:rsidR="00E41C5A" w:rsidRDefault="00E41C5A" w:rsidP="00B45135">
            <w:pPr>
              <w:jc w:val="right"/>
            </w:pPr>
            <w:r>
              <w:t>269 779,74</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17.1. out of which base remuneration (in EUR)</w:t>
            </w:r>
          </w:p>
        </w:tc>
        <w:tc>
          <w:tcPr>
            <w:tcW w:w="3745" w:type="dxa"/>
            <w:gridSpan w:val="2"/>
            <w:shd w:val="clear" w:color="auto" w:fill="auto"/>
          </w:tcPr>
          <w:p w:rsidR="00E41C5A" w:rsidRDefault="00E41C5A" w:rsidP="00B45135">
            <w:pPr>
              <w:jc w:val="right"/>
            </w:pPr>
            <w:r>
              <w:t>269 779,74</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17.2. out of which performance-based remuneration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lastRenderedPageBreak/>
              <w:t>18. Capitalised management costs or fees pursuant to Article 42(2) of Regulation (EU) No 1303/2013 (relevant only for final report) (in EUR)</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4760" w:type="dxa"/>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4760" w:type="dxa"/>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4760" w:type="dxa"/>
            <w:shd w:val="clear" w:color="auto" w:fill="auto"/>
          </w:tcPr>
          <w:p w:rsidR="00E41C5A" w:rsidRDefault="00E41C5A" w:rsidP="00B45135">
            <w:r>
              <w:t>21. Contributions of land and/or real estate in the financial instrument pursuant to Article 37(10) of Regulation (EU) No 1303/2013 (relevant for final report only) (in EUR)</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32. Information whether the financial instrument was still operational at the end of the reporting year</w:t>
            </w:r>
          </w:p>
        </w:tc>
        <w:tc>
          <w:tcPr>
            <w:tcW w:w="3745" w:type="dxa"/>
            <w:gridSpan w:val="2"/>
            <w:shd w:val="clear" w:color="auto" w:fill="auto"/>
          </w:tcPr>
          <w:p w:rsidR="00E41C5A" w:rsidRDefault="00E41C5A" w:rsidP="00B45135">
            <w:pPr>
              <w:jc w:val="right"/>
            </w:pPr>
            <w:r>
              <w:t>Jā</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32.1. If the financial instrument was not operational at the end of the reporting year, date of the winding-up</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35. Interest and other gains generated by payments from ESI Funds to the financial instrument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37. Amounts of resources reused which were paid back to the financial instrument and are attributable to ESI Funds</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 xml:space="preserve">37.1. out of which amounts paid for preferential remuneration of private investors operating under the market economy principle who provide counterpart resources to the </w:t>
            </w:r>
            <w:r>
              <w:lastRenderedPageBreak/>
              <w:t>support from the ESI Funds to the financial instrument or who co-invest at the level of final recipient (in EUR)</w:t>
            </w:r>
          </w:p>
        </w:tc>
        <w:tc>
          <w:tcPr>
            <w:tcW w:w="3745" w:type="dxa"/>
            <w:gridSpan w:val="2"/>
            <w:shd w:val="clear" w:color="auto" w:fill="auto"/>
          </w:tcPr>
          <w:p w:rsidR="00E41C5A" w:rsidRDefault="00E41C5A" w:rsidP="00B45135">
            <w:pPr>
              <w:jc w:val="right"/>
            </w:pPr>
            <w:r>
              <w:lastRenderedPageBreak/>
              <w:t>0,00</w:t>
            </w:r>
          </w:p>
        </w:tc>
      </w:tr>
      <w:tr w:rsidR="00E41C5A" w:rsidTr="00B45135">
        <w:trPr>
          <w:gridBefore w:val="1"/>
          <w:gridAfter w:val="2"/>
          <w:wBefore w:w="113" w:type="dxa"/>
          <w:wAfter w:w="1163" w:type="dxa"/>
        </w:trPr>
        <w:tc>
          <w:tcPr>
            <w:tcW w:w="4760" w:type="dxa"/>
            <w:shd w:val="clear" w:color="auto" w:fill="auto"/>
          </w:tcPr>
          <w:p w:rsidR="00E41C5A" w:rsidRDefault="00E41C5A" w:rsidP="00B45135">
            <w:r>
              <w:lastRenderedPageBreak/>
              <w:t>37.2. out of which amounts paid for the reimbursement of management costs incurred and payment of management fees of the financial instrument (in EUR)</w:t>
            </w:r>
          </w:p>
        </w:tc>
        <w:tc>
          <w:tcPr>
            <w:tcW w:w="3745" w:type="dxa"/>
            <w:gridSpan w:val="2"/>
            <w:shd w:val="clear" w:color="auto" w:fill="auto"/>
          </w:tcPr>
          <w:p w:rsidR="00E41C5A" w:rsidRDefault="00E41C5A" w:rsidP="00B45135">
            <w:pPr>
              <w:jc w:val="right"/>
            </w:pPr>
            <w:r>
              <w:t>0,00</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VIII. Progress in achieving the expected leverage effect of investments made by the financial instrument and value of investments and participations (Article 46(2)(h) of Regulation (EU) No 1303/2013)</w:t>
            </w:r>
          </w:p>
        </w:tc>
      </w:tr>
      <w:tr w:rsidR="00E41C5A" w:rsidTr="00B45135">
        <w:trPr>
          <w:gridBefore w:val="1"/>
          <w:gridAfter w:val="2"/>
          <w:wBefore w:w="113" w:type="dxa"/>
          <w:wAfter w:w="1163" w:type="dxa"/>
        </w:trPr>
        <w:tc>
          <w:tcPr>
            <w:tcW w:w="8505" w:type="dxa"/>
            <w:gridSpan w:val="3"/>
            <w:shd w:val="clear" w:color="auto" w:fill="auto"/>
          </w:tcPr>
          <w:p w:rsidR="00E41C5A" w:rsidRDefault="00E41C5A" w:rsidP="00B45135">
            <w:r>
              <w:rPr>
                <w:b/>
              </w:rPr>
              <w:t>38. Total amount of other contributions, outside ESI Funds, raised by the financial instrument (EUR)</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3745" w:type="dxa"/>
            <w:gridSpan w:val="2"/>
            <w:shd w:val="clear" w:color="auto" w:fill="auto"/>
          </w:tcPr>
          <w:p w:rsidR="00E41C5A" w:rsidRDefault="00E41C5A" w:rsidP="00B45135">
            <w:pPr>
              <w:jc w:val="right"/>
            </w:pPr>
          </w:p>
        </w:tc>
      </w:tr>
      <w:tr w:rsidR="00E41C5A" w:rsidTr="00B45135">
        <w:trPr>
          <w:gridBefore w:val="1"/>
          <w:gridAfter w:val="2"/>
          <w:wBefore w:w="113" w:type="dxa"/>
          <w:wAfter w:w="1163" w:type="dxa"/>
        </w:trPr>
        <w:tc>
          <w:tcPr>
            <w:tcW w:w="4760" w:type="dxa"/>
            <w:shd w:val="clear" w:color="auto" w:fill="auto"/>
          </w:tcPr>
          <w:p w:rsidR="00E41C5A" w:rsidRDefault="00E41C5A" w:rsidP="00B45135">
            <w:r>
              <w:t>38.2. Total amount of other contributions, outside the ESI Funds paid to the financial instrument (in EUR)</w:t>
            </w:r>
          </w:p>
        </w:tc>
        <w:tc>
          <w:tcPr>
            <w:tcW w:w="3745" w:type="dxa"/>
            <w:gridSpan w:val="2"/>
            <w:shd w:val="clear" w:color="auto" w:fill="auto"/>
          </w:tcPr>
          <w:p w:rsidR="00E41C5A" w:rsidRDefault="00E41C5A" w:rsidP="00B45135">
            <w:pPr>
              <w:jc w:val="right"/>
            </w:pPr>
            <w:r>
              <w:t>26 600,24</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38.2.1. out of which public contributions (EUR)</w:t>
            </w:r>
          </w:p>
        </w:tc>
        <w:tc>
          <w:tcPr>
            <w:tcW w:w="3745" w:type="dxa"/>
            <w:gridSpan w:val="2"/>
            <w:shd w:val="clear" w:color="auto" w:fill="auto"/>
          </w:tcPr>
          <w:p w:rsidR="00E41C5A" w:rsidRDefault="00E41C5A" w:rsidP="00B45135">
            <w:pPr>
              <w:jc w:val="right"/>
            </w:pPr>
            <w:r>
              <w:t>26 600,24</w:t>
            </w:r>
          </w:p>
        </w:tc>
      </w:tr>
      <w:tr w:rsidR="00E41C5A" w:rsidTr="00B45135">
        <w:trPr>
          <w:gridBefore w:val="1"/>
          <w:gridAfter w:val="2"/>
          <w:wBefore w:w="113" w:type="dxa"/>
          <w:wAfter w:w="1163" w:type="dxa"/>
        </w:trPr>
        <w:tc>
          <w:tcPr>
            <w:tcW w:w="4760" w:type="dxa"/>
            <w:shd w:val="clear" w:color="auto" w:fill="auto"/>
          </w:tcPr>
          <w:p w:rsidR="00E41C5A" w:rsidRDefault="00E41C5A" w:rsidP="00B45135">
            <w:r>
              <w:t>38.2.2. out of which private contributions (EUR)</w:t>
            </w:r>
          </w:p>
        </w:tc>
        <w:tc>
          <w:tcPr>
            <w:tcW w:w="3745" w:type="dxa"/>
            <w:gridSpan w:val="2"/>
            <w:shd w:val="clear" w:color="auto" w:fill="auto"/>
          </w:tcPr>
          <w:p w:rsidR="00E41C5A" w:rsidRDefault="00E41C5A" w:rsidP="00B45135">
            <w:pPr>
              <w:jc w:val="right"/>
            </w:pPr>
            <w:r>
              <w:t>0,00</w:t>
            </w:r>
          </w:p>
        </w:tc>
      </w:tr>
      <w:tr w:rsidR="00E41C5A" w:rsidTr="00B45135">
        <w:trPr>
          <w:gridAfter w:val="1"/>
          <w:wAfter w:w="142" w:type="dxa"/>
        </w:trPr>
        <w:tc>
          <w:tcPr>
            <w:tcW w:w="9639" w:type="dxa"/>
            <w:gridSpan w:val="5"/>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t>5. Name of the financial instrument</w:t>
            </w:r>
          </w:p>
        </w:tc>
        <w:tc>
          <w:tcPr>
            <w:tcW w:w="3879" w:type="dxa"/>
            <w:gridSpan w:val="2"/>
            <w:shd w:val="clear" w:color="auto" w:fill="auto"/>
          </w:tcPr>
          <w:p w:rsidR="00E41C5A" w:rsidRDefault="00E41C5A" w:rsidP="00B45135">
            <w:r>
              <w:t>Aizdevumu garantijas</w:t>
            </w:r>
          </w:p>
        </w:tc>
      </w:tr>
      <w:tr w:rsidR="00E41C5A" w:rsidTr="00B45135">
        <w:trPr>
          <w:gridAfter w:val="1"/>
          <w:wAfter w:w="142" w:type="dxa"/>
        </w:trPr>
        <w:tc>
          <w:tcPr>
            <w:tcW w:w="5760" w:type="dxa"/>
            <w:gridSpan w:val="3"/>
            <w:shd w:val="clear" w:color="auto" w:fill="auto"/>
          </w:tcPr>
          <w:p w:rsidR="00E41C5A" w:rsidRDefault="00E41C5A" w:rsidP="00B45135">
            <w:r>
              <w:t>6. Official address/place of business of the financial instrument (name of the country and city)</w:t>
            </w:r>
          </w:p>
        </w:tc>
        <w:tc>
          <w:tcPr>
            <w:tcW w:w="3879" w:type="dxa"/>
            <w:gridSpan w:val="2"/>
            <w:shd w:val="clear" w:color="auto" w:fill="auto"/>
          </w:tcPr>
          <w:p w:rsidR="00E41C5A" w:rsidRDefault="00E41C5A" w:rsidP="00B45135">
            <w:r>
              <w:t>Latvija, Rīga</w:t>
            </w:r>
          </w:p>
        </w:tc>
      </w:tr>
      <w:tr w:rsidR="00E41C5A" w:rsidTr="00B45135">
        <w:trPr>
          <w:gridAfter w:val="1"/>
          <w:wAfter w:w="142" w:type="dxa"/>
        </w:trPr>
        <w:tc>
          <w:tcPr>
            <w:tcW w:w="5760" w:type="dxa"/>
            <w:gridSpan w:val="3"/>
            <w:shd w:val="clear" w:color="auto" w:fill="auto"/>
          </w:tcPr>
          <w:p w:rsidR="00E41C5A" w:rsidRDefault="00E41C5A" w:rsidP="00B45135">
            <w:r>
              <w:t>8. Type of the financial instrument</w:t>
            </w:r>
          </w:p>
        </w:tc>
        <w:tc>
          <w:tcPr>
            <w:tcW w:w="3879" w:type="dxa"/>
            <w:gridSpan w:val="2"/>
            <w:shd w:val="clear" w:color="auto" w:fill="auto"/>
          </w:tcPr>
          <w:p w:rsidR="00E41C5A" w:rsidRDefault="00E41C5A" w:rsidP="00B45135">
            <w:r>
              <w:t>Fund of funds specific fund</w:t>
            </w:r>
          </w:p>
        </w:tc>
      </w:tr>
      <w:tr w:rsidR="00E41C5A" w:rsidTr="00B45135">
        <w:trPr>
          <w:gridAfter w:val="1"/>
          <w:wAfter w:w="142" w:type="dxa"/>
        </w:trPr>
        <w:tc>
          <w:tcPr>
            <w:tcW w:w="5760" w:type="dxa"/>
            <w:gridSpan w:val="3"/>
            <w:shd w:val="clear" w:color="auto" w:fill="auto"/>
          </w:tcPr>
          <w:p w:rsidR="00E41C5A" w:rsidRDefault="00E41C5A" w:rsidP="00B45135">
            <w:r>
              <w:t>8.2. Related Fund of Funds</w:t>
            </w:r>
          </w:p>
        </w:tc>
        <w:tc>
          <w:tcPr>
            <w:tcW w:w="3879" w:type="dxa"/>
            <w:gridSpan w:val="2"/>
            <w:shd w:val="clear" w:color="auto" w:fill="auto"/>
          </w:tcPr>
          <w:p w:rsidR="00E41C5A" w:rsidRDefault="00E41C5A" w:rsidP="00B45135">
            <w:r>
              <w:t>Altum Fondu fonds</w:t>
            </w:r>
          </w:p>
        </w:tc>
      </w:tr>
      <w:tr w:rsidR="00E41C5A" w:rsidTr="00B45135">
        <w:trPr>
          <w:gridAfter w:val="1"/>
          <w:wAfter w:w="142" w:type="dxa"/>
        </w:trPr>
        <w:tc>
          <w:tcPr>
            <w:tcW w:w="5760" w:type="dxa"/>
            <w:gridSpan w:val="3"/>
            <w:shd w:val="clear" w:color="auto" w:fill="auto"/>
          </w:tcPr>
          <w:p w:rsidR="00E41C5A" w:rsidRDefault="00E41C5A" w:rsidP="00B45135">
            <w:r>
              <w:t>8.1. Tailor-made or financial instruments complying with standard terms and conditions i.e. "off-the-shelf instruments"</w:t>
            </w:r>
          </w:p>
        </w:tc>
        <w:tc>
          <w:tcPr>
            <w:tcW w:w="3879" w:type="dxa"/>
            <w:gridSpan w:val="2"/>
            <w:shd w:val="clear" w:color="auto" w:fill="auto"/>
          </w:tcPr>
          <w:p w:rsidR="00E41C5A" w:rsidRDefault="00E41C5A" w:rsidP="00B45135">
            <w:pPr>
              <w:jc w:val="right"/>
            </w:pPr>
            <w:r>
              <w:t>Tailor-made</w:t>
            </w:r>
          </w:p>
        </w:tc>
      </w:tr>
      <w:tr w:rsidR="00E41C5A" w:rsidTr="00B45135">
        <w:trPr>
          <w:gridAfter w:val="1"/>
          <w:wAfter w:w="142" w:type="dxa"/>
        </w:trPr>
        <w:tc>
          <w:tcPr>
            <w:tcW w:w="9639" w:type="dxa"/>
            <w:gridSpan w:val="5"/>
            <w:shd w:val="clear" w:color="auto" w:fill="auto"/>
          </w:tcPr>
          <w:p w:rsidR="00E41C5A" w:rsidRDefault="00E41C5A" w:rsidP="00B45135">
            <w:r>
              <w:rPr>
                <w:b/>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t>9.0.1.  Loans (≥ EUR 25,000)</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t>9.0.2. Micro-loans (&lt; EUR 25,000 and provided to micro-enterprises) according to SEC/2011/1134 final</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lastRenderedPageBreak/>
              <w:t>9.0.3. Guarantees</w:t>
            </w:r>
          </w:p>
        </w:tc>
        <w:tc>
          <w:tcPr>
            <w:tcW w:w="3879" w:type="dxa"/>
            <w:gridSpan w:val="2"/>
            <w:shd w:val="clear" w:color="auto" w:fill="auto"/>
          </w:tcPr>
          <w:p w:rsidR="00E41C5A" w:rsidRDefault="00E41C5A" w:rsidP="00B45135">
            <w:pPr>
              <w:jc w:val="right"/>
            </w:pPr>
            <w:r>
              <w:t>Jā</w:t>
            </w:r>
          </w:p>
        </w:tc>
      </w:tr>
      <w:tr w:rsidR="00E41C5A" w:rsidTr="00B45135">
        <w:trPr>
          <w:gridAfter w:val="1"/>
          <w:wAfter w:w="142" w:type="dxa"/>
        </w:trPr>
        <w:tc>
          <w:tcPr>
            <w:tcW w:w="5760" w:type="dxa"/>
            <w:gridSpan w:val="3"/>
            <w:shd w:val="clear" w:color="auto" w:fill="auto"/>
          </w:tcPr>
          <w:p w:rsidR="00E41C5A" w:rsidRDefault="00E41C5A" w:rsidP="00B45135">
            <w:r>
              <w:t>9.0.4. Equity</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t>9.0.5. Quasi-equity</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t>9.0.6. Other financial products</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t>9.0.7. Other support combined with a financial instrument</w:t>
            </w:r>
          </w:p>
        </w:tc>
        <w:tc>
          <w:tcPr>
            <w:tcW w:w="3879" w:type="dxa"/>
            <w:gridSpan w:val="2"/>
            <w:shd w:val="clear" w:color="auto" w:fill="auto"/>
          </w:tcPr>
          <w:p w:rsidR="00E41C5A" w:rsidRDefault="00E41C5A" w:rsidP="00B45135">
            <w:pPr>
              <w:jc w:val="right"/>
            </w:pPr>
            <w:r>
              <w:t>Nr.</w:t>
            </w:r>
          </w:p>
        </w:tc>
      </w:tr>
      <w:tr w:rsidR="00E41C5A" w:rsidTr="00B45135">
        <w:trPr>
          <w:gridAfter w:val="1"/>
          <w:wAfter w:w="142" w:type="dxa"/>
        </w:trPr>
        <w:tc>
          <w:tcPr>
            <w:tcW w:w="5760" w:type="dxa"/>
            <w:gridSpan w:val="3"/>
            <w:shd w:val="clear" w:color="auto" w:fill="auto"/>
          </w:tcPr>
          <w:p w:rsidR="00E41C5A" w:rsidRDefault="00E41C5A" w:rsidP="00B45135">
            <w:r>
              <w:t>9.1. Description of the other financial product</w:t>
            </w:r>
          </w:p>
        </w:tc>
        <w:tc>
          <w:tcPr>
            <w:tcW w:w="3879" w:type="dxa"/>
            <w:gridSpan w:val="2"/>
            <w:shd w:val="clear" w:color="auto" w:fill="auto"/>
          </w:tcPr>
          <w:p w:rsidR="00E41C5A" w:rsidRDefault="00E41C5A" w:rsidP="00B45135"/>
        </w:tc>
      </w:tr>
      <w:tr w:rsidR="00E41C5A" w:rsidTr="00B45135">
        <w:trPr>
          <w:gridAfter w:val="1"/>
          <w:wAfter w:w="142" w:type="dxa"/>
        </w:trPr>
        <w:tc>
          <w:tcPr>
            <w:tcW w:w="5760" w:type="dxa"/>
            <w:gridSpan w:val="3"/>
            <w:shd w:val="clear" w:color="auto" w:fill="auto"/>
          </w:tcPr>
          <w:p w:rsidR="00E41C5A" w:rsidRDefault="00E41C5A" w:rsidP="00B45135">
            <w:r>
              <w:t>9.2. Other support combined within the financial instrument: grant, interest rate subsidy, guarantee fee subsidy pursuant to Article 37(7) of Regulation (EU) No 1303/2013</w:t>
            </w:r>
          </w:p>
        </w:tc>
        <w:tc>
          <w:tcPr>
            <w:tcW w:w="3879" w:type="dxa"/>
            <w:gridSpan w:val="2"/>
            <w:shd w:val="clear" w:color="auto" w:fill="auto"/>
          </w:tcPr>
          <w:p w:rsidR="00E41C5A" w:rsidRDefault="00E41C5A" w:rsidP="00B45135"/>
        </w:tc>
      </w:tr>
      <w:tr w:rsidR="00E41C5A" w:rsidTr="00B45135">
        <w:trPr>
          <w:gridAfter w:val="1"/>
          <w:wAfter w:w="142" w:type="dxa"/>
        </w:trPr>
        <w:tc>
          <w:tcPr>
            <w:tcW w:w="5760" w:type="dxa"/>
            <w:gridSpan w:val="3"/>
            <w:shd w:val="clear" w:color="auto" w:fill="auto"/>
          </w:tcPr>
          <w:p w:rsidR="00E41C5A" w:rsidRDefault="00E41C5A" w:rsidP="00B45135">
            <w:r>
              <w:t>10. Legal status of the financial instrument, pursuant to Article 38(6) of Regulation (EU) No 1303/2013 (for financial instruments referred to in Article 38(1)(b) only): fiduciary account opened in the name of the implementing body and on behalf of the managing authority or separate block of finance within a financial institution</w:t>
            </w:r>
          </w:p>
        </w:tc>
        <w:tc>
          <w:tcPr>
            <w:tcW w:w="3879" w:type="dxa"/>
            <w:gridSpan w:val="2"/>
            <w:shd w:val="clear" w:color="auto" w:fill="auto"/>
          </w:tcPr>
          <w:p w:rsidR="00E41C5A" w:rsidRDefault="00E41C5A" w:rsidP="00B45135">
            <w:r>
              <w:t>Seperate block of finance</w:t>
            </w:r>
          </w:p>
        </w:tc>
      </w:tr>
      <w:tr w:rsidR="00E41C5A" w:rsidTr="00B45135">
        <w:trPr>
          <w:gridAfter w:val="1"/>
          <w:wAfter w:w="142" w:type="dxa"/>
        </w:trPr>
        <w:tc>
          <w:tcPr>
            <w:tcW w:w="9639" w:type="dxa"/>
            <w:gridSpan w:val="5"/>
            <w:shd w:val="clear" w:color="auto" w:fill="auto"/>
          </w:tcPr>
          <w:p w:rsidR="00E41C5A" w:rsidRDefault="00E41C5A" w:rsidP="00B45135">
            <w:r>
              <w:rPr>
                <w:b/>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rPr>
          <w:gridAfter w:val="1"/>
          <w:wAfter w:w="142" w:type="dxa"/>
        </w:trPr>
        <w:tc>
          <w:tcPr>
            <w:tcW w:w="9639" w:type="dxa"/>
            <w:gridSpan w:val="5"/>
            <w:shd w:val="clear" w:color="auto" w:fill="auto"/>
          </w:tcPr>
          <w:p w:rsidR="00E41C5A" w:rsidRDefault="00E41C5A" w:rsidP="00B45135">
            <w:r>
              <w:rPr>
                <w:b/>
              </w:rPr>
              <w:t>11. Body implementing the financial instrument</w:t>
            </w:r>
          </w:p>
        </w:tc>
      </w:tr>
      <w:tr w:rsidR="00E41C5A" w:rsidTr="00B45135">
        <w:trPr>
          <w:gridAfter w:val="1"/>
          <w:wAfter w:w="142" w:type="dxa"/>
        </w:trPr>
        <w:tc>
          <w:tcPr>
            <w:tcW w:w="5760" w:type="dxa"/>
            <w:gridSpan w:val="3"/>
            <w:shd w:val="clear" w:color="auto" w:fill="auto"/>
          </w:tcPr>
          <w:p w:rsidR="00E41C5A" w:rsidRDefault="00E41C5A" w:rsidP="00B45135">
            <w: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3879" w:type="dxa"/>
            <w:gridSpan w:val="2"/>
            <w:shd w:val="clear" w:color="auto" w:fill="auto"/>
          </w:tcPr>
          <w:p w:rsidR="00E41C5A" w:rsidRDefault="00E41C5A" w:rsidP="00B45135">
            <w:r>
              <w:t>Financial institutions aiming at the achievement of public intrest under the control of public authority</w:t>
            </w:r>
          </w:p>
        </w:tc>
      </w:tr>
      <w:tr w:rsidR="00E41C5A" w:rsidTr="00B45135">
        <w:trPr>
          <w:gridAfter w:val="1"/>
          <w:wAfter w:w="142" w:type="dxa"/>
        </w:trPr>
        <w:tc>
          <w:tcPr>
            <w:tcW w:w="5760" w:type="dxa"/>
            <w:gridSpan w:val="3"/>
            <w:shd w:val="clear" w:color="auto" w:fill="auto"/>
          </w:tcPr>
          <w:p w:rsidR="00E41C5A" w:rsidRDefault="00E41C5A" w:rsidP="00B45135">
            <w:r>
              <w:t>11.1.1. Name of the body implementing the financial instrument</w:t>
            </w:r>
          </w:p>
        </w:tc>
        <w:tc>
          <w:tcPr>
            <w:tcW w:w="3879" w:type="dxa"/>
            <w:gridSpan w:val="2"/>
            <w:shd w:val="clear" w:color="auto" w:fill="auto"/>
          </w:tcPr>
          <w:p w:rsidR="00E41C5A" w:rsidRDefault="00E41C5A" w:rsidP="00B45135">
            <w:r>
              <w:t>AS "Attīstības finanšu institūcija Altum"</w:t>
            </w:r>
          </w:p>
        </w:tc>
      </w:tr>
      <w:tr w:rsidR="00E41C5A" w:rsidTr="00B45135">
        <w:trPr>
          <w:gridAfter w:val="1"/>
          <w:wAfter w:w="142" w:type="dxa"/>
        </w:trPr>
        <w:tc>
          <w:tcPr>
            <w:tcW w:w="5760" w:type="dxa"/>
            <w:gridSpan w:val="3"/>
            <w:shd w:val="clear" w:color="auto" w:fill="auto"/>
          </w:tcPr>
          <w:p w:rsidR="00E41C5A" w:rsidRDefault="00E41C5A" w:rsidP="00B45135">
            <w:r>
              <w:t>11.1.2. Official address/place of business (country and town name) of the body implementing the financial instrument</w:t>
            </w:r>
          </w:p>
        </w:tc>
        <w:tc>
          <w:tcPr>
            <w:tcW w:w="3879" w:type="dxa"/>
            <w:gridSpan w:val="2"/>
            <w:shd w:val="clear" w:color="auto" w:fill="auto"/>
          </w:tcPr>
          <w:p w:rsidR="00E41C5A" w:rsidRDefault="00E41C5A" w:rsidP="00B45135">
            <w:r>
              <w:t>Latvija, Rīga</w:t>
            </w:r>
          </w:p>
        </w:tc>
      </w:tr>
      <w:tr w:rsidR="00E41C5A" w:rsidTr="00B45135">
        <w:trPr>
          <w:gridAfter w:val="1"/>
          <w:wAfter w:w="142" w:type="dxa"/>
        </w:trPr>
        <w:tc>
          <w:tcPr>
            <w:tcW w:w="5760" w:type="dxa"/>
            <w:gridSpan w:val="3"/>
            <w:shd w:val="clear" w:color="auto" w:fill="auto"/>
          </w:tcPr>
          <w:p w:rsidR="00E41C5A" w:rsidRDefault="00E41C5A" w:rsidP="00B45135">
            <w:r>
              <w:t>12. Procedure of selecting the body implementing the financial instrument: award of a public contract; other procedure</w:t>
            </w:r>
          </w:p>
        </w:tc>
        <w:tc>
          <w:tcPr>
            <w:tcW w:w="3879" w:type="dxa"/>
            <w:gridSpan w:val="2"/>
            <w:shd w:val="clear" w:color="auto" w:fill="auto"/>
          </w:tcPr>
          <w:p w:rsidR="00E41C5A" w:rsidRDefault="00E41C5A" w:rsidP="00B45135">
            <w:r>
              <w:t>Interadministrative cooperation</w:t>
            </w:r>
          </w:p>
        </w:tc>
      </w:tr>
      <w:tr w:rsidR="00E41C5A" w:rsidTr="00B45135">
        <w:trPr>
          <w:gridAfter w:val="1"/>
          <w:wAfter w:w="142" w:type="dxa"/>
        </w:trPr>
        <w:tc>
          <w:tcPr>
            <w:tcW w:w="5760" w:type="dxa"/>
            <w:gridSpan w:val="3"/>
            <w:shd w:val="clear" w:color="auto" w:fill="auto"/>
          </w:tcPr>
          <w:p w:rsidR="00E41C5A" w:rsidRDefault="00E41C5A" w:rsidP="00B45135">
            <w:r>
              <w:t>12.1. Description of the other procedure of selecting the body implementing the financial instrument</w:t>
            </w:r>
          </w:p>
        </w:tc>
        <w:tc>
          <w:tcPr>
            <w:tcW w:w="3879" w:type="dxa"/>
            <w:gridSpan w:val="2"/>
            <w:shd w:val="clear" w:color="auto" w:fill="auto"/>
          </w:tcPr>
          <w:p w:rsidR="00E41C5A" w:rsidRDefault="00E41C5A" w:rsidP="00B45135"/>
        </w:tc>
      </w:tr>
      <w:tr w:rsidR="00E41C5A" w:rsidTr="00B45135">
        <w:trPr>
          <w:gridAfter w:val="1"/>
          <w:wAfter w:w="142" w:type="dxa"/>
        </w:trPr>
        <w:tc>
          <w:tcPr>
            <w:tcW w:w="5760" w:type="dxa"/>
            <w:gridSpan w:val="3"/>
            <w:shd w:val="clear" w:color="auto" w:fill="auto"/>
          </w:tcPr>
          <w:p w:rsidR="00E41C5A" w:rsidRDefault="00E41C5A" w:rsidP="00B45135">
            <w:r>
              <w:lastRenderedPageBreak/>
              <w:t>13. Date of signature of the funding agreement with the body implementing the financial instrument</w:t>
            </w:r>
          </w:p>
        </w:tc>
        <w:tc>
          <w:tcPr>
            <w:tcW w:w="3879" w:type="dxa"/>
            <w:gridSpan w:val="2"/>
            <w:shd w:val="clear" w:color="auto" w:fill="auto"/>
          </w:tcPr>
          <w:p w:rsidR="00E41C5A" w:rsidRDefault="00E41C5A" w:rsidP="00B45135">
            <w:pPr>
              <w:jc w:val="right"/>
            </w:pPr>
            <w:r>
              <w:t>2016.8.6</w:t>
            </w:r>
          </w:p>
        </w:tc>
      </w:tr>
      <w:tr w:rsidR="00E41C5A" w:rsidTr="00B45135">
        <w:trPr>
          <w:gridAfter w:val="1"/>
          <w:wAfter w:w="142" w:type="dxa"/>
        </w:trPr>
        <w:tc>
          <w:tcPr>
            <w:tcW w:w="9639" w:type="dxa"/>
            <w:gridSpan w:val="5"/>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t>14. Total amount of programme contributions committed in the funding agreement (in EUR)</w:t>
            </w:r>
          </w:p>
        </w:tc>
        <w:tc>
          <w:tcPr>
            <w:tcW w:w="3879" w:type="dxa"/>
            <w:gridSpan w:val="2"/>
            <w:shd w:val="clear" w:color="auto" w:fill="auto"/>
          </w:tcPr>
          <w:p w:rsidR="00E41C5A" w:rsidRDefault="00E41C5A" w:rsidP="00B45135">
            <w:pPr>
              <w:jc w:val="right"/>
            </w:pPr>
            <w:r>
              <w:t>15 000 000,00</w:t>
            </w:r>
          </w:p>
        </w:tc>
      </w:tr>
      <w:tr w:rsidR="00E41C5A" w:rsidTr="00B45135">
        <w:trPr>
          <w:gridAfter w:val="1"/>
          <w:wAfter w:w="142" w:type="dxa"/>
        </w:trPr>
        <w:tc>
          <w:tcPr>
            <w:tcW w:w="5760" w:type="dxa"/>
            <w:gridSpan w:val="3"/>
            <w:shd w:val="clear" w:color="auto" w:fill="auto"/>
          </w:tcPr>
          <w:p w:rsidR="00E41C5A" w:rsidRDefault="00E41C5A" w:rsidP="00B45135">
            <w:r>
              <w:t>14.1. out of which ESI Funds contributions (in EUR)</w:t>
            </w:r>
          </w:p>
        </w:tc>
        <w:tc>
          <w:tcPr>
            <w:tcW w:w="3879" w:type="dxa"/>
            <w:gridSpan w:val="2"/>
            <w:shd w:val="clear" w:color="auto" w:fill="auto"/>
          </w:tcPr>
          <w:p w:rsidR="00E41C5A" w:rsidRDefault="00E41C5A" w:rsidP="00B45135">
            <w:pPr>
              <w:jc w:val="right"/>
            </w:pPr>
            <w:r>
              <w:t>15 000 000,00</w:t>
            </w:r>
          </w:p>
        </w:tc>
      </w:tr>
      <w:tr w:rsidR="00E41C5A" w:rsidTr="00B45135">
        <w:trPr>
          <w:gridAfter w:val="1"/>
          <w:wAfter w:w="142" w:type="dxa"/>
        </w:trPr>
        <w:tc>
          <w:tcPr>
            <w:tcW w:w="5760" w:type="dxa"/>
            <w:gridSpan w:val="3"/>
            <w:shd w:val="clear" w:color="auto" w:fill="auto"/>
          </w:tcPr>
          <w:p w:rsidR="00E41C5A" w:rsidRDefault="00E41C5A" w:rsidP="00B45135">
            <w:r>
              <w:t>14.1.1. out of which ERDF (in EUR) (optional)</w:t>
            </w:r>
          </w:p>
        </w:tc>
        <w:tc>
          <w:tcPr>
            <w:tcW w:w="3879" w:type="dxa"/>
            <w:gridSpan w:val="2"/>
            <w:shd w:val="clear" w:color="auto" w:fill="auto"/>
          </w:tcPr>
          <w:p w:rsidR="00E41C5A" w:rsidRDefault="00E41C5A" w:rsidP="00B45135">
            <w:pPr>
              <w:jc w:val="right"/>
            </w:pPr>
            <w:r>
              <w:t>15 000 000,00</w:t>
            </w:r>
          </w:p>
        </w:tc>
      </w:tr>
      <w:tr w:rsidR="00E41C5A" w:rsidTr="00B45135">
        <w:trPr>
          <w:gridAfter w:val="1"/>
          <w:wAfter w:w="142" w:type="dxa"/>
        </w:trPr>
        <w:tc>
          <w:tcPr>
            <w:tcW w:w="5760" w:type="dxa"/>
            <w:gridSpan w:val="3"/>
            <w:shd w:val="clear" w:color="auto" w:fill="auto"/>
          </w:tcPr>
          <w:p w:rsidR="00E41C5A" w:rsidRDefault="00E41C5A" w:rsidP="00B45135">
            <w:r>
              <w:t>14.1.2. out of which Cohesion Fund (in EUR) (optional)</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14.1.3. out of which ESF (in EUR) (optional)</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14.1.4. out of which EAFRD (in EUR) (optional)</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14.1.5. out of which EMFF (in EUR) (optional)</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 Total amount of programme contributions paid to the financial instrument (in EUR)</w:t>
            </w:r>
          </w:p>
        </w:tc>
        <w:tc>
          <w:tcPr>
            <w:tcW w:w="3879" w:type="dxa"/>
            <w:gridSpan w:val="2"/>
            <w:shd w:val="clear" w:color="auto" w:fill="auto"/>
          </w:tcPr>
          <w:p w:rsidR="00E41C5A" w:rsidRDefault="00E41C5A" w:rsidP="00B45135">
            <w:pPr>
              <w:jc w:val="right"/>
            </w:pPr>
            <w:r>
              <w:t>3 500 000,00</w:t>
            </w:r>
          </w:p>
        </w:tc>
      </w:tr>
      <w:tr w:rsidR="00E41C5A" w:rsidTr="00B45135">
        <w:trPr>
          <w:gridAfter w:val="1"/>
          <w:wAfter w:w="142" w:type="dxa"/>
        </w:trPr>
        <w:tc>
          <w:tcPr>
            <w:tcW w:w="5760" w:type="dxa"/>
            <w:gridSpan w:val="3"/>
            <w:shd w:val="clear" w:color="auto" w:fill="auto"/>
          </w:tcPr>
          <w:p w:rsidR="00E41C5A" w:rsidRDefault="00E41C5A" w:rsidP="00B45135">
            <w:r>
              <w:t>15.1. out of which amount of ESI Funds contributions (in EUR)</w:t>
            </w:r>
          </w:p>
        </w:tc>
        <w:tc>
          <w:tcPr>
            <w:tcW w:w="3879" w:type="dxa"/>
            <w:gridSpan w:val="2"/>
            <w:shd w:val="clear" w:color="auto" w:fill="auto"/>
          </w:tcPr>
          <w:p w:rsidR="00E41C5A" w:rsidRDefault="00E41C5A" w:rsidP="00B45135">
            <w:pPr>
              <w:jc w:val="right"/>
            </w:pPr>
            <w:r>
              <w:t>3 500 000,00</w:t>
            </w:r>
          </w:p>
        </w:tc>
      </w:tr>
      <w:tr w:rsidR="00E41C5A" w:rsidTr="00B45135">
        <w:trPr>
          <w:gridAfter w:val="1"/>
          <w:wAfter w:w="142" w:type="dxa"/>
        </w:trPr>
        <w:tc>
          <w:tcPr>
            <w:tcW w:w="5760" w:type="dxa"/>
            <w:gridSpan w:val="3"/>
            <w:shd w:val="clear" w:color="auto" w:fill="auto"/>
          </w:tcPr>
          <w:p w:rsidR="00E41C5A" w:rsidRDefault="00E41C5A" w:rsidP="00B45135">
            <w:r>
              <w:t>15.1.1. out of which ERDF (in EUR)</w:t>
            </w:r>
          </w:p>
        </w:tc>
        <w:tc>
          <w:tcPr>
            <w:tcW w:w="3879" w:type="dxa"/>
            <w:gridSpan w:val="2"/>
            <w:shd w:val="clear" w:color="auto" w:fill="auto"/>
          </w:tcPr>
          <w:p w:rsidR="00E41C5A" w:rsidRDefault="00E41C5A" w:rsidP="00B45135">
            <w:pPr>
              <w:jc w:val="right"/>
            </w:pPr>
            <w:r>
              <w:t>3 500 000,00</w:t>
            </w:r>
          </w:p>
        </w:tc>
      </w:tr>
      <w:tr w:rsidR="00E41C5A" w:rsidTr="00B45135">
        <w:trPr>
          <w:gridAfter w:val="1"/>
          <w:wAfter w:w="142" w:type="dxa"/>
        </w:trPr>
        <w:tc>
          <w:tcPr>
            <w:tcW w:w="5760" w:type="dxa"/>
            <w:gridSpan w:val="3"/>
            <w:shd w:val="clear" w:color="auto" w:fill="auto"/>
          </w:tcPr>
          <w:p w:rsidR="00E41C5A" w:rsidRDefault="00E41C5A" w:rsidP="00B45135">
            <w:r>
              <w:t>15.1.2. out of which Cohesion Fund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15.1.3. out of which ESF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15.1.4. out of which EAFRD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15.1.5. out of which EMFF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15.2. out of which total amount of national co-financing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15.2.1. out of which total amount of national public funding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15.2.2. out of which total amount of national private funding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16. Total amount of programme contributions paid to the financial instrument under Youth Employment Initiative (YEI)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17. Total amount of management costs and fees paid out of programme contributions (in EUR)</w:t>
            </w:r>
          </w:p>
        </w:tc>
        <w:tc>
          <w:tcPr>
            <w:tcW w:w="3879" w:type="dxa"/>
            <w:gridSpan w:val="2"/>
            <w:shd w:val="clear" w:color="auto" w:fill="auto"/>
          </w:tcPr>
          <w:p w:rsidR="00E41C5A" w:rsidRDefault="00E41C5A" w:rsidP="00B45135">
            <w:pPr>
              <w:jc w:val="right"/>
            </w:pPr>
            <w:r>
              <w:t>78 930,00</w:t>
            </w:r>
          </w:p>
        </w:tc>
      </w:tr>
      <w:tr w:rsidR="00E41C5A" w:rsidTr="00B45135">
        <w:trPr>
          <w:gridAfter w:val="1"/>
          <w:wAfter w:w="142" w:type="dxa"/>
        </w:trPr>
        <w:tc>
          <w:tcPr>
            <w:tcW w:w="5760" w:type="dxa"/>
            <w:gridSpan w:val="3"/>
            <w:shd w:val="clear" w:color="auto" w:fill="auto"/>
          </w:tcPr>
          <w:p w:rsidR="00E41C5A" w:rsidRDefault="00E41C5A" w:rsidP="00B45135">
            <w:r>
              <w:t>17.1. out of which base remuneration (in EUR)</w:t>
            </w:r>
          </w:p>
        </w:tc>
        <w:tc>
          <w:tcPr>
            <w:tcW w:w="3879" w:type="dxa"/>
            <w:gridSpan w:val="2"/>
            <w:shd w:val="clear" w:color="auto" w:fill="auto"/>
          </w:tcPr>
          <w:p w:rsidR="00E41C5A" w:rsidRDefault="00E41C5A" w:rsidP="00B45135">
            <w:pPr>
              <w:jc w:val="right"/>
            </w:pPr>
            <w:r>
              <w:t>37 739,88</w:t>
            </w:r>
          </w:p>
        </w:tc>
      </w:tr>
      <w:tr w:rsidR="00E41C5A" w:rsidTr="00B45135">
        <w:trPr>
          <w:gridAfter w:val="1"/>
          <w:wAfter w:w="142" w:type="dxa"/>
        </w:trPr>
        <w:tc>
          <w:tcPr>
            <w:tcW w:w="5760" w:type="dxa"/>
            <w:gridSpan w:val="3"/>
            <w:shd w:val="clear" w:color="auto" w:fill="auto"/>
          </w:tcPr>
          <w:p w:rsidR="00E41C5A" w:rsidRDefault="00E41C5A" w:rsidP="00B45135">
            <w:r>
              <w:t>17.2. out of which performance-based remuneration (in EUR)</w:t>
            </w:r>
          </w:p>
        </w:tc>
        <w:tc>
          <w:tcPr>
            <w:tcW w:w="3879" w:type="dxa"/>
            <w:gridSpan w:val="2"/>
            <w:shd w:val="clear" w:color="auto" w:fill="auto"/>
          </w:tcPr>
          <w:p w:rsidR="00E41C5A" w:rsidRDefault="00E41C5A" w:rsidP="00B45135">
            <w:pPr>
              <w:jc w:val="right"/>
            </w:pPr>
            <w:r>
              <w:t>41 189,62</w:t>
            </w:r>
          </w:p>
        </w:tc>
      </w:tr>
      <w:tr w:rsidR="00E41C5A" w:rsidTr="00B45135">
        <w:trPr>
          <w:gridAfter w:val="1"/>
          <w:wAfter w:w="142" w:type="dxa"/>
        </w:trPr>
        <w:tc>
          <w:tcPr>
            <w:tcW w:w="5760" w:type="dxa"/>
            <w:gridSpan w:val="3"/>
            <w:shd w:val="clear" w:color="auto" w:fill="auto"/>
          </w:tcPr>
          <w:p w:rsidR="00E41C5A" w:rsidRDefault="00E41C5A" w:rsidP="00B45135">
            <w:r>
              <w:lastRenderedPageBreak/>
              <w:t>18. Capitalised management costs or fees pursuant to Article 42(2) of Regulation (EU) No 1303/2013 (relevant only for final report) (in EUR)</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21. Contributions of land and/or real estate in the financial instrument pursuant to Article 37(10) of Regulation (EU) No 1303/2013 (relevant for final report only) (in EUR)</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9639" w:type="dxa"/>
            <w:gridSpan w:val="5"/>
            <w:shd w:val="clear" w:color="auto" w:fill="auto"/>
          </w:tcPr>
          <w:p w:rsidR="00E41C5A" w:rsidRDefault="00E41C5A" w:rsidP="00B45135">
            <w:r>
              <w:rPr>
                <w:b/>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rPr>
                <w:b/>
                <w:i/>
              </w:rPr>
              <w:t>22. Name of financial product offered by the financial instrument</w:t>
            </w:r>
          </w:p>
        </w:tc>
        <w:tc>
          <w:tcPr>
            <w:tcW w:w="3879" w:type="dxa"/>
            <w:gridSpan w:val="2"/>
            <w:shd w:val="clear" w:color="auto" w:fill="auto"/>
          </w:tcPr>
          <w:p w:rsidR="00E41C5A" w:rsidRDefault="00E41C5A" w:rsidP="00B45135">
            <w:r>
              <w:rPr>
                <w:b/>
                <w:i/>
              </w:rPr>
              <w:t>Garantijas</w:t>
            </w:r>
          </w:p>
        </w:tc>
      </w:tr>
      <w:tr w:rsidR="00E41C5A" w:rsidTr="00B45135">
        <w:trPr>
          <w:gridAfter w:val="1"/>
          <w:wAfter w:w="142" w:type="dxa"/>
        </w:trPr>
        <w:tc>
          <w:tcPr>
            <w:tcW w:w="5760" w:type="dxa"/>
            <w:gridSpan w:val="3"/>
            <w:shd w:val="clear" w:color="auto" w:fill="auto"/>
          </w:tcPr>
          <w:p w:rsidR="00E41C5A" w:rsidRDefault="00E41C5A" w:rsidP="00B45135">
            <w:r>
              <w:t>22.1. Type of financial product offered by the financial instrument</w:t>
            </w:r>
          </w:p>
        </w:tc>
        <w:tc>
          <w:tcPr>
            <w:tcW w:w="3879" w:type="dxa"/>
            <w:gridSpan w:val="2"/>
            <w:shd w:val="clear" w:color="auto" w:fill="auto"/>
          </w:tcPr>
          <w:p w:rsidR="00E41C5A" w:rsidRDefault="00E41C5A" w:rsidP="00B45135">
            <w:r>
              <w:t>Guarantee</w:t>
            </w:r>
          </w:p>
        </w:tc>
      </w:tr>
      <w:tr w:rsidR="00E41C5A" w:rsidTr="00B45135">
        <w:trPr>
          <w:gridAfter w:val="1"/>
          <w:wAfter w:w="142" w:type="dxa"/>
        </w:trPr>
        <w:tc>
          <w:tcPr>
            <w:tcW w:w="5760" w:type="dxa"/>
            <w:gridSpan w:val="3"/>
            <w:shd w:val="clear" w:color="auto" w:fill="auto"/>
          </w:tcPr>
          <w:p w:rsidR="00E41C5A" w:rsidRDefault="00E41C5A" w:rsidP="00B45135">
            <w:r>
              <w:t>24. Total amount of programme contributions committed in this loan, guarantee, equity, quasi-equity or other financial product contracts with final recipients (in EUR)</w:t>
            </w:r>
          </w:p>
        </w:tc>
        <w:tc>
          <w:tcPr>
            <w:tcW w:w="3879" w:type="dxa"/>
            <w:gridSpan w:val="2"/>
            <w:shd w:val="clear" w:color="auto" w:fill="auto"/>
          </w:tcPr>
          <w:p w:rsidR="00E41C5A" w:rsidRDefault="00E41C5A" w:rsidP="00B45135">
            <w:pPr>
              <w:jc w:val="right"/>
            </w:pPr>
            <w:r>
              <w:t>12 701 206,69</w:t>
            </w:r>
          </w:p>
        </w:tc>
      </w:tr>
      <w:tr w:rsidR="00E41C5A" w:rsidTr="00B45135">
        <w:trPr>
          <w:gridAfter w:val="1"/>
          <w:wAfter w:w="142" w:type="dxa"/>
        </w:trPr>
        <w:tc>
          <w:tcPr>
            <w:tcW w:w="5760" w:type="dxa"/>
            <w:gridSpan w:val="3"/>
            <w:shd w:val="clear" w:color="auto" w:fill="auto"/>
          </w:tcPr>
          <w:p w:rsidR="00E41C5A" w:rsidRDefault="00E41C5A" w:rsidP="00B45135">
            <w:r>
              <w:t>24.1. out of which total amount of ESI Funds contributions (in EUR)</w:t>
            </w:r>
          </w:p>
        </w:tc>
        <w:tc>
          <w:tcPr>
            <w:tcW w:w="3879" w:type="dxa"/>
            <w:gridSpan w:val="2"/>
            <w:shd w:val="clear" w:color="auto" w:fill="auto"/>
          </w:tcPr>
          <w:p w:rsidR="00E41C5A" w:rsidRDefault="00E41C5A" w:rsidP="00B45135">
            <w:pPr>
              <w:jc w:val="right"/>
            </w:pPr>
            <w:r>
              <w:t>12 701 206,69</w:t>
            </w:r>
          </w:p>
        </w:tc>
      </w:tr>
      <w:tr w:rsidR="00E41C5A" w:rsidTr="00B45135">
        <w:trPr>
          <w:gridAfter w:val="1"/>
          <w:wAfter w:w="142" w:type="dxa"/>
        </w:trPr>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3879" w:type="dxa"/>
            <w:gridSpan w:val="2"/>
            <w:shd w:val="clear" w:color="auto" w:fill="auto"/>
          </w:tcPr>
          <w:p w:rsidR="00E41C5A" w:rsidRDefault="00E41C5A" w:rsidP="00B45135">
            <w:pPr>
              <w:jc w:val="right"/>
            </w:pPr>
            <w:r>
              <w:t>12 701 206,69</w:t>
            </w:r>
          </w:p>
        </w:tc>
      </w:tr>
      <w:tr w:rsidR="00E41C5A" w:rsidTr="00B45135">
        <w:trPr>
          <w:gridAfter w:val="1"/>
          <w:wAfter w:w="142" w:type="dxa"/>
        </w:trPr>
        <w:tc>
          <w:tcPr>
            <w:tcW w:w="5760" w:type="dxa"/>
            <w:gridSpan w:val="3"/>
            <w:shd w:val="clear" w:color="auto" w:fill="auto"/>
          </w:tcPr>
          <w:p w:rsidR="00E41C5A" w:rsidRDefault="00E41C5A" w:rsidP="00B45135">
            <w:r>
              <w:t>25.1. out of which total amount of ESI Funds contributions (in EUR)</w:t>
            </w:r>
          </w:p>
        </w:tc>
        <w:tc>
          <w:tcPr>
            <w:tcW w:w="3879" w:type="dxa"/>
            <w:gridSpan w:val="2"/>
            <w:shd w:val="clear" w:color="auto" w:fill="auto"/>
          </w:tcPr>
          <w:p w:rsidR="00E41C5A" w:rsidRDefault="00E41C5A" w:rsidP="00B45135">
            <w:pPr>
              <w:jc w:val="right"/>
            </w:pPr>
            <w:r>
              <w:t>12 701 206,69</w:t>
            </w:r>
          </w:p>
        </w:tc>
      </w:tr>
      <w:tr w:rsidR="00E41C5A" w:rsidTr="00B45135">
        <w:trPr>
          <w:gridAfter w:val="1"/>
          <w:wAfter w:w="142" w:type="dxa"/>
        </w:trPr>
        <w:tc>
          <w:tcPr>
            <w:tcW w:w="5760" w:type="dxa"/>
            <w:gridSpan w:val="3"/>
            <w:shd w:val="clear" w:color="auto" w:fill="auto"/>
          </w:tcPr>
          <w:p w:rsidR="00E41C5A" w:rsidRDefault="00E41C5A" w:rsidP="00B45135">
            <w:r>
              <w:t>25.1.1. out of which ERDF (in EUR)</w:t>
            </w:r>
          </w:p>
        </w:tc>
        <w:tc>
          <w:tcPr>
            <w:tcW w:w="3879" w:type="dxa"/>
            <w:gridSpan w:val="2"/>
            <w:shd w:val="clear" w:color="auto" w:fill="auto"/>
          </w:tcPr>
          <w:p w:rsidR="00E41C5A" w:rsidRDefault="00E41C5A" w:rsidP="00B45135">
            <w:pPr>
              <w:jc w:val="right"/>
            </w:pPr>
            <w:r>
              <w:t>12 701 206,69</w:t>
            </w:r>
          </w:p>
        </w:tc>
      </w:tr>
      <w:tr w:rsidR="00E41C5A" w:rsidTr="00B45135">
        <w:trPr>
          <w:gridAfter w:val="1"/>
          <w:wAfter w:w="142" w:type="dxa"/>
        </w:trPr>
        <w:tc>
          <w:tcPr>
            <w:tcW w:w="5760" w:type="dxa"/>
            <w:gridSpan w:val="3"/>
            <w:shd w:val="clear" w:color="auto" w:fill="auto"/>
          </w:tcPr>
          <w:p w:rsidR="00E41C5A" w:rsidRDefault="00E41C5A" w:rsidP="00B45135">
            <w:r>
              <w:t>25.1.2. out of which Cohesion Fund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25.1.3. out of which ESF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25.1.4. out of which EAFRD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25.1.5. out of which EMFF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lastRenderedPageBreak/>
              <w:t>25.2. out of which total amount of national public co-financing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25.3. out of which total amount of national private co-financing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26. Total value of loans actually paid to final recipients in relation to the guarantee contracts signed (EUR)</w:t>
            </w:r>
          </w:p>
        </w:tc>
        <w:tc>
          <w:tcPr>
            <w:tcW w:w="3879" w:type="dxa"/>
            <w:gridSpan w:val="2"/>
            <w:shd w:val="clear" w:color="auto" w:fill="auto"/>
          </w:tcPr>
          <w:p w:rsidR="00E41C5A" w:rsidRDefault="00E41C5A" w:rsidP="00B45135">
            <w:pPr>
              <w:jc w:val="right"/>
            </w:pPr>
            <w:r>
              <w:t>21 567 715,89</w:t>
            </w:r>
          </w:p>
        </w:tc>
      </w:tr>
      <w:tr w:rsidR="00E41C5A" w:rsidTr="00B45135">
        <w:trPr>
          <w:gridAfter w:val="1"/>
          <w:wAfter w:w="142" w:type="dxa"/>
        </w:trPr>
        <w:tc>
          <w:tcPr>
            <w:tcW w:w="5760" w:type="dxa"/>
            <w:gridSpan w:val="3"/>
            <w:shd w:val="clear" w:color="auto" w:fill="auto"/>
          </w:tcPr>
          <w:p w:rsidR="00E41C5A" w:rsidRDefault="00E41C5A" w:rsidP="00B45135">
            <w:r>
              <w:t>26.1. Total value of new debt finance created by  the SME Initiative (CPR Art. 39 (10) b)</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3879" w:type="dxa"/>
            <w:gridSpan w:val="2"/>
            <w:shd w:val="clear" w:color="auto" w:fill="auto"/>
          </w:tcPr>
          <w:p w:rsidR="00E41C5A" w:rsidRDefault="00E41C5A" w:rsidP="00B45135">
            <w:pPr>
              <w:jc w:val="right"/>
            </w:pPr>
            <w:r>
              <w:t>67</w:t>
            </w:r>
          </w:p>
        </w:tc>
      </w:tr>
      <w:tr w:rsidR="00E41C5A" w:rsidTr="00B45135">
        <w:trPr>
          <w:gridAfter w:val="1"/>
          <w:wAfter w:w="142" w:type="dxa"/>
        </w:trPr>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3879" w:type="dxa"/>
            <w:gridSpan w:val="2"/>
            <w:shd w:val="clear" w:color="auto" w:fill="auto"/>
          </w:tcPr>
          <w:p w:rsidR="00E41C5A" w:rsidRDefault="00E41C5A" w:rsidP="00B45135">
            <w:pPr>
              <w:jc w:val="right"/>
            </w:pPr>
            <w:r>
              <w:t>67</w:t>
            </w:r>
          </w:p>
        </w:tc>
      </w:tr>
      <w:tr w:rsidR="00E41C5A" w:rsidTr="00B45135">
        <w:trPr>
          <w:gridAfter w:val="1"/>
          <w:wAfter w:w="142" w:type="dxa"/>
        </w:trPr>
        <w:tc>
          <w:tcPr>
            <w:tcW w:w="5760" w:type="dxa"/>
            <w:gridSpan w:val="3"/>
            <w:shd w:val="clear" w:color="auto" w:fill="auto"/>
          </w:tcPr>
          <w:p w:rsidR="00E41C5A" w:rsidRDefault="00E41C5A" w:rsidP="00B45135">
            <w:r>
              <w:t>29. Number of financial recipients supported by the financial product</w:t>
            </w:r>
          </w:p>
        </w:tc>
        <w:tc>
          <w:tcPr>
            <w:tcW w:w="3879" w:type="dxa"/>
            <w:gridSpan w:val="2"/>
            <w:shd w:val="clear" w:color="auto" w:fill="auto"/>
          </w:tcPr>
          <w:p w:rsidR="00E41C5A" w:rsidRDefault="00E41C5A" w:rsidP="00B45135">
            <w:pPr>
              <w:jc w:val="right"/>
            </w:pPr>
            <w:r>
              <w:t>65</w:t>
            </w:r>
          </w:p>
        </w:tc>
      </w:tr>
      <w:tr w:rsidR="00E41C5A" w:rsidTr="00B45135">
        <w:trPr>
          <w:gridAfter w:val="1"/>
          <w:wAfter w:w="142" w:type="dxa"/>
        </w:trPr>
        <w:tc>
          <w:tcPr>
            <w:tcW w:w="5760" w:type="dxa"/>
            <w:gridSpan w:val="3"/>
            <w:shd w:val="clear" w:color="auto" w:fill="auto"/>
          </w:tcPr>
          <w:p w:rsidR="00E41C5A" w:rsidRDefault="00E41C5A" w:rsidP="00B45135">
            <w:r>
              <w:t>29.1. out of which large enterprises</w:t>
            </w:r>
          </w:p>
        </w:tc>
        <w:tc>
          <w:tcPr>
            <w:tcW w:w="3879" w:type="dxa"/>
            <w:gridSpan w:val="2"/>
            <w:shd w:val="clear" w:color="auto" w:fill="auto"/>
          </w:tcPr>
          <w:p w:rsidR="00E41C5A" w:rsidRDefault="00E41C5A" w:rsidP="00B45135">
            <w:pPr>
              <w:jc w:val="right"/>
            </w:pPr>
            <w:r>
              <w:t>0</w:t>
            </w:r>
          </w:p>
        </w:tc>
      </w:tr>
      <w:tr w:rsidR="00E41C5A" w:rsidTr="00B45135">
        <w:trPr>
          <w:gridAfter w:val="1"/>
          <w:wAfter w:w="142" w:type="dxa"/>
        </w:trPr>
        <w:tc>
          <w:tcPr>
            <w:tcW w:w="5760" w:type="dxa"/>
            <w:gridSpan w:val="3"/>
            <w:shd w:val="clear" w:color="auto" w:fill="auto"/>
          </w:tcPr>
          <w:p w:rsidR="00E41C5A" w:rsidRDefault="00E41C5A" w:rsidP="00B45135">
            <w:r>
              <w:t>29.2. out of which SMEs</w:t>
            </w:r>
          </w:p>
        </w:tc>
        <w:tc>
          <w:tcPr>
            <w:tcW w:w="3879" w:type="dxa"/>
            <w:gridSpan w:val="2"/>
            <w:shd w:val="clear" w:color="auto" w:fill="auto"/>
          </w:tcPr>
          <w:p w:rsidR="00E41C5A" w:rsidRDefault="00E41C5A" w:rsidP="00B45135">
            <w:pPr>
              <w:jc w:val="right"/>
            </w:pPr>
            <w:r>
              <w:t>65</w:t>
            </w:r>
          </w:p>
        </w:tc>
      </w:tr>
      <w:tr w:rsidR="00E41C5A" w:rsidTr="00B45135">
        <w:trPr>
          <w:gridAfter w:val="1"/>
          <w:wAfter w:w="142" w:type="dxa"/>
        </w:trPr>
        <w:tc>
          <w:tcPr>
            <w:tcW w:w="5760" w:type="dxa"/>
            <w:gridSpan w:val="3"/>
            <w:shd w:val="clear" w:color="auto" w:fill="auto"/>
          </w:tcPr>
          <w:p w:rsidR="00E41C5A" w:rsidRDefault="00E41C5A" w:rsidP="00B45135">
            <w:r>
              <w:t>29.2.1. out of which microenterprises</w:t>
            </w:r>
          </w:p>
        </w:tc>
        <w:tc>
          <w:tcPr>
            <w:tcW w:w="3879" w:type="dxa"/>
            <w:gridSpan w:val="2"/>
            <w:shd w:val="clear" w:color="auto" w:fill="auto"/>
          </w:tcPr>
          <w:p w:rsidR="00E41C5A" w:rsidRDefault="00E41C5A" w:rsidP="00B45135">
            <w:pPr>
              <w:jc w:val="right"/>
            </w:pPr>
            <w:r>
              <w:t>20</w:t>
            </w:r>
          </w:p>
        </w:tc>
      </w:tr>
      <w:tr w:rsidR="00E41C5A" w:rsidTr="00B45135">
        <w:trPr>
          <w:gridAfter w:val="1"/>
          <w:wAfter w:w="142" w:type="dxa"/>
        </w:trPr>
        <w:tc>
          <w:tcPr>
            <w:tcW w:w="5760" w:type="dxa"/>
            <w:gridSpan w:val="3"/>
            <w:shd w:val="clear" w:color="auto" w:fill="auto"/>
          </w:tcPr>
          <w:p w:rsidR="00E41C5A" w:rsidRDefault="00E41C5A" w:rsidP="00B45135">
            <w:r>
              <w:t>29.3. out of which individuals/natural persons</w:t>
            </w:r>
          </w:p>
        </w:tc>
        <w:tc>
          <w:tcPr>
            <w:tcW w:w="3879" w:type="dxa"/>
            <w:gridSpan w:val="2"/>
            <w:shd w:val="clear" w:color="auto" w:fill="auto"/>
          </w:tcPr>
          <w:p w:rsidR="00E41C5A" w:rsidRDefault="00E41C5A" w:rsidP="00B45135">
            <w:pPr>
              <w:jc w:val="right"/>
            </w:pPr>
            <w:r>
              <w:t>0</w:t>
            </w:r>
          </w:p>
        </w:tc>
      </w:tr>
      <w:tr w:rsidR="00E41C5A" w:rsidTr="00B45135">
        <w:trPr>
          <w:gridAfter w:val="1"/>
          <w:wAfter w:w="142" w:type="dxa"/>
        </w:trPr>
        <w:tc>
          <w:tcPr>
            <w:tcW w:w="5760" w:type="dxa"/>
            <w:gridSpan w:val="3"/>
            <w:shd w:val="clear" w:color="auto" w:fill="auto"/>
          </w:tcPr>
          <w:p w:rsidR="00E41C5A" w:rsidRDefault="00E41C5A" w:rsidP="00B45135">
            <w:r>
              <w:t>29.4. out of which other type of final recipients supported</w:t>
            </w:r>
          </w:p>
        </w:tc>
        <w:tc>
          <w:tcPr>
            <w:tcW w:w="3879" w:type="dxa"/>
            <w:gridSpan w:val="2"/>
            <w:shd w:val="clear" w:color="auto" w:fill="auto"/>
          </w:tcPr>
          <w:p w:rsidR="00E41C5A" w:rsidRDefault="00E41C5A" w:rsidP="00B45135">
            <w:pPr>
              <w:jc w:val="right"/>
            </w:pPr>
            <w:r>
              <w:t>0</w:t>
            </w:r>
          </w:p>
        </w:tc>
      </w:tr>
      <w:tr w:rsidR="00E41C5A" w:rsidTr="00B45135">
        <w:trPr>
          <w:gridAfter w:val="1"/>
          <w:wAfter w:w="142" w:type="dxa"/>
        </w:trPr>
        <w:tc>
          <w:tcPr>
            <w:tcW w:w="5760" w:type="dxa"/>
            <w:gridSpan w:val="3"/>
            <w:shd w:val="clear" w:color="auto" w:fill="auto"/>
          </w:tcPr>
          <w:p w:rsidR="00E41C5A" w:rsidRDefault="00E41C5A" w:rsidP="00B45135">
            <w:r>
              <w:t>29.4.1. description of other type of final recipients supported</w:t>
            </w:r>
          </w:p>
        </w:tc>
        <w:tc>
          <w:tcPr>
            <w:tcW w:w="3879" w:type="dxa"/>
            <w:gridSpan w:val="2"/>
            <w:shd w:val="clear" w:color="auto" w:fill="auto"/>
          </w:tcPr>
          <w:p w:rsidR="00E41C5A" w:rsidRDefault="00E41C5A" w:rsidP="00B45135"/>
        </w:tc>
      </w:tr>
      <w:tr w:rsidR="00E41C5A" w:rsidTr="00B45135">
        <w:trPr>
          <w:gridAfter w:val="1"/>
          <w:wAfter w:w="142" w:type="dxa"/>
        </w:trPr>
        <w:tc>
          <w:tcPr>
            <w:tcW w:w="5760" w:type="dxa"/>
            <w:gridSpan w:val="3"/>
            <w:shd w:val="clear" w:color="auto" w:fill="auto"/>
          </w:tcPr>
          <w:p w:rsidR="00E41C5A" w:rsidRDefault="00E41C5A" w:rsidP="00B45135">
            <w:r>
              <w:t>29.a. For EAFRD, Number of financial recipients supported by the financial product</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29a.1. out of which agricultural enterprises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29a.2. out of which agro-food processing enterprises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29a.3. out of which forestry enterprises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29a.4. out of which small non-agricultural rural businesses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29a.5. out of which micro-rural non-agricultural businesses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29a.6. out of which individuals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 xml:space="preserve">29a.7. out of which co-operational groups (incl EIP) </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29a.8. out of which LAGs</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lastRenderedPageBreak/>
              <w:t>29a.9. out of which other type of final recipients supported</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29a.9.1. description of other type of final recipients supported</w:t>
            </w:r>
          </w:p>
        </w:tc>
        <w:tc>
          <w:tcPr>
            <w:tcW w:w="3879" w:type="dxa"/>
            <w:gridSpan w:val="2"/>
            <w:shd w:val="clear" w:color="auto" w:fill="auto"/>
          </w:tcPr>
          <w:p w:rsidR="00E41C5A" w:rsidRDefault="00E41C5A" w:rsidP="00B45135"/>
        </w:tc>
      </w:tr>
      <w:tr w:rsidR="00E41C5A" w:rsidTr="00B45135">
        <w:trPr>
          <w:gridAfter w:val="1"/>
          <w:wAfter w:w="142" w:type="dxa"/>
        </w:trPr>
        <w:tc>
          <w:tcPr>
            <w:tcW w:w="9639" w:type="dxa"/>
            <w:gridSpan w:val="5"/>
            <w:shd w:val="clear" w:color="auto" w:fill="auto"/>
          </w:tcPr>
          <w:p w:rsidR="00E41C5A" w:rsidRDefault="00E41C5A" w:rsidP="00B45135">
            <w:r>
              <w:rPr>
                <w:b/>
              </w:rPr>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t>32. Information whether the financial instrument was still operational at the end of the reporting year</w:t>
            </w:r>
          </w:p>
        </w:tc>
        <w:tc>
          <w:tcPr>
            <w:tcW w:w="3879" w:type="dxa"/>
            <w:gridSpan w:val="2"/>
            <w:shd w:val="clear" w:color="auto" w:fill="auto"/>
          </w:tcPr>
          <w:p w:rsidR="00E41C5A" w:rsidRDefault="00E41C5A" w:rsidP="00B45135">
            <w:pPr>
              <w:jc w:val="right"/>
            </w:pPr>
            <w:r>
              <w:t>Jā</w:t>
            </w:r>
          </w:p>
        </w:tc>
      </w:tr>
      <w:tr w:rsidR="00E41C5A" w:rsidTr="00B45135">
        <w:trPr>
          <w:gridAfter w:val="1"/>
          <w:wAfter w:w="142" w:type="dxa"/>
        </w:trPr>
        <w:tc>
          <w:tcPr>
            <w:tcW w:w="5760" w:type="dxa"/>
            <w:gridSpan w:val="3"/>
            <w:shd w:val="clear" w:color="auto" w:fill="auto"/>
          </w:tcPr>
          <w:p w:rsidR="00E41C5A" w:rsidRDefault="00E41C5A" w:rsidP="00B45135">
            <w:r>
              <w:t>32.1. If the financial instrument was not operational at the end of the reporting year, date of the winding-up</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5760" w:type="dxa"/>
            <w:gridSpan w:val="3"/>
            <w:shd w:val="clear" w:color="auto" w:fill="auto"/>
          </w:tcPr>
          <w:p w:rsidR="00E41C5A" w:rsidRDefault="00E41C5A" w:rsidP="00B45135">
            <w:r>
              <w:t>33. Total number of disbursed loans defaulted or total number of guarantees provided and called due to the loan default</w:t>
            </w:r>
          </w:p>
        </w:tc>
        <w:tc>
          <w:tcPr>
            <w:tcW w:w="3879" w:type="dxa"/>
            <w:gridSpan w:val="2"/>
            <w:shd w:val="clear" w:color="auto" w:fill="auto"/>
          </w:tcPr>
          <w:p w:rsidR="00E41C5A" w:rsidRDefault="00E41C5A" w:rsidP="00B45135">
            <w:pPr>
              <w:jc w:val="right"/>
            </w:pPr>
            <w:r>
              <w:t>0</w:t>
            </w:r>
          </w:p>
        </w:tc>
      </w:tr>
      <w:tr w:rsidR="00E41C5A" w:rsidTr="00B45135">
        <w:trPr>
          <w:gridAfter w:val="1"/>
          <w:wAfter w:w="142" w:type="dxa"/>
        </w:trPr>
        <w:tc>
          <w:tcPr>
            <w:tcW w:w="5760" w:type="dxa"/>
            <w:gridSpan w:val="3"/>
            <w:shd w:val="clear" w:color="auto" w:fill="auto"/>
          </w:tcPr>
          <w:p w:rsidR="00E41C5A" w:rsidRDefault="00E41C5A" w:rsidP="00B45135">
            <w:r>
              <w:t>34. Total amount of disbursed loans defaulted (in EUR) or total amount committed for guarantees provided and called due to loan default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9639" w:type="dxa"/>
            <w:gridSpan w:val="5"/>
            <w:shd w:val="clear" w:color="auto" w:fill="auto"/>
          </w:tcPr>
          <w:p w:rsidR="00E41C5A" w:rsidRDefault="00E41C5A" w:rsidP="00B45135">
            <w:r>
              <w:rPr>
                <w:b/>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E41C5A" w:rsidTr="00B45135">
        <w:trPr>
          <w:gridAfter w:val="1"/>
          <w:wAfter w:w="142" w:type="dxa"/>
        </w:trPr>
        <w:tc>
          <w:tcPr>
            <w:tcW w:w="5760" w:type="dxa"/>
            <w:gridSpan w:val="3"/>
            <w:shd w:val="clear" w:color="auto" w:fill="auto"/>
          </w:tcPr>
          <w:p w:rsidR="00E41C5A" w:rsidRDefault="00E41C5A" w:rsidP="00B45135">
            <w:r>
              <w:t>35. Interest and other gains generated by payments from ESI Funds to the financial instrument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36. Amounts repaid to the financial instrument attributable to support from ESI Funds by the end of the reporting year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36.1. out of which capital repayments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36.2. out of which gains, other earnings and yields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37. Amounts of resources reused which were paid back to the financial instrument and are attributable to ESI Funds</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lastRenderedPageBreak/>
              <w:t>37.2. out of which amounts paid for the reimbursement of management costs incurred and payment of management fees of the financial instrument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40. Value of investments and participations in equity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9639" w:type="dxa"/>
            <w:gridSpan w:val="5"/>
            <w:shd w:val="clear" w:color="auto" w:fill="auto"/>
          </w:tcPr>
          <w:p w:rsidR="00E41C5A" w:rsidRDefault="00E41C5A" w:rsidP="00B45135">
            <w:r>
              <w:rPr>
                <w:b/>
              </w:rPr>
              <w:t>VIII. Progress in achieving the expected leverage effect of investments made by the financial instrument and value of investments and participations (Article 46(2)(h) of Regulation (EU) No 1303/2013)</w:t>
            </w:r>
          </w:p>
        </w:tc>
      </w:tr>
      <w:tr w:rsidR="00E41C5A" w:rsidTr="00B45135">
        <w:trPr>
          <w:gridAfter w:val="1"/>
          <w:wAfter w:w="142" w:type="dxa"/>
        </w:trPr>
        <w:tc>
          <w:tcPr>
            <w:tcW w:w="9639" w:type="dxa"/>
            <w:gridSpan w:val="5"/>
            <w:shd w:val="clear" w:color="auto" w:fill="auto"/>
          </w:tcPr>
          <w:p w:rsidR="00E41C5A" w:rsidRDefault="00E41C5A" w:rsidP="00B45135">
            <w:r>
              <w:rPr>
                <w:b/>
              </w:rPr>
              <w:t>38. Total amount of other contributions, outside ESI Funds, raised by the financial instrument (EUR)</w:t>
            </w:r>
          </w:p>
        </w:tc>
      </w:tr>
      <w:tr w:rsidR="00E41C5A" w:rsidTr="00B45135">
        <w:trPr>
          <w:gridAfter w:val="1"/>
          <w:wAfter w:w="142" w:type="dxa"/>
        </w:trPr>
        <w:tc>
          <w:tcPr>
            <w:tcW w:w="5760" w:type="dxa"/>
            <w:gridSpan w:val="3"/>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38.2. Total amount of other contributions, outside the ESI Funds paid to the financial instrument (in EUR)</w:t>
            </w:r>
          </w:p>
        </w:tc>
        <w:tc>
          <w:tcPr>
            <w:tcW w:w="3879" w:type="dxa"/>
            <w:gridSpan w:val="2"/>
            <w:shd w:val="clear" w:color="auto" w:fill="auto"/>
          </w:tcPr>
          <w:p w:rsidR="00E41C5A" w:rsidRDefault="00E41C5A" w:rsidP="00B45135">
            <w:pPr>
              <w:jc w:val="right"/>
            </w:pPr>
            <w:r>
              <w:t>22 171,61</w:t>
            </w:r>
          </w:p>
        </w:tc>
      </w:tr>
      <w:tr w:rsidR="00E41C5A" w:rsidTr="00B45135">
        <w:trPr>
          <w:gridAfter w:val="1"/>
          <w:wAfter w:w="142" w:type="dxa"/>
        </w:trPr>
        <w:tc>
          <w:tcPr>
            <w:tcW w:w="5760" w:type="dxa"/>
            <w:gridSpan w:val="3"/>
            <w:shd w:val="clear" w:color="auto" w:fill="auto"/>
          </w:tcPr>
          <w:p w:rsidR="00E41C5A" w:rsidRDefault="00E41C5A" w:rsidP="00B45135">
            <w:r>
              <w:t>38.2.1. out of which public contributions (EUR)</w:t>
            </w:r>
          </w:p>
        </w:tc>
        <w:tc>
          <w:tcPr>
            <w:tcW w:w="3879" w:type="dxa"/>
            <w:gridSpan w:val="2"/>
            <w:shd w:val="clear" w:color="auto" w:fill="auto"/>
          </w:tcPr>
          <w:p w:rsidR="00E41C5A" w:rsidRDefault="00E41C5A" w:rsidP="00B45135">
            <w:pPr>
              <w:jc w:val="right"/>
            </w:pPr>
            <w:r>
              <w:t>22 171,61</w:t>
            </w:r>
          </w:p>
        </w:tc>
      </w:tr>
      <w:tr w:rsidR="00E41C5A" w:rsidTr="00B45135">
        <w:trPr>
          <w:gridAfter w:val="1"/>
          <w:wAfter w:w="142" w:type="dxa"/>
        </w:trPr>
        <w:tc>
          <w:tcPr>
            <w:tcW w:w="5760" w:type="dxa"/>
            <w:gridSpan w:val="3"/>
            <w:shd w:val="clear" w:color="auto" w:fill="auto"/>
          </w:tcPr>
          <w:p w:rsidR="00E41C5A" w:rsidRDefault="00E41C5A" w:rsidP="00B45135">
            <w:r>
              <w:t>38.2.2. out of which private contributions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38.3. Total amount of other contributions, outside the ESI Funds mobilised at the level of final recipients (in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38.3.1. out of which public contributions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5760" w:type="dxa"/>
            <w:gridSpan w:val="3"/>
            <w:shd w:val="clear" w:color="auto" w:fill="auto"/>
          </w:tcPr>
          <w:p w:rsidR="00E41C5A" w:rsidRDefault="00E41C5A" w:rsidP="00B45135">
            <w:r>
              <w:t>38.3.2. out of which private contributions (EUR)</w:t>
            </w:r>
          </w:p>
        </w:tc>
        <w:tc>
          <w:tcPr>
            <w:tcW w:w="3879" w:type="dxa"/>
            <w:gridSpan w:val="2"/>
            <w:shd w:val="clear" w:color="auto" w:fill="auto"/>
          </w:tcPr>
          <w:p w:rsidR="00E41C5A" w:rsidRDefault="00E41C5A" w:rsidP="00B45135">
            <w:pPr>
              <w:jc w:val="right"/>
            </w:pPr>
            <w:r>
              <w:t>0,00</w:t>
            </w:r>
          </w:p>
        </w:tc>
      </w:tr>
      <w:tr w:rsidR="00E41C5A" w:rsidTr="00B45135">
        <w:trPr>
          <w:gridAfter w:val="1"/>
          <w:wAfter w:w="142" w:type="dxa"/>
        </w:trPr>
        <w:tc>
          <w:tcPr>
            <w:tcW w:w="9639" w:type="dxa"/>
            <w:gridSpan w:val="5"/>
            <w:shd w:val="clear" w:color="auto" w:fill="auto"/>
          </w:tcPr>
          <w:p w:rsidR="00E41C5A" w:rsidRDefault="00E41C5A" w:rsidP="00B45135">
            <w:r>
              <w:rPr>
                <w:b/>
              </w:rPr>
              <w:t>39. Expected and achieved leverage effect, by reference to the funding agreement</w:t>
            </w:r>
          </w:p>
        </w:tc>
      </w:tr>
      <w:tr w:rsidR="00E41C5A" w:rsidTr="00B45135">
        <w:trPr>
          <w:gridAfter w:val="1"/>
          <w:wAfter w:w="142" w:type="dxa"/>
        </w:trPr>
        <w:tc>
          <w:tcPr>
            <w:tcW w:w="5760" w:type="dxa"/>
            <w:gridSpan w:val="3"/>
            <w:shd w:val="clear" w:color="auto" w:fill="auto"/>
          </w:tcPr>
          <w:p w:rsidR="00E41C5A" w:rsidRDefault="00E41C5A" w:rsidP="00B45135">
            <w:r>
              <w:t>39.1. Expected leverage effect for loan/guarantee/equity or quasi-equity investment/other financial product, by reference to the funding agreement, by product</w:t>
            </w:r>
          </w:p>
        </w:tc>
        <w:tc>
          <w:tcPr>
            <w:tcW w:w="3879" w:type="dxa"/>
            <w:gridSpan w:val="2"/>
            <w:shd w:val="clear" w:color="auto" w:fill="auto"/>
          </w:tcPr>
          <w:p w:rsidR="00E41C5A" w:rsidRDefault="00E41C5A" w:rsidP="00B45135">
            <w:pPr>
              <w:jc w:val="right"/>
            </w:pPr>
            <w:r>
              <w:t>6,43</w:t>
            </w:r>
          </w:p>
        </w:tc>
      </w:tr>
      <w:tr w:rsidR="00E41C5A" w:rsidTr="00B45135">
        <w:trPr>
          <w:gridAfter w:val="1"/>
          <w:wAfter w:w="142" w:type="dxa"/>
        </w:trPr>
        <w:tc>
          <w:tcPr>
            <w:tcW w:w="5760" w:type="dxa"/>
            <w:gridSpan w:val="3"/>
            <w:shd w:val="clear" w:color="auto" w:fill="auto"/>
          </w:tcPr>
          <w:p w:rsidR="00E41C5A" w:rsidRDefault="00E41C5A" w:rsidP="00B45135">
            <w:r>
              <w:t xml:space="preserve">39.2. Achieved leverage effect at the end of reporting year for loan/guarantee/equity or quasi-equity investment/other financial product, by product </w:t>
            </w:r>
          </w:p>
        </w:tc>
        <w:tc>
          <w:tcPr>
            <w:tcW w:w="3879" w:type="dxa"/>
            <w:gridSpan w:val="2"/>
            <w:shd w:val="clear" w:color="auto" w:fill="auto"/>
          </w:tcPr>
          <w:p w:rsidR="00E41C5A" w:rsidRDefault="00E41C5A" w:rsidP="00B45135">
            <w:pPr>
              <w:jc w:val="right"/>
            </w:pPr>
            <w:r>
              <w:t>0,99</w:t>
            </w:r>
          </w:p>
        </w:tc>
      </w:tr>
      <w:tr w:rsidR="00E41C5A" w:rsidTr="00B45135">
        <w:trPr>
          <w:gridAfter w:val="1"/>
          <w:wAfter w:w="142" w:type="dxa"/>
        </w:trPr>
        <w:tc>
          <w:tcPr>
            <w:tcW w:w="5760" w:type="dxa"/>
            <w:gridSpan w:val="3"/>
            <w:shd w:val="clear" w:color="auto" w:fill="auto"/>
          </w:tcPr>
          <w:p w:rsidR="00E41C5A" w:rsidRDefault="00E41C5A" w:rsidP="00B45135">
            <w:r>
              <w:t>39.3. Investment mobilised through ESIF financial instruments for loan/guarantee/equity and quasi-equity investment, by product (Optional)</w:t>
            </w:r>
          </w:p>
        </w:tc>
        <w:tc>
          <w:tcPr>
            <w:tcW w:w="3879" w:type="dxa"/>
            <w:gridSpan w:val="2"/>
            <w:shd w:val="clear" w:color="auto" w:fill="auto"/>
          </w:tcPr>
          <w:p w:rsidR="00E41C5A" w:rsidRDefault="00E41C5A" w:rsidP="00B45135">
            <w:pPr>
              <w:jc w:val="right"/>
            </w:pPr>
          </w:p>
        </w:tc>
      </w:tr>
      <w:tr w:rsidR="00E41C5A" w:rsidTr="00B45135">
        <w:trPr>
          <w:gridAfter w:val="1"/>
          <w:wAfter w:w="142" w:type="dxa"/>
        </w:trPr>
        <w:tc>
          <w:tcPr>
            <w:tcW w:w="9639" w:type="dxa"/>
            <w:gridSpan w:val="5"/>
            <w:shd w:val="clear" w:color="auto" w:fill="auto"/>
          </w:tcPr>
          <w:p w:rsidR="00E41C5A" w:rsidRDefault="00E41C5A" w:rsidP="00B45135">
            <w:r>
              <w:rPr>
                <w:b/>
              </w:rPr>
              <w:t>IX. Contribution of the financial instrument to the achievement of the indicators of the priority or measure concerned (Article 46(2)(j) of Regulation (EU) No 1303/2013)</w:t>
            </w:r>
          </w:p>
        </w:tc>
      </w:tr>
      <w:tr w:rsidR="00B45135" w:rsidTr="00B45135">
        <w:trPr>
          <w:gridAfter w:val="1"/>
          <w:wAfter w:w="142" w:type="dxa"/>
        </w:trPr>
        <w:tc>
          <w:tcPr>
            <w:tcW w:w="9639" w:type="dxa"/>
            <w:gridSpan w:val="5"/>
            <w:shd w:val="clear" w:color="auto" w:fill="auto"/>
          </w:tcPr>
          <w:p w:rsidR="00B45135" w:rsidRDefault="00B45135" w:rsidP="00B45135">
            <w:pPr>
              <w:rPr>
                <w:b/>
              </w:rPr>
            </w:pPr>
          </w:p>
        </w:tc>
      </w:tr>
      <w:tr w:rsidR="00E41C5A" w:rsidTr="00B45135">
        <w:tc>
          <w:tcPr>
            <w:tcW w:w="9781" w:type="dxa"/>
            <w:gridSpan w:val="6"/>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c>
          <w:tcPr>
            <w:tcW w:w="5760" w:type="dxa"/>
            <w:gridSpan w:val="3"/>
            <w:shd w:val="clear" w:color="auto" w:fill="auto"/>
          </w:tcPr>
          <w:p w:rsidR="00E41C5A" w:rsidRDefault="00E41C5A" w:rsidP="00B45135">
            <w:r>
              <w:t>5. Name of the financial instrument</w:t>
            </w:r>
          </w:p>
        </w:tc>
        <w:tc>
          <w:tcPr>
            <w:tcW w:w="4021" w:type="dxa"/>
            <w:gridSpan w:val="3"/>
            <w:shd w:val="clear" w:color="auto" w:fill="auto"/>
          </w:tcPr>
          <w:p w:rsidR="00E41C5A" w:rsidRDefault="00E41C5A" w:rsidP="00B45135">
            <w:r>
              <w:t>Mikro aizdevumi</w:t>
            </w:r>
          </w:p>
        </w:tc>
      </w:tr>
      <w:tr w:rsidR="00E41C5A" w:rsidTr="00B45135">
        <w:tc>
          <w:tcPr>
            <w:tcW w:w="5760" w:type="dxa"/>
            <w:gridSpan w:val="3"/>
            <w:shd w:val="clear" w:color="auto" w:fill="auto"/>
          </w:tcPr>
          <w:p w:rsidR="00E41C5A" w:rsidRDefault="00E41C5A" w:rsidP="00B45135">
            <w:r>
              <w:lastRenderedPageBreak/>
              <w:t>6. Official address/place of business of the financial instrument (name of the country and city)</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8. Type of the financial instrument</w:t>
            </w:r>
          </w:p>
        </w:tc>
        <w:tc>
          <w:tcPr>
            <w:tcW w:w="4021" w:type="dxa"/>
            <w:gridSpan w:val="3"/>
            <w:shd w:val="clear" w:color="auto" w:fill="auto"/>
          </w:tcPr>
          <w:p w:rsidR="00E41C5A" w:rsidRDefault="00E41C5A" w:rsidP="00B45135">
            <w:r>
              <w:t>Fund of funds specific fund</w:t>
            </w:r>
          </w:p>
        </w:tc>
      </w:tr>
      <w:tr w:rsidR="00E41C5A" w:rsidTr="00B45135">
        <w:tc>
          <w:tcPr>
            <w:tcW w:w="5760" w:type="dxa"/>
            <w:gridSpan w:val="3"/>
            <w:shd w:val="clear" w:color="auto" w:fill="auto"/>
          </w:tcPr>
          <w:p w:rsidR="00E41C5A" w:rsidRDefault="00E41C5A" w:rsidP="00B45135">
            <w:r>
              <w:t>8.2. Related Fund of Funds</w:t>
            </w:r>
          </w:p>
        </w:tc>
        <w:tc>
          <w:tcPr>
            <w:tcW w:w="4021" w:type="dxa"/>
            <w:gridSpan w:val="3"/>
            <w:shd w:val="clear" w:color="auto" w:fill="auto"/>
          </w:tcPr>
          <w:p w:rsidR="00E41C5A" w:rsidRDefault="00E41C5A" w:rsidP="00B45135">
            <w:r>
              <w:t>Altum Fondu fonds</w:t>
            </w:r>
          </w:p>
        </w:tc>
      </w:tr>
      <w:tr w:rsidR="00E41C5A" w:rsidTr="00B45135">
        <w:tc>
          <w:tcPr>
            <w:tcW w:w="5760" w:type="dxa"/>
            <w:gridSpan w:val="3"/>
            <w:shd w:val="clear" w:color="auto" w:fill="auto"/>
          </w:tcPr>
          <w:p w:rsidR="00E41C5A" w:rsidRDefault="00E41C5A" w:rsidP="00B45135">
            <w:r>
              <w:t>8.1. Tailor-made or financial instruments complying with standard terms and conditions i.e. "off-the-shelf instruments"</w:t>
            </w:r>
          </w:p>
        </w:tc>
        <w:tc>
          <w:tcPr>
            <w:tcW w:w="4021" w:type="dxa"/>
            <w:gridSpan w:val="3"/>
            <w:shd w:val="clear" w:color="auto" w:fill="auto"/>
          </w:tcPr>
          <w:p w:rsidR="00E41C5A" w:rsidRDefault="00E41C5A" w:rsidP="00B45135">
            <w:pPr>
              <w:jc w:val="right"/>
            </w:pPr>
            <w:r>
              <w:t>Tailor-made</w:t>
            </w:r>
          </w:p>
        </w:tc>
      </w:tr>
      <w:tr w:rsidR="00E41C5A" w:rsidTr="00B45135">
        <w:tc>
          <w:tcPr>
            <w:tcW w:w="9781" w:type="dxa"/>
            <w:gridSpan w:val="6"/>
            <w:shd w:val="clear" w:color="auto" w:fill="auto"/>
          </w:tcPr>
          <w:p w:rsidR="00E41C5A" w:rsidRDefault="00E41C5A" w:rsidP="00B45135">
            <w:r>
              <w:rPr>
                <w:b/>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E41C5A" w:rsidTr="00B45135">
        <w:tc>
          <w:tcPr>
            <w:tcW w:w="5760" w:type="dxa"/>
            <w:gridSpan w:val="3"/>
            <w:shd w:val="clear" w:color="auto" w:fill="auto"/>
          </w:tcPr>
          <w:p w:rsidR="00E41C5A" w:rsidRDefault="00E41C5A" w:rsidP="00B45135">
            <w:r>
              <w:t>9.0.1.  Loans (≥ EUR 25,000)</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9.0.2. Micro-loans (&lt; EUR 25,000 and provided to micro-enterprises) according to SEC/2011/1134 final</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9.0.3. Guarantees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9.0.4. 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9.0.5. Quasi-equity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9.0.6. Other financial products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9.0.7. Other support combined with a financial instrument</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9.1. Description of the other financial product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9.2. Other support combined within the financial instrument: grant, interest rate subsidy, guarantee fee subsidy pursuant to Article 37(7) of Regulation (EU) No 1303/2013</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10. Legal status of the financial instrument, pursuant to Article 38(6) of Regulation (EU) No 1303/2013 (for financial instruments referred to in Article 38(1)(b) only): fiduciary account opened in the name of the implementing body and on behalf of the managing authority or separate block of finance within a financial institution</w:t>
            </w:r>
          </w:p>
        </w:tc>
        <w:tc>
          <w:tcPr>
            <w:tcW w:w="4021" w:type="dxa"/>
            <w:gridSpan w:val="3"/>
            <w:shd w:val="clear" w:color="auto" w:fill="auto"/>
          </w:tcPr>
          <w:p w:rsidR="00E41C5A" w:rsidRDefault="00E41C5A" w:rsidP="00B45135">
            <w:r>
              <w:t>Seperate block of finance</w:t>
            </w:r>
          </w:p>
        </w:tc>
      </w:tr>
      <w:tr w:rsidR="00E41C5A" w:rsidTr="00B45135">
        <w:tc>
          <w:tcPr>
            <w:tcW w:w="9781" w:type="dxa"/>
            <w:gridSpan w:val="6"/>
            <w:shd w:val="clear" w:color="auto" w:fill="auto"/>
          </w:tcPr>
          <w:p w:rsidR="00E41C5A" w:rsidRDefault="00E41C5A" w:rsidP="00B45135">
            <w:r>
              <w:rPr>
                <w:b/>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c>
          <w:tcPr>
            <w:tcW w:w="9781" w:type="dxa"/>
            <w:gridSpan w:val="6"/>
            <w:shd w:val="clear" w:color="auto" w:fill="auto"/>
          </w:tcPr>
          <w:p w:rsidR="00E41C5A" w:rsidRDefault="00E41C5A" w:rsidP="00B45135">
            <w:r>
              <w:rPr>
                <w:b/>
              </w:rPr>
              <w:t>11. Body implementing the financial instrument</w:t>
            </w:r>
          </w:p>
        </w:tc>
      </w:tr>
      <w:tr w:rsidR="00E41C5A" w:rsidTr="00B45135">
        <w:tc>
          <w:tcPr>
            <w:tcW w:w="5760" w:type="dxa"/>
            <w:gridSpan w:val="3"/>
            <w:shd w:val="clear" w:color="auto" w:fill="auto"/>
          </w:tcPr>
          <w:p w:rsidR="00E41C5A" w:rsidRDefault="00E41C5A" w:rsidP="00B45135">
            <w:r>
              <w:t xml:space="preserve">11.1. Type of implementing body pursuant to Article 38(4) of Regulation (EU) No 1303/2013 (a) existing or newly created legal entity dedicated to implementing </w:t>
            </w:r>
            <w:r>
              <w:lastRenderedPageBreak/>
              <w:t>financial instruments; (b) a body entrusted with the implementation task or (c) managing authority underatking implementation task directly (for loans or guarantees only)</w:t>
            </w:r>
          </w:p>
        </w:tc>
        <w:tc>
          <w:tcPr>
            <w:tcW w:w="4021" w:type="dxa"/>
            <w:gridSpan w:val="3"/>
            <w:shd w:val="clear" w:color="auto" w:fill="auto"/>
          </w:tcPr>
          <w:p w:rsidR="00E41C5A" w:rsidRDefault="00E41C5A" w:rsidP="00B45135">
            <w:r>
              <w:lastRenderedPageBreak/>
              <w:t>Financial institutions aiming at the achievement of public intrest under the control of public authority</w:t>
            </w:r>
          </w:p>
        </w:tc>
      </w:tr>
      <w:tr w:rsidR="00E41C5A" w:rsidTr="00B45135">
        <w:tc>
          <w:tcPr>
            <w:tcW w:w="5760" w:type="dxa"/>
            <w:gridSpan w:val="3"/>
            <w:shd w:val="clear" w:color="auto" w:fill="auto"/>
          </w:tcPr>
          <w:p w:rsidR="00E41C5A" w:rsidRDefault="00E41C5A" w:rsidP="00B45135">
            <w:r>
              <w:lastRenderedPageBreak/>
              <w:t>11.1.1. Name of the body implementing the financial instrument</w:t>
            </w:r>
          </w:p>
        </w:tc>
        <w:tc>
          <w:tcPr>
            <w:tcW w:w="4021" w:type="dxa"/>
            <w:gridSpan w:val="3"/>
            <w:shd w:val="clear" w:color="auto" w:fill="auto"/>
          </w:tcPr>
          <w:p w:rsidR="00E41C5A" w:rsidRDefault="00E41C5A" w:rsidP="00B45135">
            <w:r>
              <w:t>AS "Attīstības finanšu institūcija Altum"</w:t>
            </w:r>
          </w:p>
        </w:tc>
      </w:tr>
      <w:tr w:rsidR="00E41C5A" w:rsidTr="00B45135">
        <w:tc>
          <w:tcPr>
            <w:tcW w:w="5760" w:type="dxa"/>
            <w:gridSpan w:val="3"/>
            <w:shd w:val="clear" w:color="auto" w:fill="auto"/>
          </w:tcPr>
          <w:p w:rsidR="00E41C5A" w:rsidRDefault="00E41C5A" w:rsidP="00B45135">
            <w:r>
              <w:t>11.1.2. Official address/place of business (country and town name) of the body implementing the financial instrument</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12. Procedure of selecting the body implementing the financial instrument: award of a public contract; other procedure</w:t>
            </w:r>
          </w:p>
        </w:tc>
        <w:tc>
          <w:tcPr>
            <w:tcW w:w="4021" w:type="dxa"/>
            <w:gridSpan w:val="3"/>
            <w:shd w:val="clear" w:color="auto" w:fill="auto"/>
          </w:tcPr>
          <w:p w:rsidR="00E41C5A" w:rsidRDefault="00E41C5A" w:rsidP="00B45135">
            <w:r>
              <w:t>Interadministrative cooperation</w:t>
            </w:r>
          </w:p>
        </w:tc>
      </w:tr>
      <w:tr w:rsidR="00E41C5A" w:rsidTr="00B45135">
        <w:tc>
          <w:tcPr>
            <w:tcW w:w="5760" w:type="dxa"/>
            <w:gridSpan w:val="3"/>
            <w:shd w:val="clear" w:color="auto" w:fill="auto"/>
          </w:tcPr>
          <w:p w:rsidR="00E41C5A" w:rsidRDefault="00E41C5A" w:rsidP="00B45135">
            <w:r>
              <w:t>12.1. Description of the other procedure of selecting the body implementing the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13. Date of signature of the funding agreement with the body implementing the financial instrument</w:t>
            </w:r>
          </w:p>
        </w:tc>
        <w:tc>
          <w:tcPr>
            <w:tcW w:w="4021" w:type="dxa"/>
            <w:gridSpan w:val="3"/>
            <w:shd w:val="clear" w:color="auto" w:fill="auto"/>
          </w:tcPr>
          <w:p w:rsidR="00E41C5A" w:rsidRDefault="00E41C5A" w:rsidP="00B45135">
            <w:pPr>
              <w:jc w:val="right"/>
            </w:pPr>
            <w:r>
              <w:t>2016.8.6</w:t>
            </w:r>
          </w:p>
        </w:tc>
      </w:tr>
      <w:tr w:rsidR="00E41C5A" w:rsidTr="00B45135">
        <w:tc>
          <w:tcPr>
            <w:tcW w:w="9781" w:type="dxa"/>
            <w:gridSpan w:val="6"/>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c>
          <w:tcPr>
            <w:tcW w:w="5760" w:type="dxa"/>
            <w:gridSpan w:val="3"/>
            <w:shd w:val="clear" w:color="auto" w:fill="auto"/>
          </w:tcPr>
          <w:p w:rsidR="00E41C5A" w:rsidRDefault="00E41C5A" w:rsidP="00B45135">
            <w:r>
              <w:t>14. Total amount of programme contributions committed in the funding agreement (in EUR)</w:t>
            </w:r>
          </w:p>
        </w:tc>
        <w:tc>
          <w:tcPr>
            <w:tcW w:w="4021" w:type="dxa"/>
            <w:gridSpan w:val="3"/>
            <w:shd w:val="clear" w:color="auto" w:fill="auto"/>
          </w:tcPr>
          <w:p w:rsidR="00E41C5A" w:rsidRDefault="00E41C5A" w:rsidP="00B45135">
            <w:pPr>
              <w:jc w:val="right"/>
            </w:pPr>
            <w:r>
              <w:t>2 700 000,00</w:t>
            </w:r>
          </w:p>
        </w:tc>
      </w:tr>
      <w:tr w:rsidR="00E41C5A" w:rsidTr="00B45135">
        <w:tc>
          <w:tcPr>
            <w:tcW w:w="5760" w:type="dxa"/>
            <w:gridSpan w:val="3"/>
            <w:shd w:val="clear" w:color="auto" w:fill="auto"/>
          </w:tcPr>
          <w:p w:rsidR="00E41C5A" w:rsidRDefault="00E41C5A" w:rsidP="00B45135">
            <w:r>
              <w:t>14.1. out of which ESI Funds contributions (in EUR)</w:t>
            </w:r>
          </w:p>
        </w:tc>
        <w:tc>
          <w:tcPr>
            <w:tcW w:w="4021" w:type="dxa"/>
            <w:gridSpan w:val="3"/>
            <w:shd w:val="clear" w:color="auto" w:fill="auto"/>
          </w:tcPr>
          <w:p w:rsidR="00E41C5A" w:rsidRDefault="00E41C5A" w:rsidP="00B45135">
            <w:pPr>
              <w:jc w:val="right"/>
            </w:pPr>
            <w:r>
              <w:t>2 700 000,00</w:t>
            </w:r>
          </w:p>
        </w:tc>
      </w:tr>
      <w:tr w:rsidR="00E41C5A" w:rsidTr="00B45135">
        <w:tc>
          <w:tcPr>
            <w:tcW w:w="5760" w:type="dxa"/>
            <w:gridSpan w:val="3"/>
            <w:shd w:val="clear" w:color="auto" w:fill="auto"/>
          </w:tcPr>
          <w:p w:rsidR="00E41C5A" w:rsidRDefault="00E41C5A" w:rsidP="00B45135">
            <w:r>
              <w:t>14.1.1. out of which ERDF (in EUR) (optional)</w:t>
            </w:r>
          </w:p>
        </w:tc>
        <w:tc>
          <w:tcPr>
            <w:tcW w:w="4021" w:type="dxa"/>
            <w:gridSpan w:val="3"/>
            <w:shd w:val="clear" w:color="auto" w:fill="auto"/>
          </w:tcPr>
          <w:p w:rsidR="00E41C5A" w:rsidRDefault="00E41C5A" w:rsidP="00B45135">
            <w:pPr>
              <w:jc w:val="right"/>
            </w:pPr>
            <w:r>
              <w:t>2 700 000,00</w:t>
            </w:r>
          </w:p>
        </w:tc>
      </w:tr>
      <w:tr w:rsidR="00E41C5A" w:rsidTr="00B45135">
        <w:tc>
          <w:tcPr>
            <w:tcW w:w="5760" w:type="dxa"/>
            <w:gridSpan w:val="3"/>
            <w:shd w:val="clear" w:color="auto" w:fill="auto"/>
          </w:tcPr>
          <w:p w:rsidR="00E41C5A" w:rsidRDefault="00E41C5A" w:rsidP="00B45135">
            <w:r>
              <w:t>14.1.2. out of which Cohesion Fund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14.1.3. out of which ESF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14.1.4. out of which EAFRD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14.1.5. out of which EMFF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 Total amount of programme contributions paid to the financial instrument (in EUR)</w:t>
            </w:r>
          </w:p>
        </w:tc>
        <w:tc>
          <w:tcPr>
            <w:tcW w:w="4021" w:type="dxa"/>
            <w:gridSpan w:val="3"/>
            <w:shd w:val="clear" w:color="auto" w:fill="auto"/>
          </w:tcPr>
          <w:p w:rsidR="00E41C5A" w:rsidRDefault="00E41C5A" w:rsidP="00B45135">
            <w:pPr>
              <w:jc w:val="right"/>
            </w:pPr>
            <w:r>
              <w:t>400 000,00</w:t>
            </w:r>
          </w:p>
        </w:tc>
      </w:tr>
      <w:tr w:rsidR="00E41C5A" w:rsidTr="00B45135">
        <w:tc>
          <w:tcPr>
            <w:tcW w:w="5760" w:type="dxa"/>
            <w:gridSpan w:val="3"/>
            <w:shd w:val="clear" w:color="auto" w:fill="auto"/>
          </w:tcPr>
          <w:p w:rsidR="00E41C5A" w:rsidRDefault="00E41C5A" w:rsidP="00B45135">
            <w:r>
              <w:t>15.1. out of which amount of ESI Funds contributions (in EUR)</w:t>
            </w:r>
          </w:p>
        </w:tc>
        <w:tc>
          <w:tcPr>
            <w:tcW w:w="4021" w:type="dxa"/>
            <w:gridSpan w:val="3"/>
            <w:shd w:val="clear" w:color="auto" w:fill="auto"/>
          </w:tcPr>
          <w:p w:rsidR="00E41C5A" w:rsidRDefault="00E41C5A" w:rsidP="00B45135">
            <w:pPr>
              <w:jc w:val="right"/>
            </w:pPr>
            <w:r>
              <w:t>80 000,00</w:t>
            </w:r>
          </w:p>
        </w:tc>
      </w:tr>
      <w:tr w:rsidR="00E41C5A" w:rsidTr="00B45135">
        <w:tc>
          <w:tcPr>
            <w:tcW w:w="5760" w:type="dxa"/>
            <w:gridSpan w:val="3"/>
            <w:shd w:val="clear" w:color="auto" w:fill="auto"/>
          </w:tcPr>
          <w:p w:rsidR="00E41C5A" w:rsidRDefault="00E41C5A" w:rsidP="00B45135">
            <w:r>
              <w:t>15.1.1. out of which ERDF (in EUR)</w:t>
            </w:r>
          </w:p>
        </w:tc>
        <w:tc>
          <w:tcPr>
            <w:tcW w:w="4021" w:type="dxa"/>
            <w:gridSpan w:val="3"/>
            <w:shd w:val="clear" w:color="auto" w:fill="auto"/>
          </w:tcPr>
          <w:p w:rsidR="00E41C5A" w:rsidRDefault="00E41C5A" w:rsidP="00B45135">
            <w:pPr>
              <w:jc w:val="right"/>
            </w:pPr>
            <w:r>
              <w:t>80 000,00</w:t>
            </w:r>
          </w:p>
        </w:tc>
      </w:tr>
      <w:tr w:rsidR="00E41C5A" w:rsidTr="00B45135">
        <w:tc>
          <w:tcPr>
            <w:tcW w:w="5760" w:type="dxa"/>
            <w:gridSpan w:val="3"/>
            <w:shd w:val="clear" w:color="auto" w:fill="auto"/>
          </w:tcPr>
          <w:p w:rsidR="00E41C5A" w:rsidRDefault="00E41C5A" w:rsidP="00B45135">
            <w:r>
              <w:t>15.1.2.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15.2. out of which total amount of national co-financing (in EUR)</w:t>
            </w:r>
          </w:p>
        </w:tc>
        <w:tc>
          <w:tcPr>
            <w:tcW w:w="4021" w:type="dxa"/>
            <w:gridSpan w:val="3"/>
            <w:shd w:val="clear" w:color="auto" w:fill="auto"/>
          </w:tcPr>
          <w:p w:rsidR="00E41C5A" w:rsidRDefault="00E41C5A" w:rsidP="00B45135">
            <w:pPr>
              <w:jc w:val="right"/>
            </w:pPr>
            <w:r>
              <w:t>320 000,00</w:t>
            </w:r>
          </w:p>
        </w:tc>
      </w:tr>
      <w:tr w:rsidR="00E41C5A" w:rsidTr="00B45135">
        <w:tc>
          <w:tcPr>
            <w:tcW w:w="5760" w:type="dxa"/>
            <w:gridSpan w:val="3"/>
            <w:shd w:val="clear" w:color="auto" w:fill="auto"/>
          </w:tcPr>
          <w:p w:rsidR="00E41C5A" w:rsidRDefault="00E41C5A" w:rsidP="00B45135">
            <w:r>
              <w:t>15.2.1. out of which total amount of national public funding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15.2.2. out of which total amount of national private funding (in EUR)</w:t>
            </w:r>
          </w:p>
        </w:tc>
        <w:tc>
          <w:tcPr>
            <w:tcW w:w="4021" w:type="dxa"/>
            <w:gridSpan w:val="3"/>
            <w:shd w:val="clear" w:color="auto" w:fill="auto"/>
          </w:tcPr>
          <w:p w:rsidR="00E41C5A" w:rsidRDefault="00E41C5A" w:rsidP="00B45135">
            <w:pPr>
              <w:jc w:val="right"/>
            </w:pPr>
            <w:r>
              <w:t>320 000,00</w:t>
            </w:r>
          </w:p>
        </w:tc>
      </w:tr>
      <w:tr w:rsidR="00E41C5A" w:rsidTr="00B45135">
        <w:tc>
          <w:tcPr>
            <w:tcW w:w="5760" w:type="dxa"/>
            <w:gridSpan w:val="3"/>
            <w:shd w:val="clear" w:color="auto" w:fill="auto"/>
          </w:tcPr>
          <w:p w:rsidR="00E41C5A" w:rsidRDefault="00E41C5A" w:rsidP="00B45135">
            <w:r>
              <w:t>16. Total amount of programme contributions paid to the financial instrument under Youth Employment Initiative (YEI)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17. Total amount of management costs and fees paid out of programme contributions (in EUR)</w:t>
            </w:r>
          </w:p>
        </w:tc>
        <w:tc>
          <w:tcPr>
            <w:tcW w:w="4021" w:type="dxa"/>
            <w:gridSpan w:val="3"/>
            <w:shd w:val="clear" w:color="auto" w:fill="auto"/>
          </w:tcPr>
          <w:p w:rsidR="00E41C5A" w:rsidRDefault="00E41C5A" w:rsidP="00B45135">
            <w:pPr>
              <w:jc w:val="right"/>
            </w:pPr>
            <w:r>
              <w:t>95 310,58</w:t>
            </w:r>
          </w:p>
        </w:tc>
      </w:tr>
      <w:tr w:rsidR="00E41C5A" w:rsidTr="00B45135">
        <w:tc>
          <w:tcPr>
            <w:tcW w:w="5760" w:type="dxa"/>
            <w:gridSpan w:val="3"/>
            <w:shd w:val="clear" w:color="auto" w:fill="auto"/>
          </w:tcPr>
          <w:p w:rsidR="00E41C5A" w:rsidRDefault="00E41C5A" w:rsidP="00B45135">
            <w:r>
              <w:t>17.1. out of which base remuneration (in EUR)</w:t>
            </w:r>
          </w:p>
        </w:tc>
        <w:tc>
          <w:tcPr>
            <w:tcW w:w="4021" w:type="dxa"/>
            <w:gridSpan w:val="3"/>
            <w:shd w:val="clear" w:color="auto" w:fill="auto"/>
          </w:tcPr>
          <w:p w:rsidR="00E41C5A" w:rsidRDefault="00E41C5A" w:rsidP="00B45135">
            <w:pPr>
              <w:jc w:val="right"/>
            </w:pPr>
            <w:r>
              <w:t>44 298,20</w:t>
            </w:r>
          </w:p>
        </w:tc>
      </w:tr>
      <w:tr w:rsidR="00E41C5A" w:rsidTr="00B45135">
        <w:tc>
          <w:tcPr>
            <w:tcW w:w="5760" w:type="dxa"/>
            <w:gridSpan w:val="3"/>
            <w:shd w:val="clear" w:color="auto" w:fill="auto"/>
          </w:tcPr>
          <w:p w:rsidR="00E41C5A" w:rsidRDefault="00E41C5A" w:rsidP="00B45135">
            <w:r>
              <w:t>17.2. out of which performance-based remuneration (in EUR)</w:t>
            </w:r>
          </w:p>
        </w:tc>
        <w:tc>
          <w:tcPr>
            <w:tcW w:w="4021" w:type="dxa"/>
            <w:gridSpan w:val="3"/>
            <w:shd w:val="clear" w:color="auto" w:fill="auto"/>
          </w:tcPr>
          <w:p w:rsidR="00E41C5A" w:rsidRDefault="00E41C5A" w:rsidP="00B45135">
            <w:pPr>
              <w:jc w:val="right"/>
            </w:pPr>
            <w:r>
              <w:t>51 012,38</w:t>
            </w:r>
          </w:p>
        </w:tc>
      </w:tr>
      <w:tr w:rsidR="00E41C5A" w:rsidTr="00B45135">
        <w:tc>
          <w:tcPr>
            <w:tcW w:w="5760" w:type="dxa"/>
            <w:gridSpan w:val="3"/>
            <w:shd w:val="clear" w:color="auto" w:fill="auto"/>
          </w:tcPr>
          <w:p w:rsidR="00E41C5A" w:rsidRDefault="00E41C5A" w:rsidP="00B45135">
            <w:r>
              <w:t>18. Capitalised management costs or fees pursuant to Article 42(2) of Regulation (EU) No 1303/2013 (relevant only for final report)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21. Contributions of land and/or real estate in the financial instrument pursuant to Article 37(10)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E41C5A" w:rsidTr="00B45135">
        <w:tc>
          <w:tcPr>
            <w:tcW w:w="5760" w:type="dxa"/>
            <w:gridSpan w:val="3"/>
            <w:shd w:val="clear" w:color="auto" w:fill="auto"/>
          </w:tcPr>
          <w:p w:rsidR="00E41C5A" w:rsidRDefault="00E41C5A" w:rsidP="00B45135">
            <w:r>
              <w:rPr>
                <w:b/>
                <w:i/>
              </w:rPr>
              <w:t>22. Name of financial product offered by the financial instrument</w:t>
            </w:r>
          </w:p>
        </w:tc>
        <w:tc>
          <w:tcPr>
            <w:tcW w:w="4021" w:type="dxa"/>
            <w:gridSpan w:val="3"/>
            <w:shd w:val="clear" w:color="auto" w:fill="auto"/>
          </w:tcPr>
          <w:p w:rsidR="00E41C5A" w:rsidRDefault="00E41C5A" w:rsidP="00B45135">
            <w:r>
              <w:rPr>
                <w:b/>
                <w:i/>
              </w:rPr>
              <w:t>Mikrokredīti</w:t>
            </w:r>
          </w:p>
        </w:tc>
      </w:tr>
      <w:tr w:rsidR="00E41C5A" w:rsidTr="00B45135">
        <w:tc>
          <w:tcPr>
            <w:tcW w:w="5760" w:type="dxa"/>
            <w:gridSpan w:val="3"/>
            <w:shd w:val="clear" w:color="auto" w:fill="auto"/>
          </w:tcPr>
          <w:p w:rsidR="00E41C5A" w:rsidRDefault="00E41C5A" w:rsidP="00B45135">
            <w:r>
              <w:t>22.1. Type of financial product offered by the financial instrument</w:t>
            </w:r>
          </w:p>
        </w:tc>
        <w:tc>
          <w:tcPr>
            <w:tcW w:w="4021" w:type="dxa"/>
            <w:gridSpan w:val="3"/>
            <w:shd w:val="clear" w:color="auto" w:fill="auto"/>
          </w:tcPr>
          <w:p w:rsidR="00E41C5A" w:rsidRDefault="00E41C5A" w:rsidP="00B45135">
            <w:r>
              <w:t>Loan</w:t>
            </w:r>
          </w:p>
        </w:tc>
      </w:tr>
      <w:tr w:rsidR="00E41C5A" w:rsidTr="00B45135">
        <w:tc>
          <w:tcPr>
            <w:tcW w:w="5760" w:type="dxa"/>
            <w:gridSpan w:val="3"/>
            <w:shd w:val="clear" w:color="auto" w:fill="auto"/>
          </w:tcPr>
          <w:p w:rsidR="00E41C5A" w:rsidRDefault="00E41C5A" w:rsidP="00B45135">
            <w:r>
              <w:t>24. Total amount of programme contributions committed in this loan, guarantee, equity, quasi-equity or other financial product contracts with final recipients (in EUR)</w:t>
            </w:r>
          </w:p>
        </w:tc>
        <w:tc>
          <w:tcPr>
            <w:tcW w:w="4021" w:type="dxa"/>
            <w:gridSpan w:val="3"/>
            <w:shd w:val="clear" w:color="auto" w:fill="auto"/>
          </w:tcPr>
          <w:p w:rsidR="00E41C5A" w:rsidRDefault="00E41C5A" w:rsidP="00B45135">
            <w:pPr>
              <w:jc w:val="right"/>
            </w:pPr>
            <w:r>
              <w:t>303 035,00</w:t>
            </w:r>
          </w:p>
        </w:tc>
      </w:tr>
      <w:tr w:rsidR="00E41C5A" w:rsidTr="00B45135">
        <w:tc>
          <w:tcPr>
            <w:tcW w:w="5760" w:type="dxa"/>
            <w:gridSpan w:val="3"/>
            <w:shd w:val="clear" w:color="auto" w:fill="auto"/>
          </w:tcPr>
          <w:p w:rsidR="00E41C5A" w:rsidRDefault="00E41C5A" w:rsidP="00B45135">
            <w:r>
              <w:lastRenderedPageBreak/>
              <w:t>24.1. out of which total amount of ESI Funds contributions (in EUR)</w:t>
            </w:r>
          </w:p>
        </w:tc>
        <w:tc>
          <w:tcPr>
            <w:tcW w:w="4021" w:type="dxa"/>
            <w:gridSpan w:val="3"/>
            <w:shd w:val="clear" w:color="auto" w:fill="auto"/>
          </w:tcPr>
          <w:p w:rsidR="00E41C5A" w:rsidRDefault="00E41C5A" w:rsidP="00B45135">
            <w:pPr>
              <w:jc w:val="right"/>
            </w:pPr>
            <w:r>
              <w:t>60 607,00</w:t>
            </w:r>
          </w:p>
        </w:tc>
      </w:tr>
      <w:tr w:rsidR="00E41C5A" w:rsidTr="00B45135">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4021" w:type="dxa"/>
            <w:gridSpan w:val="3"/>
            <w:shd w:val="clear" w:color="auto" w:fill="auto"/>
          </w:tcPr>
          <w:p w:rsidR="00E41C5A" w:rsidRDefault="00E41C5A" w:rsidP="00B45135">
            <w:pPr>
              <w:jc w:val="right"/>
            </w:pPr>
            <w:r>
              <w:t>251 220,99</w:t>
            </w:r>
          </w:p>
        </w:tc>
      </w:tr>
      <w:tr w:rsidR="00E41C5A" w:rsidTr="00B45135">
        <w:tc>
          <w:tcPr>
            <w:tcW w:w="5760" w:type="dxa"/>
            <w:gridSpan w:val="3"/>
            <w:shd w:val="clear" w:color="auto" w:fill="auto"/>
          </w:tcPr>
          <w:p w:rsidR="00E41C5A" w:rsidRDefault="00E41C5A" w:rsidP="00B45135">
            <w:r>
              <w:t>25.1. out of which total amount of ESI Funds contributions (in EUR)</w:t>
            </w:r>
          </w:p>
        </w:tc>
        <w:tc>
          <w:tcPr>
            <w:tcW w:w="4021" w:type="dxa"/>
            <w:gridSpan w:val="3"/>
            <w:shd w:val="clear" w:color="auto" w:fill="auto"/>
          </w:tcPr>
          <w:p w:rsidR="00E41C5A" w:rsidRDefault="00E41C5A" w:rsidP="00B45135">
            <w:pPr>
              <w:jc w:val="right"/>
            </w:pPr>
            <w:r>
              <w:t>50 244,20</w:t>
            </w:r>
          </w:p>
        </w:tc>
      </w:tr>
      <w:tr w:rsidR="00E41C5A" w:rsidTr="00B45135">
        <w:tc>
          <w:tcPr>
            <w:tcW w:w="5760" w:type="dxa"/>
            <w:gridSpan w:val="3"/>
            <w:shd w:val="clear" w:color="auto" w:fill="auto"/>
          </w:tcPr>
          <w:p w:rsidR="00E41C5A" w:rsidRDefault="00E41C5A" w:rsidP="00B45135">
            <w:r>
              <w:t>25.1.1. out of which ERDF (in EUR)</w:t>
            </w:r>
          </w:p>
        </w:tc>
        <w:tc>
          <w:tcPr>
            <w:tcW w:w="4021" w:type="dxa"/>
            <w:gridSpan w:val="3"/>
            <w:shd w:val="clear" w:color="auto" w:fill="auto"/>
          </w:tcPr>
          <w:p w:rsidR="00E41C5A" w:rsidRDefault="00E41C5A" w:rsidP="00B45135">
            <w:pPr>
              <w:jc w:val="right"/>
            </w:pPr>
            <w:r>
              <w:t>50 244,20</w:t>
            </w:r>
          </w:p>
        </w:tc>
      </w:tr>
      <w:tr w:rsidR="00E41C5A" w:rsidTr="00B45135">
        <w:tc>
          <w:tcPr>
            <w:tcW w:w="5760" w:type="dxa"/>
            <w:gridSpan w:val="3"/>
            <w:shd w:val="clear" w:color="auto" w:fill="auto"/>
          </w:tcPr>
          <w:p w:rsidR="00E41C5A" w:rsidRDefault="00E41C5A" w:rsidP="00B45135">
            <w:r>
              <w:t>25.1.2.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25.2. out of which total amount of national public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25.3. out of which total amount of national private co-financing (in EUR)</w:t>
            </w:r>
          </w:p>
        </w:tc>
        <w:tc>
          <w:tcPr>
            <w:tcW w:w="4021" w:type="dxa"/>
            <w:gridSpan w:val="3"/>
            <w:shd w:val="clear" w:color="auto" w:fill="auto"/>
          </w:tcPr>
          <w:p w:rsidR="00E41C5A" w:rsidRDefault="00E41C5A" w:rsidP="00B45135">
            <w:pPr>
              <w:jc w:val="right"/>
            </w:pPr>
            <w:r>
              <w:t>200 976,79</w:t>
            </w:r>
          </w:p>
        </w:tc>
      </w:tr>
      <w:tr w:rsidR="00E41C5A" w:rsidTr="00B45135">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4021" w:type="dxa"/>
            <w:gridSpan w:val="3"/>
            <w:shd w:val="clear" w:color="auto" w:fill="auto"/>
          </w:tcPr>
          <w:p w:rsidR="00E41C5A" w:rsidRDefault="00E41C5A" w:rsidP="00B45135">
            <w:pPr>
              <w:jc w:val="right"/>
            </w:pPr>
            <w:r>
              <w:t>26</w:t>
            </w:r>
          </w:p>
        </w:tc>
      </w:tr>
      <w:tr w:rsidR="00E41C5A" w:rsidTr="00B45135">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4021" w:type="dxa"/>
            <w:gridSpan w:val="3"/>
            <w:shd w:val="clear" w:color="auto" w:fill="auto"/>
          </w:tcPr>
          <w:p w:rsidR="00E41C5A" w:rsidRDefault="00E41C5A" w:rsidP="00B45135">
            <w:pPr>
              <w:jc w:val="right"/>
            </w:pPr>
            <w:r>
              <w:t>23</w:t>
            </w:r>
          </w:p>
        </w:tc>
      </w:tr>
      <w:tr w:rsidR="00E41C5A" w:rsidTr="00B45135">
        <w:tc>
          <w:tcPr>
            <w:tcW w:w="5760" w:type="dxa"/>
            <w:gridSpan w:val="3"/>
            <w:shd w:val="clear" w:color="auto" w:fill="auto"/>
          </w:tcPr>
          <w:p w:rsidR="00E41C5A" w:rsidRDefault="00E41C5A" w:rsidP="00B45135">
            <w:r>
              <w:t>29. Number of financial recipients supported by the financial product</w:t>
            </w:r>
          </w:p>
        </w:tc>
        <w:tc>
          <w:tcPr>
            <w:tcW w:w="4021" w:type="dxa"/>
            <w:gridSpan w:val="3"/>
            <w:shd w:val="clear" w:color="auto" w:fill="auto"/>
          </w:tcPr>
          <w:p w:rsidR="00E41C5A" w:rsidRDefault="00E41C5A" w:rsidP="00B45135">
            <w:pPr>
              <w:jc w:val="right"/>
            </w:pPr>
            <w:r>
              <w:t>26</w:t>
            </w:r>
          </w:p>
        </w:tc>
      </w:tr>
      <w:tr w:rsidR="00E41C5A" w:rsidTr="00B45135">
        <w:tc>
          <w:tcPr>
            <w:tcW w:w="5760" w:type="dxa"/>
            <w:gridSpan w:val="3"/>
            <w:shd w:val="clear" w:color="auto" w:fill="auto"/>
          </w:tcPr>
          <w:p w:rsidR="00E41C5A" w:rsidRDefault="00E41C5A" w:rsidP="00B45135">
            <w:r>
              <w:t>29.1. out of which large 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 out of which SMEs</w:t>
            </w:r>
          </w:p>
        </w:tc>
        <w:tc>
          <w:tcPr>
            <w:tcW w:w="4021" w:type="dxa"/>
            <w:gridSpan w:val="3"/>
            <w:shd w:val="clear" w:color="auto" w:fill="auto"/>
          </w:tcPr>
          <w:p w:rsidR="00E41C5A" w:rsidRDefault="00E41C5A" w:rsidP="00B45135">
            <w:pPr>
              <w:jc w:val="right"/>
            </w:pPr>
            <w:r>
              <w:t>26</w:t>
            </w:r>
          </w:p>
        </w:tc>
      </w:tr>
      <w:tr w:rsidR="00E41C5A" w:rsidTr="00B45135">
        <w:tc>
          <w:tcPr>
            <w:tcW w:w="5760" w:type="dxa"/>
            <w:gridSpan w:val="3"/>
            <w:shd w:val="clear" w:color="auto" w:fill="auto"/>
          </w:tcPr>
          <w:p w:rsidR="00E41C5A" w:rsidRDefault="00E41C5A" w:rsidP="00B45135">
            <w:r>
              <w:t>29.2.1. out of which microenterprises</w:t>
            </w:r>
          </w:p>
        </w:tc>
        <w:tc>
          <w:tcPr>
            <w:tcW w:w="4021" w:type="dxa"/>
            <w:gridSpan w:val="3"/>
            <w:shd w:val="clear" w:color="auto" w:fill="auto"/>
          </w:tcPr>
          <w:p w:rsidR="00E41C5A" w:rsidRDefault="00E41C5A" w:rsidP="00B45135">
            <w:pPr>
              <w:jc w:val="right"/>
            </w:pPr>
            <w:r>
              <w:t>25</w:t>
            </w:r>
          </w:p>
        </w:tc>
      </w:tr>
      <w:tr w:rsidR="00E41C5A" w:rsidTr="00B45135">
        <w:tc>
          <w:tcPr>
            <w:tcW w:w="5760" w:type="dxa"/>
            <w:gridSpan w:val="3"/>
            <w:shd w:val="clear" w:color="auto" w:fill="auto"/>
          </w:tcPr>
          <w:p w:rsidR="00E41C5A" w:rsidRDefault="00E41C5A" w:rsidP="00B45135">
            <w:r>
              <w:t>29.3. out of which individuals/natural persons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 out of which other type of final recipients supported</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29.a. For EAFRD, Number of financial recipients supported by the financial product</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29a.1. out of which agricultural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29a.2. out of which agro-food processing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lastRenderedPageBreak/>
              <w:t>29a.3. out of which forestry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29a.4. out of which small non-agricultural rural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29a.5. out of which micro-rural non-agricultural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29a.6. out of which individuals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29a.7. out of which co-operational groups (incl EIP) </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29a.8. out of which LAGs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 out of which other type of final recipients supported</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29a.9.1. description of other type of final recipients supported</w:t>
            </w:r>
          </w:p>
        </w:tc>
        <w:tc>
          <w:tcPr>
            <w:tcW w:w="4021" w:type="dxa"/>
            <w:gridSpan w:val="3"/>
            <w:shd w:val="clear" w:color="auto" w:fill="auto"/>
          </w:tcPr>
          <w:p w:rsidR="00E41C5A" w:rsidRDefault="00E41C5A" w:rsidP="00B45135"/>
        </w:tc>
      </w:tr>
      <w:tr w:rsidR="00E41C5A" w:rsidTr="00B45135">
        <w:tc>
          <w:tcPr>
            <w:tcW w:w="9781" w:type="dxa"/>
            <w:gridSpan w:val="6"/>
            <w:shd w:val="clear" w:color="auto" w:fill="auto"/>
          </w:tcPr>
          <w:p w:rsidR="00E41C5A" w:rsidRDefault="00E41C5A" w:rsidP="00B45135">
            <w:r>
              <w:rPr>
                <w:b/>
              </w:rPr>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c>
          <w:tcPr>
            <w:tcW w:w="5760" w:type="dxa"/>
            <w:gridSpan w:val="3"/>
            <w:shd w:val="clear" w:color="auto" w:fill="auto"/>
          </w:tcPr>
          <w:p w:rsidR="00E41C5A" w:rsidRDefault="00E41C5A" w:rsidP="00B45135">
            <w:r>
              <w:t>32. Information whether the financial instrument was still operational at the end of the reporting year</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32.1. If the financial instrument was not operational at the end of the reporting year, date of the winding-up</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33. Total number of disbursed loans defaulted or total number of guarantees provided and called due to the loan default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34. Total amount of disbursed loans defaulted (in EUR) or total amount committed for guarantees provided and called due to loan default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E41C5A" w:rsidTr="00B45135">
        <w:tc>
          <w:tcPr>
            <w:tcW w:w="5760" w:type="dxa"/>
            <w:gridSpan w:val="3"/>
            <w:shd w:val="clear" w:color="auto" w:fill="auto"/>
          </w:tcPr>
          <w:p w:rsidR="00E41C5A" w:rsidRDefault="00E41C5A" w:rsidP="00B45135">
            <w:r>
              <w:t>35. Interest and other gains generated by payments from ESI Funds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 Amounts repaid to the financial instrument attributable to support from ESI Funds by the end of the reporting year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36.1. out of which capital repayments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36.2. out of which gains, other earnings and yields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37. Amounts of resources reused which were paid back to the financial instrument and are attributable to ESI Funds</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37.2. out of which amounts paid for the reimbursement of management costs incurred and payment of management fees of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40. Value of investments and participations in equity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VIII. Progress in achieving the expected leverage effect of investments made by the financial instrument and value of investments and participations (Article 46(2)(h) of Regulation (EU) No 1303/2013)</w:t>
            </w:r>
          </w:p>
        </w:tc>
      </w:tr>
      <w:tr w:rsidR="00E41C5A" w:rsidTr="00B45135">
        <w:tc>
          <w:tcPr>
            <w:tcW w:w="9781" w:type="dxa"/>
            <w:gridSpan w:val="6"/>
            <w:shd w:val="clear" w:color="auto" w:fill="auto"/>
          </w:tcPr>
          <w:p w:rsidR="00E41C5A" w:rsidRDefault="00E41C5A" w:rsidP="00B45135">
            <w:r>
              <w:rPr>
                <w:b/>
              </w:rPr>
              <w:t>38. Total amount of other contributions, outside ESI Funds, raised by the financial instrument (EUR)</w:t>
            </w:r>
          </w:p>
        </w:tc>
      </w:tr>
      <w:tr w:rsidR="00E41C5A" w:rsidTr="00B45135">
        <w:tc>
          <w:tcPr>
            <w:tcW w:w="5760" w:type="dxa"/>
            <w:gridSpan w:val="3"/>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 Total amount of other contributions, outside the ESI Funds paid to the financial instrument (in EUR)</w:t>
            </w:r>
          </w:p>
        </w:tc>
        <w:tc>
          <w:tcPr>
            <w:tcW w:w="4021" w:type="dxa"/>
            <w:gridSpan w:val="3"/>
            <w:shd w:val="clear" w:color="auto" w:fill="auto"/>
          </w:tcPr>
          <w:p w:rsidR="00E41C5A" w:rsidRDefault="00E41C5A" w:rsidP="00B45135">
            <w:pPr>
              <w:jc w:val="right"/>
            </w:pPr>
            <w:r>
              <w:t>1 334,37</w:t>
            </w:r>
          </w:p>
        </w:tc>
      </w:tr>
      <w:tr w:rsidR="00E41C5A" w:rsidTr="00B45135">
        <w:tc>
          <w:tcPr>
            <w:tcW w:w="5760" w:type="dxa"/>
            <w:gridSpan w:val="3"/>
            <w:shd w:val="clear" w:color="auto" w:fill="auto"/>
          </w:tcPr>
          <w:p w:rsidR="00E41C5A" w:rsidRDefault="00E41C5A" w:rsidP="00B45135">
            <w:r>
              <w:t>38.2.1. out of which public contributions (EUR)</w:t>
            </w:r>
          </w:p>
        </w:tc>
        <w:tc>
          <w:tcPr>
            <w:tcW w:w="4021" w:type="dxa"/>
            <w:gridSpan w:val="3"/>
            <w:shd w:val="clear" w:color="auto" w:fill="auto"/>
          </w:tcPr>
          <w:p w:rsidR="00E41C5A" w:rsidRDefault="00E41C5A" w:rsidP="00B45135">
            <w:pPr>
              <w:jc w:val="right"/>
            </w:pPr>
            <w:r>
              <w:t>1 334,37</w:t>
            </w:r>
          </w:p>
        </w:tc>
      </w:tr>
      <w:tr w:rsidR="00E41C5A" w:rsidTr="00B45135">
        <w:tc>
          <w:tcPr>
            <w:tcW w:w="5760" w:type="dxa"/>
            <w:gridSpan w:val="3"/>
            <w:shd w:val="clear" w:color="auto" w:fill="auto"/>
          </w:tcPr>
          <w:p w:rsidR="00E41C5A" w:rsidRDefault="00E41C5A" w:rsidP="00B45135">
            <w:r>
              <w:t>38.2.2.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 Total amount of other contributions, outside the ESI Funds mobilised at the level of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39. Expected and achieved leverage effect, by reference to the funding agreement</w:t>
            </w:r>
          </w:p>
        </w:tc>
      </w:tr>
      <w:tr w:rsidR="00E41C5A" w:rsidTr="00B45135">
        <w:tc>
          <w:tcPr>
            <w:tcW w:w="5760" w:type="dxa"/>
            <w:gridSpan w:val="3"/>
            <w:shd w:val="clear" w:color="auto" w:fill="auto"/>
          </w:tcPr>
          <w:p w:rsidR="00E41C5A" w:rsidRDefault="00E41C5A" w:rsidP="00B45135">
            <w:r>
              <w:t>39.1. Expected leverage effect for loan/guarantee/equity or quasi-equity investment/other financial product, by reference to the funding agreement, by product</w:t>
            </w:r>
          </w:p>
        </w:tc>
        <w:tc>
          <w:tcPr>
            <w:tcW w:w="4021" w:type="dxa"/>
            <w:gridSpan w:val="3"/>
            <w:shd w:val="clear" w:color="auto" w:fill="auto"/>
          </w:tcPr>
          <w:p w:rsidR="00E41C5A" w:rsidRDefault="00E41C5A" w:rsidP="00B45135">
            <w:pPr>
              <w:jc w:val="right"/>
            </w:pPr>
            <w:r>
              <w:t>3,70</w:t>
            </w:r>
          </w:p>
        </w:tc>
      </w:tr>
      <w:tr w:rsidR="00E41C5A" w:rsidTr="00B45135">
        <w:tc>
          <w:tcPr>
            <w:tcW w:w="5760" w:type="dxa"/>
            <w:gridSpan w:val="3"/>
            <w:shd w:val="clear" w:color="auto" w:fill="auto"/>
          </w:tcPr>
          <w:p w:rsidR="00E41C5A" w:rsidRDefault="00E41C5A" w:rsidP="00B45135">
            <w:r>
              <w:t xml:space="preserve">39.2. Achieved leverage effect at the end of reporting year for loan/guarantee/equity or quasi-equity investment/other financial product, by product </w:t>
            </w:r>
          </w:p>
        </w:tc>
        <w:tc>
          <w:tcPr>
            <w:tcW w:w="4021" w:type="dxa"/>
            <w:gridSpan w:val="3"/>
            <w:shd w:val="clear" w:color="auto" w:fill="auto"/>
          </w:tcPr>
          <w:p w:rsidR="00E41C5A" w:rsidRDefault="00E41C5A" w:rsidP="00B45135">
            <w:pPr>
              <w:jc w:val="right"/>
            </w:pPr>
            <w:r>
              <w:t>0,35</w:t>
            </w:r>
          </w:p>
        </w:tc>
      </w:tr>
      <w:tr w:rsidR="00E41C5A" w:rsidTr="00B45135">
        <w:tc>
          <w:tcPr>
            <w:tcW w:w="5760" w:type="dxa"/>
            <w:gridSpan w:val="3"/>
            <w:shd w:val="clear" w:color="auto" w:fill="auto"/>
          </w:tcPr>
          <w:p w:rsidR="00E41C5A" w:rsidRDefault="00E41C5A" w:rsidP="00B45135">
            <w:r>
              <w:lastRenderedPageBreak/>
              <w:t>39.3. Investment mobilised through ESIF financial instruments for loan/guarantee/equity and quasi-equity investment, by product (Optional)</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IX. Contribution of the financial instrument to the achievement of the indicators of the priority or measure concerned (Article 46(2)(j) of Regulation (EU) No 1303/2013)</w:t>
            </w:r>
          </w:p>
        </w:tc>
      </w:tr>
      <w:tr w:rsidR="00E41C5A" w:rsidTr="00B45135">
        <w:tc>
          <w:tcPr>
            <w:tcW w:w="9781" w:type="dxa"/>
            <w:gridSpan w:val="6"/>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c>
          <w:tcPr>
            <w:tcW w:w="5760" w:type="dxa"/>
            <w:gridSpan w:val="3"/>
            <w:shd w:val="clear" w:color="auto" w:fill="auto"/>
          </w:tcPr>
          <w:p w:rsidR="00E41C5A" w:rsidRDefault="00E41C5A" w:rsidP="00B45135">
            <w:r>
              <w:t>5. Name of the financial instrument</w:t>
            </w:r>
          </w:p>
        </w:tc>
        <w:tc>
          <w:tcPr>
            <w:tcW w:w="4021" w:type="dxa"/>
            <w:gridSpan w:val="3"/>
            <w:shd w:val="clear" w:color="auto" w:fill="auto"/>
          </w:tcPr>
          <w:p w:rsidR="00E41C5A" w:rsidRDefault="00E41C5A" w:rsidP="00B45135">
            <w:r>
              <w:t>Paralēlie aizdevumi</w:t>
            </w:r>
          </w:p>
        </w:tc>
      </w:tr>
      <w:tr w:rsidR="00E41C5A" w:rsidTr="00B45135">
        <w:tc>
          <w:tcPr>
            <w:tcW w:w="5760" w:type="dxa"/>
            <w:gridSpan w:val="3"/>
            <w:shd w:val="clear" w:color="auto" w:fill="auto"/>
          </w:tcPr>
          <w:p w:rsidR="00E41C5A" w:rsidRDefault="00E41C5A" w:rsidP="00B45135">
            <w:r>
              <w:t>6. Official address/place of business of the financial instrument (name of the country and city)</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8. Type of the financial instrument</w:t>
            </w:r>
          </w:p>
        </w:tc>
        <w:tc>
          <w:tcPr>
            <w:tcW w:w="4021" w:type="dxa"/>
            <w:gridSpan w:val="3"/>
            <w:shd w:val="clear" w:color="auto" w:fill="auto"/>
          </w:tcPr>
          <w:p w:rsidR="00E41C5A" w:rsidRDefault="00E41C5A" w:rsidP="00B45135">
            <w:r>
              <w:t>Fund of funds specific fund</w:t>
            </w:r>
          </w:p>
        </w:tc>
      </w:tr>
      <w:tr w:rsidR="00E41C5A" w:rsidTr="00B45135">
        <w:tc>
          <w:tcPr>
            <w:tcW w:w="5760" w:type="dxa"/>
            <w:gridSpan w:val="3"/>
            <w:shd w:val="clear" w:color="auto" w:fill="auto"/>
          </w:tcPr>
          <w:p w:rsidR="00E41C5A" w:rsidRDefault="00E41C5A" w:rsidP="00B45135">
            <w:r>
              <w:t>8.2. Related Fund of Funds</w:t>
            </w:r>
          </w:p>
        </w:tc>
        <w:tc>
          <w:tcPr>
            <w:tcW w:w="4021" w:type="dxa"/>
            <w:gridSpan w:val="3"/>
            <w:shd w:val="clear" w:color="auto" w:fill="auto"/>
          </w:tcPr>
          <w:p w:rsidR="00E41C5A" w:rsidRDefault="00E41C5A" w:rsidP="00B45135">
            <w:r>
              <w:t>Altum Fondu fonds</w:t>
            </w:r>
          </w:p>
        </w:tc>
      </w:tr>
      <w:tr w:rsidR="00E41C5A" w:rsidTr="00B45135">
        <w:tc>
          <w:tcPr>
            <w:tcW w:w="5760" w:type="dxa"/>
            <w:gridSpan w:val="3"/>
            <w:shd w:val="clear" w:color="auto" w:fill="auto"/>
          </w:tcPr>
          <w:p w:rsidR="00E41C5A" w:rsidRDefault="00E41C5A" w:rsidP="00B45135">
            <w:r>
              <w:t>8.1. Tailor-made or financial instruments complying with standard terms and conditions i.e. "off-the-shelf instruments"</w:t>
            </w:r>
          </w:p>
        </w:tc>
        <w:tc>
          <w:tcPr>
            <w:tcW w:w="4021" w:type="dxa"/>
            <w:gridSpan w:val="3"/>
            <w:shd w:val="clear" w:color="auto" w:fill="auto"/>
          </w:tcPr>
          <w:p w:rsidR="00E41C5A" w:rsidRDefault="00E41C5A" w:rsidP="00B45135">
            <w:pPr>
              <w:jc w:val="right"/>
            </w:pPr>
            <w:r>
              <w:t>Tailor-made</w:t>
            </w:r>
          </w:p>
        </w:tc>
      </w:tr>
      <w:tr w:rsidR="00E41C5A" w:rsidTr="00B45135">
        <w:tc>
          <w:tcPr>
            <w:tcW w:w="9781" w:type="dxa"/>
            <w:gridSpan w:val="6"/>
            <w:shd w:val="clear" w:color="auto" w:fill="auto"/>
          </w:tcPr>
          <w:p w:rsidR="00E41C5A" w:rsidRDefault="00E41C5A" w:rsidP="00B45135">
            <w:r>
              <w:rPr>
                <w:b/>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E41C5A" w:rsidTr="00B45135">
        <w:tc>
          <w:tcPr>
            <w:tcW w:w="5760" w:type="dxa"/>
            <w:gridSpan w:val="3"/>
            <w:shd w:val="clear" w:color="auto" w:fill="auto"/>
          </w:tcPr>
          <w:p w:rsidR="00E41C5A" w:rsidRDefault="00E41C5A" w:rsidP="00B45135">
            <w:r>
              <w:t>9.0.1.  Loans (≥ EUR 25,000)</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9.0.2. Micro-loans (&lt; EUR 25,000 and provided to micro-enterprises) according to SEC/2011/1134 final</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9.0.3. Guarantees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9.0.4. 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9.0.5. Quasi-equity</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9.0.6. Other financial products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9.0.7. Other support combined with a financial instrument</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9.1. Description of the other financial product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9.2. Other support combined within the financial instrument: grant, interest rate subsidy, guarantee fee subsidy pursuant to Article 37(7) of Regulation (EU) No 1303/2013</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 xml:space="preserve">10. Legal status of the financial instrument, pursuant to Article 38(6) of Regulation (EU) No 1303/2013 (for financial instruments referred to in Article 38(1)(b) only): fiduciary account opened in the name of the implementing body and on behalf of the managing </w:t>
            </w:r>
            <w:r>
              <w:lastRenderedPageBreak/>
              <w:t>authority or separate block of finance within a financial institution</w:t>
            </w:r>
          </w:p>
        </w:tc>
        <w:tc>
          <w:tcPr>
            <w:tcW w:w="4021" w:type="dxa"/>
            <w:gridSpan w:val="3"/>
            <w:shd w:val="clear" w:color="auto" w:fill="auto"/>
          </w:tcPr>
          <w:p w:rsidR="00E41C5A" w:rsidRDefault="00E41C5A" w:rsidP="00B45135">
            <w:r>
              <w:lastRenderedPageBreak/>
              <w:t>Seperate block of finance</w:t>
            </w:r>
          </w:p>
        </w:tc>
      </w:tr>
      <w:tr w:rsidR="00E41C5A" w:rsidTr="00B45135">
        <w:tc>
          <w:tcPr>
            <w:tcW w:w="9781" w:type="dxa"/>
            <w:gridSpan w:val="6"/>
            <w:shd w:val="clear" w:color="auto" w:fill="auto"/>
          </w:tcPr>
          <w:p w:rsidR="00E41C5A" w:rsidRDefault="00E41C5A" w:rsidP="00B45135">
            <w:r>
              <w:rPr>
                <w:b/>
              </w:rPr>
              <w:lastRenderedPageBreak/>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c>
          <w:tcPr>
            <w:tcW w:w="9781" w:type="dxa"/>
            <w:gridSpan w:val="6"/>
            <w:shd w:val="clear" w:color="auto" w:fill="auto"/>
          </w:tcPr>
          <w:p w:rsidR="00E41C5A" w:rsidRDefault="00E41C5A" w:rsidP="00B45135">
            <w:r>
              <w:rPr>
                <w:b/>
              </w:rPr>
              <w:t>11. Body implementing the financial instrument</w:t>
            </w:r>
          </w:p>
        </w:tc>
      </w:tr>
      <w:tr w:rsidR="00E41C5A" w:rsidTr="00B45135">
        <w:tc>
          <w:tcPr>
            <w:tcW w:w="5760" w:type="dxa"/>
            <w:gridSpan w:val="3"/>
            <w:shd w:val="clear" w:color="auto" w:fill="auto"/>
          </w:tcPr>
          <w:p w:rsidR="00E41C5A" w:rsidRDefault="00E41C5A" w:rsidP="00B45135">
            <w: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4021" w:type="dxa"/>
            <w:gridSpan w:val="3"/>
            <w:shd w:val="clear" w:color="auto" w:fill="auto"/>
          </w:tcPr>
          <w:p w:rsidR="00E41C5A" w:rsidRDefault="00E41C5A" w:rsidP="00B45135">
            <w:r>
              <w:t>Financial institutions aiming at the achievement of public intrest under the control of public authority</w:t>
            </w:r>
          </w:p>
        </w:tc>
      </w:tr>
      <w:tr w:rsidR="00E41C5A" w:rsidTr="00B45135">
        <w:tc>
          <w:tcPr>
            <w:tcW w:w="5760" w:type="dxa"/>
            <w:gridSpan w:val="3"/>
            <w:shd w:val="clear" w:color="auto" w:fill="auto"/>
          </w:tcPr>
          <w:p w:rsidR="00E41C5A" w:rsidRDefault="00E41C5A" w:rsidP="00B45135">
            <w:r>
              <w:t>11.1.1. Name of the body implementing the financial instrument</w:t>
            </w:r>
          </w:p>
        </w:tc>
        <w:tc>
          <w:tcPr>
            <w:tcW w:w="4021" w:type="dxa"/>
            <w:gridSpan w:val="3"/>
            <w:shd w:val="clear" w:color="auto" w:fill="auto"/>
          </w:tcPr>
          <w:p w:rsidR="00E41C5A" w:rsidRDefault="00E41C5A" w:rsidP="00B45135">
            <w:r>
              <w:t>AS "Attīstības finanšu institūcija Altum"</w:t>
            </w:r>
          </w:p>
        </w:tc>
      </w:tr>
      <w:tr w:rsidR="00E41C5A" w:rsidTr="00B45135">
        <w:tc>
          <w:tcPr>
            <w:tcW w:w="5760" w:type="dxa"/>
            <w:gridSpan w:val="3"/>
            <w:shd w:val="clear" w:color="auto" w:fill="auto"/>
          </w:tcPr>
          <w:p w:rsidR="00E41C5A" w:rsidRDefault="00E41C5A" w:rsidP="00B45135">
            <w:r>
              <w:t>11.1.2. Official address/place of business (country and town name) of the body implementing the financial instrument</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12. Procedure of selecting the body implementing the financial instrument: award of a public contract; other procedure</w:t>
            </w:r>
          </w:p>
        </w:tc>
        <w:tc>
          <w:tcPr>
            <w:tcW w:w="4021" w:type="dxa"/>
            <w:gridSpan w:val="3"/>
            <w:shd w:val="clear" w:color="auto" w:fill="auto"/>
          </w:tcPr>
          <w:p w:rsidR="00E41C5A" w:rsidRDefault="00E41C5A" w:rsidP="00B45135">
            <w:r>
              <w:t>Interadministrative cooperation</w:t>
            </w:r>
          </w:p>
        </w:tc>
      </w:tr>
      <w:tr w:rsidR="00E41C5A" w:rsidTr="00B45135">
        <w:tc>
          <w:tcPr>
            <w:tcW w:w="5760" w:type="dxa"/>
            <w:gridSpan w:val="3"/>
            <w:shd w:val="clear" w:color="auto" w:fill="auto"/>
          </w:tcPr>
          <w:p w:rsidR="00E41C5A" w:rsidRDefault="00E41C5A" w:rsidP="00B45135">
            <w:r>
              <w:t>12.1. Description of the other procedure of selecting the body implementing the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13. Date of signature of the funding agreement with the body implementing the financial instrument</w:t>
            </w:r>
          </w:p>
        </w:tc>
        <w:tc>
          <w:tcPr>
            <w:tcW w:w="4021" w:type="dxa"/>
            <w:gridSpan w:val="3"/>
            <w:shd w:val="clear" w:color="auto" w:fill="auto"/>
          </w:tcPr>
          <w:p w:rsidR="00E41C5A" w:rsidRDefault="00E41C5A" w:rsidP="00B45135">
            <w:pPr>
              <w:jc w:val="right"/>
            </w:pPr>
            <w:r>
              <w:t>2016.8.6</w:t>
            </w:r>
          </w:p>
        </w:tc>
      </w:tr>
      <w:tr w:rsidR="00E41C5A" w:rsidTr="00B45135">
        <w:tc>
          <w:tcPr>
            <w:tcW w:w="9781" w:type="dxa"/>
            <w:gridSpan w:val="6"/>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c>
          <w:tcPr>
            <w:tcW w:w="5760" w:type="dxa"/>
            <w:gridSpan w:val="3"/>
            <w:shd w:val="clear" w:color="auto" w:fill="auto"/>
          </w:tcPr>
          <w:p w:rsidR="00E41C5A" w:rsidRDefault="00E41C5A" w:rsidP="00B45135">
            <w:r>
              <w:t>14. Total amount of programme contributions committed in the funding agreement (in EUR)</w:t>
            </w:r>
          </w:p>
        </w:tc>
        <w:tc>
          <w:tcPr>
            <w:tcW w:w="4021" w:type="dxa"/>
            <w:gridSpan w:val="3"/>
            <w:shd w:val="clear" w:color="auto" w:fill="auto"/>
          </w:tcPr>
          <w:p w:rsidR="00E41C5A" w:rsidRDefault="00E41C5A" w:rsidP="00B45135">
            <w:pPr>
              <w:jc w:val="right"/>
            </w:pPr>
            <w:r>
              <w:t>7 000 000,00</w:t>
            </w:r>
          </w:p>
        </w:tc>
      </w:tr>
      <w:tr w:rsidR="00E41C5A" w:rsidTr="00B45135">
        <w:tc>
          <w:tcPr>
            <w:tcW w:w="5760" w:type="dxa"/>
            <w:gridSpan w:val="3"/>
            <w:shd w:val="clear" w:color="auto" w:fill="auto"/>
          </w:tcPr>
          <w:p w:rsidR="00E41C5A" w:rsidRDefault="00E41C5A" w:rsidP="00B45135">
            <w:r>
              <w:t>14.1. out of which ESI Funds contributions (in EUR)</w:t>
            </w:r>
          </w:p>
        </w:tc>
        <w:tc>
          <w:tcPr>
            <w:tcW w:w="4021" w:type="dxa"/>
            <w:gridSpan w:val="3"/>
            <w:shd w:val="clear" w:color="auto" w:fill="auto"/>
          </w:tcPr>
          <w:p w:rsidR="00E41C5A" w:rsidRDefault="00E41C5A" w:rsidP="00B45135">
            <w:pPr>
              <w:jc w:val="right"/>
            </w:pPr>
            <w:r>
              <w:t>7 000 000,00</w:t>
            </w:r>
          </w:p>
        </w:tc>
      </w:tr>
      <w:tr w:rsidR="00E41C5A" w:rsidTr="00B45135">
        <w:tc>
          <w:tcPr>
            <w:tcW w:w="5760" w:type="dxa"/>
            <w:gridSpan w:val="3"/>
            <w:shd w:val="clear" w:color="auto" w:fill="auto"/>
          </w:tcPr>
          <w:p w:rsidR="00E41C5A" w:rsidRDefault="00E41C5A" w:rsidP="00B45135">
            <w:r>
              <w:t>14.1.1. out of which ERDF (in EUR) (optional)</w:t>
            </w:r>
          </w:p>
        </w:tc>
        <w:tc>
          <w:tcPr>
            <w:tcW w:w="4021" w:type="dxa"/>
            <w:gridSpan w:val="3"/>
            <w:shd w:val="clear" w:color="auto" w:fill="auto"/>
          </w:tcPr>
          <w:p w:rsidR="00E41C5A" w:rsidRDefault="00E41C5A" w:rsidP="00B45135">
            <w:pPr>
              <w:jc w:val="right"/>
            </w:pPr>
            <w:r>
              <w:t>7 000 000,00</w:t>
            </w:r>
          </w:p>
        </w:tc>
      </w:tr>
      <w:tr w:rsidR="00E41C5A" w:rsidTr="00B45135">
        <w:tc>
          <w:tcPr>
            <w:tcW w:w="5760" w:type="dxa"/>
            <w:gridSpan w:val="3"/>
            <w:shd w:val="clear" w:color="auto" w:fill="auto"/>
          </w:tcPr>
          <w:p w:rsidR="00E41C5A" w:rsidRDefault="00E41C5A" w:rsidP="00B45135">
            <w:r>
              <w:t>14.1.2. out of which Cohesion Fund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14.1.3. out of which ESF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14.1.4. out of which EAFRD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14.1.5. out of which EMFF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 Total amount of programme contributions paid to the financial instrument (in EUR)</w:t>
            </w:r>
          </w:p>
        </w:tc>
        <w:tc>
          <w:tcPr>
            <w:tcW w:w="4021" w:type="dxa"/>
            <w:gridSpan w:val="3"/>
            <w:shd w:val="clear" w:color="auto" w:fill="auto"/>
          </w:tcPr>
          <w:p w:rsidR="00E41C5A" w:rsidRDefault="00E41C5A" w:rsidP="00B45135">
            <w:pPr>
              <w:jc w:val="right"/>
            </w:pPr>
            <w:r>
              <w:t>3 103 445,60</w:t>
            </w:r>
          </w:p>
        </w:tc>
      </w:tr>
      <w:tr w:rsidR="00E41C5A" w:rsidTr="00B45135">
        <w:tc>
          <w:tcPr>
            <w:tcW w:w="5760" w:type="dxa"/>
            <w:gridSpan w:val="3"/>
            <w:shd w:val="clear" w:color="auto" w:fill="auto"/>
          </w:tcPr>
          <w:p w:rsidR="00E41C5A" w:rsidRDefault="00E41C5A" w:rsidP="00B45135">
            <w:r>
              <w:lastRenderedPageBreak/>
              <w:t>15.1. out of which amount of ESI Funds contributions (in EUR)</w:t>
            </w:r>
          </w:p>
        </w:tc>
        <w:tc>
          <w:tcPr>
            <w:tcW w:w="4021" w:type="dxa"/>
            <w:gridSpan w:val="3"/>
            <w:shd w:val="clear" w:color="auto" w:fill="auto"/>
          </w:tcPr>
          <w:p w:rsidR="00E41C5A" w:rsidRDefault="00E41C5A" w:rsidP="00B45135">
            <w:pPr>
              <w:jc w:val="right"/>
            </w:pPr>
            <w:r>
              <w:t>1 200 000,00</w:t>
            </w:r>
          </w:p>
        </w:tc>
      </w:tr>
      <w:tr w:rsidR="00E41C5A" w:rsidTr="00B45135">
        <w:tc>
          <w:tcPr>
            <w:tcW w:w="5760" w:type="dxa"/>
            <w:gridSpan w:val="3"/>
            <w:shd w:val="clear" w:color="auto" w:fill="auto"/>
          </w:tcPr>
          <w:p w:rsidR="00E41C5A" w:rsidRDefault="00E41C5A" w:rsidP="00B45135">
            <w:r>
              <w:t>15.1.1. out of which ERDF (in EUR)</w:t>
            </w:r>
          </w:p>
        </w:tc>
        <w:tc>
          <w:tcPr>
            <w:tcW w:w="4021" w:type="dxa"/>
            <w:gridSpan w:val="3"/>
            <w:shd w:val="clear" w:color="auto" w:fill="auto"/>
          </w:tcPr>
          <w:p w:rsidR="00E41C5A" w:rsidRDefault="00E41C5A" w:rsidP="00B45135">
            <w:pPr>
              <w:jc w:val="right"/>
            </w:pPr>
            <w:r>
              <w:t>1 200 000,00</w:t>
            </w:r>
          </w:p>
        </w:tc>
      </w:tr>
      <w:tr w:rsidR="00E41C5A" w:rsidTr="00B45135">
        <w:tc>
          <w:tcPr>
            <w:tcW w:w="5760" w:type="dxa"/>
            <w:gridSpan w:val="3"/>
            <w:shd w:val="clear" w:color="auto" w:fill="auto"/>
          </w:tcPr>
          <w:p w:rsidR="00E41C5A" w:rsidRDefault="00E41C5A" w:rsidP="00B45135">
            <w:r>
              <w:t>15.1.2.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 out of which total amount of national co-financing (in EUR)</w:t>
            </w:r>
          </w:p>
        </w:tc>
        <w:tc>
          <w:tcPr>
            <w:tcW w:w="4021" w:type="dxa"/>
            <w:gridSpan w:val="3"/>
            <w:shd w:val="clear" w:color="auto" w:fill="auto"/>
          </w:tcPr>
          <w:p w:rsidR="00E41C5A" w:rsidRDefault="00E41C5A" w:rsidP="00B45135">
            <w:pPr>
              <w:jc w:val="right"/>
            </w:pPr>
            <w:r>
              <w:t>1 903 445,60</w:t>
            </w:r>
          </w:p>
        </w:tc>
      </w:tr>
      <w:tr w:rsidR="00E41C5A" w:rsidTr="00B45135">
        <w:tc>
          <w:tcPr>
            <w:tcW w:w="5760" w:type="dxa"/>
            <w:gridSpan w:val="3"/>
            <w:shd w:val="clear" w:color="auto" w:fill="auto"/>
          </w:tcPr>
          <w:p w:rsidR="00E41C5A" w:rsidRDefault="00E41C5A" w:rsidP="00B45135">
            <w:r>
              <w:t>15.2.1. out of which total amount of national public funding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15.2.2. out of which total amount of national private funding (in EUR)</w:t>
            </w:r>
          </w:p>
        </w:tc>
        <w:tc>
          <w:tcPr>
            <w:tcW w:w="4021" w:type="dxa"/>
            <w:gridSpan w:val="3"/>
            <w:shd w:val="clear" w:color="auto" w:fill="auto"/>
          </w:tcPr>
          <w:p w:rsidR="00E41C5A" w:rsidRDefault="00E41C5A" w:rsidP="00B45135">
            <w:pPr>
              <w:jc w:val="right"/>
            </w:pPr>
            <w:r>
              <w:t>1 903 445,60</w:t>
            </w:r>
          </w:p>
        </w:tc>
      </w:tr>
      <w:tr w:rsidR="00E41C5A" w:rsidTr="00B45135">
        <w:tc>
          <w:tcPr>
            <w:tcW w:w="5760" w:type="dxa"/>
            <w:gridSpan w:val="3"/>
            <w:shd w:val="clear" w:color="auto" w:fill="auto"/>
          </w:tcPr>
          <w:p w:rsidR="00E41C5A" w:rsidRDefault="00E41C5A" w:rsidP="00B45135">
            <w:r>
              <w:t>16. Total amount of programme contributions paid to the financial instrument under Youth Employment Initiative (YEI)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17. Total amount of management costs and fees paid out of programme contributions (in EUR)</w:t>
            </w:r>
          </w:p>
        </w:tc>
        <w:tc>
          <w:tcPr>
            <w:tcW w:w="4021" w:type="dxa"/>
            <w:gridSpan w:val="3"/>
            <w:shd w:val="clear" w:color="auto" w:fill="auto"/>
          </w:tcPr>
          <w:p w:rsidR="00E41C5A" w:rsidRDefault="00E41C5A" w:rsidP="00B45135">
            <w:pPr>
              <w:jc w:val="right"/>
            </w:pPr>
            <w:r>
              <w:t>56 506,97</w:t>
            </w:r>
          </w:p>
        </w:tc>
      </w:tr>
      <w:tr w:rsidR="00E41C5A" w:rsidTr="00B45135">
        <w:tc>
          <w:tcPr>
            <w:tcW w:w="5760" w:type="dxa"/>
            <w:gridSpan w:val="3"/>
            <w:shd w:val="clear" w:color="auto" w:fill="auto"/>
          </w:tcPr>
          <w:p w:rsidR="00E41C5A" w:rsidRDefault="00E41C5A" w:rsidP="00B45135">
            <w:r>
              <w:t>17.1. out of which base remuneration (in EUR)</w:t>
            </w:r>
          </w:p>
        </w:tc>
        <w:tc>
          <w:tcPr>
            <w:tcW w:w="4021" w:type="dxa"/>
            <w:gridSpan w:val="3"/>
            <w:shd w:val="clear" w:color="auto" w:fill="auto"/>
          </w:tcPr>
          <w:p w:rsidR="00E41C5A" w:rsidRDefault="00E41C5A" w:rsidP="00B45135">
            <w:pPr>
              <w:jc w:val="right"/>
            </w:pPr>
            <w:r>
              <w:t>56 506,97</w:t>
            </w:r>
          </w:p>
        </w:tc>
      </w:tr>
      <w:tr w:rsidR="00E41C5A" w:rsidTr="00B45135">
        <w:tc>
          <w:tcPr>
            <w:tcW w:w="5760" w:type="dxa"/>
            <w:gridSpan w:val="3"/>
            <w:shd w:val="clear" w:color="auto" w:fill="auto"/>
          </w:tcPr>
          <w:p w:rsidR="00E41C5A" w:rsidRDefault="00E41C5A" w:rsidP="00B45135">
            <w:r>
              <w:t>17.2. out of which performance-based remuneration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18. Capitalised management costs or fees pursuant to Article 42(2) of Regulation (EU) No 1303/2013 (relevant only for final report)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21. Contributions of land and/or real estate in the financial instrument pursuant to Article 37(10)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E41C5A" w:rsidTr="00B45135">
        <w:tc>
          <w:tcPr>
            <w:tcW w:w="5760" w:type="dxa"/>
            <w:gridSpan w:val="3"/>
            <w:shd w:val="clear" w:color="auto" w:fill="auto"/>
          </w:tcPr>
          <w:p w:rsidR="00E41C5A" w:rsidRDefault="00E41C5A" w:rsidP="00B45135">
            <w:r>
              <w:rPr>
                <w:b/>
                <w:i/>
              </w:rPr>
              <w:lastRenderedPageBreak/>
              <w:t>22. Name of financial product offered by the financial instrument</w:t>
            </w:r>
          </w:p>
        </w:tc>
        <w:tc>
          <w:tcPr>
            <w:tcW w:w="4021" w:type="dxa"/>
            <w:gridSpan w:val="3"/>
            <w:shd w:val="clear" w:color="auto" w:fill="auto"/>
          </w:tcPr>
          <w:p w:rsidR="00E41C5A" w:rsidRDefault="00E41C5A" w:rsidP="00B45135">
            <w:r>
              <w:rPr>
                <w:b/>
                <w:i/>
              </w:rPr>
              <w:t>Paralēlie aizdevumi</w:t>
            </w:r>
          </w:p>
        </w:tc>
      </w:tr>
      <w:tr w:rsidR="00E41C5A" w:rsidTr="00B45135">
        <w:tc>
          <w:tcPr>
            <w:tcW w:w="5760" w:type="dxa"/>
            <w:gridSpan w:val="3"/>
            <w:shd w:val="clear" w:color="auto" w:fill="auto"/>
          </w:tcPr>
          <w:p w:rsidR="00E41C5A" w:rsidRDefault="00E41C5A" w:rsidP="00B45135">
            <w:r>
              <w:t>22.1. Type of financial product offered by the financial instrument</w:t>
            </w:r>
          </w:p>
        </w:tc>
        <w:tc>
          <w:tcPr>
            <w:tcW w:w="4021" w:type="dxa"/>
            <w:gridSpan w:val="3"/>
            <w:shd w:val="clear" w:color="auto" w:fill="auto"/>
          </w:tcPr>
          <w:p w:rsidR="00E41C5A" w:rsidRDefault="00E41C5A" w:rsidP="00B45135">
            <w:r>
              <w:t>Loan</w:t>
            </w:r>
          </w:p>
        </w:tc>
      </w:tr>
      <w:tr w:rsidR="00E41C5A" w:rsidTr="00B45135">
        <w:tc>
          <w:tcPr>
            <w:tcW w:w="5760" w:type="dxa"/>
            <w:gridSpan w:val="3"/>
            <w:shd w:val="clear" w:color="auto" w:fill="auto"/>
          </w:tcPr>
          <w:p w:rsidR="00E41C5A" w:rsidRDefault="00E41C5A" w:rsidP="00B45135">
            <w:r>
              <w:t>24. Total amount of programme contributions committed in this loan, guarantee, equity, quasi-equity or other financial product contracts with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24.1.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25.1.1. out of which ERDF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25.2. out of which total amount of national public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25.3. out of which total amount of national private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 Number of financial recipients supported by the financial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29.1. out of which large 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 out of which SMEs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29.2.1. out of which microenterprises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29.3. out of which individuals/natural persons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 out of which other type of final recipients supported</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lastRenderedPageBreak/>
              <w:t>29.4.1.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29.a. For EAFRD, Number of financial recipients supported by the financial product</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29a.1. out of which agricultural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29a.2. out of which agro-food processing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29a.3. out of which forestry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29a.4. out of which small non-agricultural rural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29a.5. out of which micro-rural non-agricultural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29a.6. out of which individuals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29a.7. out of which co-operational groups (incl EIP) </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29a.8. out of which LAGs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 out of which other type of final recipients supported</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29a.9.1. description of other type of final recipients supported</w:t>
            </w:r>
          </w:p>
        </w:tc>
        <w:tc>
          <w:tcPr>
            <w:tcW w:w="4021" w:type="dxa"/>
            <w:gridSpan w:val="3"/>
            <w:shd w:val="clear" w:color="auto" w:fill="auto"/>
          </w:tcPr>
          <w:p w:rsidR="00E41C5A" w:rsidRDefault="00E41C5A" w:rsidP="00B45135"/>
        </w:tc>
      </w:tr>
      <w:tr w:rsidR="00E41C5A" w:rsidTr="00B45135">
        <w:tc>
          <w:tcPr>
            <w:tcW w:w="9781" w:type="dxa"/>
            <w:gridSpan w:val="6"/>
            <w:shd w:val="clear" w:color="auto" w:fill="auto"/>
          </w:tcPr>
          <w:p w:rsidR="00E41C5A" w:rsidRDefault="00E41C5A" w:rsidP="00B45135">
            <w:r>
              <w:rPr>
                <w:b/>
              </w:rPr>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c>
          <w:tcPr>
            <w:tcW w:w="5760" w:type="dxa"/>
            <w:gridSpan w:val="3"/>
            <w:shd w:val="clear" w:color="auto" w:fill="auto"/>
          </w:tcPr>
          <w:p w:rsidR="00E41C5A" w:rsidRDefault="00E41C5A" w:rsidP="00B45135">
            <w:r>
              <w:t>32. Information whether the financial instrument was still operational at the end of the reporting year</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32.1. If the financial instrument was not operational at the end of the reporting year, date of the winding-up</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33. Total number of disbursed loans defaulted or total number of guarantees provided and called due to the loan default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34. Total amount of disbursed loans defaulted (in EUR) or total amount committed for guarantees provided and called due to loan default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E41C5A" w:rsidTr="00B45135">
        <w:tc>
          <w:tcPr>
            <w:tcW w:w="5760" w:type="dxa"/>
            <w:gridSpan w:val="3"/>
            <w:shd w:val="clear" w:color="auto" w:fill="auto"/>
          </w:tcPr>
          <w:p w:rsidR="00E41C5A" w:rsidRDefault="00E41C5A" w:rsidP="00B45135">
            <w:r>
              <w:t>35. Interest and other gains generated by payments from ESI Funds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36. Amounts repaid to the financial instrument attributable to support from ESI Funds by the end of the reporting year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36.1. out of which capital repayments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36.2. out of which gains, other earnings and yields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 Amounts of resources reused which were paid back to the financial instrument and are attributable to ESI Funds</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37.2. out of which amounts paid for the reimbursement of management costs incurred and payment of management fees of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40. Value of investments and participations in equity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VIII. Progress in achieving the expected leverage effect of investments made by the financial instrument and value of investments and participations (Article 46(2)(h) of Regulation (EU) No 1303/2013)</w:t>
            </w:r>
          </w:p>
        </w:tc>
      </w:tr>
      <w:tr w:rsidR="00E41C5A" w:rsidTr="00B45135">
        <w:tc>
          <w:tcPr>
            <w:tcW w:w="9781" w:type="dxa"/>
            <w:gridSpan w:val="6"/>
            <w:shd w:val="clear" w:color="auto" w:fill="auto"/>
          </w:tcPr>
          <w:p w:rsidR="00E41C5A" w:rsidRDefault="00E41C5A" w:rsidP="00B45135">
            <w:r>
              <w:rPr>
                <w:b/>
              </w:rPr>
              <w:t>38. Total amount of other contributions, outside ESI Funds, raised by the financial instrument (EUR)</w:t>
            </w:r>
          </w:p>
        </w:tc>
      </w:tr>
      <w:tr w:rsidR="00E41C5A" w:rsidTr="00B45135">
        <w:tc>
          <w:tcPr>
            <w:tcW w:w="5760" w:type="dxa"/>
            <w:gridSpan w:val="3"/>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 Total amount of other contributions, outside the ESI Funds paid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 Total amount of other contributions, outside the ESI Funds mobilised at the level of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39. Expected and achieved leverage effect, by reference to the funding agreement</w:t>
            </w:r>
          </w:p>
        </w:tc>
      </w:tr>
      <w:tr w:rsidR="00E41C5A" w:rsidTr="00B45135">
        <w:tc>
          <w:tcPr>
            <w:tcW w:w="5760" w:type="dxa"/>
            <w:gridSpan w:val="3"/>
            <w:shd w:val="clear" w:color="auto" w:fill="auto"/>
          </w:tcPr>
          <w:p w:rsidR="00E41C5A" w:rsidRDefault="00E41C5A" w:rsidP="00B45135">
            <w:r>
              <w:lastRenderedPageBreak/>
              <w:t>39.1. Expected leverage effect for loan/guarantee/equity or quasi-equity investment/other financial product, by reference to the funding agreement, by product</w:t>
            </w:r>
          </w:p>
        </w:tc>
        <w:tc>
          <w:tcPr>
            <w:tcW w:w="4021" w:type="dxa"/>
            <w:gridSpan w:val="3"/>
            <w:shd w:val="clear" w:color="auto" w:fill="auto"/>
          </w:tcPr>
          <w:p w:rsidR="00E41C5A" w:rsidRDefault="00E41C5A" w:rsidP="00B45135">
            <w:pPr>
              <w:jc w:val="right"/>
            </w:pPr>
            <w:r>
              <w:t>4,29</w:t>
            </w:r>
          </w:p>
        </w:tc>
      </w:tr>
      <w:tr w:rsidR="00E41C5A" w:rsidTr="00B45135">
        <w:tc>
          <w:tcPr>
            <w:tcW w:w="5760" w:type="dxa"/>
            <w:gridSpan w:val="3"/>
            <w:shd w:val="clear" w:color="auto" w:fill="auto"/>
          </w:tcPr>
          <w:p w:rsidR="00E41C5A" w:rsidRDefault="00E41C5A" w:rsidP="00B45135">
            <w:r>
              <w:t xml:space="preserve">39.2. Achieved leverage effect at the end of reporting year for loan/guarantee/equity or quasi-equity investment/other financial product, by product </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39.3. Investment mobilised through ESIF financial instruments for loan/guarantee/equity and quasi-equity investment, by product (Optional)</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IX. Contribution of the financial instrument to the achievement of the indicators of the priority or measure concerned (Article 46(2)(j) of Regulation (EU) No 1303/2013)</w:t>
            </w:r>
          </w:p>
        </w:tc>
      </w:tr>
      <w:tr w:rsidR="00E41C5A" w:rsidTr="00B45135">
        <w:tc>
          <w:tcPr>
            <w:tcW w:w="9781" w:type="dxa"/>
            <w:gridSpan w:val="6"/>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c>
          <w:tcPr>
            <w:tcW w:w="5760" w:type="dxa"/>
            <w:gridSpan w:val="3"/>
            <w:shd w:val="clear" w:color="auto" w:fill="auto"/>
          </w:tcPr>
          <w:p w:rsidR="00E41C5A" w:rsidRDefault="00E41C5A" w:rsidP="00B45135">
            <w:r>
              <w:t>5. Name of the financial instrument</w:t>
            </w:r>
          </w:p>
        </w:tc>
        <w:tc>
          <w:tcPr>
            <w:tcW w:w="4021" w:type="dxa"/>
            <w:gridSpan w:val="3"/>
            <w:shd w:val="clear" w:color="auto" w:fill="auto"/>
          </w:tcPr>
          <w:p w:rsidR="00E41C5A" w:rsidRDefault="00E41C5A" w:rsidP="00B45135">
            <w:r>
              <w:t>Starta aizdevumi</w:t>
            </w:r>
          </w:p>
        </w:tc>
      </w:tr>
      <w:tr w:rsidR="00E41C5A" w:rsidTr="00B45135">
        <w:tc>
          <w:tcPr>
            <w:tcW w:w="5760" w:type="dxa"/>
            <w:gridSpan w:val="3"/>
            <w:shd w:val="clear" w:color="auto" w:fill="auto"/>
          </w:tcPr>
          <w:p w:rsidR="00E41C5A" w:rsidRDefault="00E41C5A" w:rsidP="00B45135">
            <w:r>
              <w:t>6. Official address/place of business of the financial instrument (name of the country and city)</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8. Type of the financial instrument</w:t>
            </w:r>
          </w:p>
        </w:tc>
        <w:tc>
          <w:tcPr>
            <w:tcW w:w="4021" w:type="dxa"/>
            <w:gridSpan w:val="3"/>
            <w:shd w:val="clear" w:color="auto" w:fill="auto"/>
          </w:tcPr>
          <w:p w:rsidR="00E41C5A" w:rsidRDefault="00E41C5A" w:rsidP="00B45135">
            <w:r>
              <w:t>Fund of funds specific fund</w:t>
            </w:r>
          </w:p>
        </w:tc>
      </w:tr>
      <w:tr w:rsidR="00E41C5A" w:rsidTr="00B45135">
        <w:tc>
          <w:tcPr>
            <w:tcW w:w="5760" w:type="dxa"/>
            <w:gridSpan w:val="3"/>
            <w:shd w:val="clear" w:color="auto" w:fill="auto"/>
          </w:tcPr>
          <w:p w:rsidR="00E41C5A" w:rsidRDefault="00E41C5A" w:rsidP="00B45135">
            <w:r>
              <w:t>8.2. Related Fund of Funds</w:t>
            </w:r>
          </w:p>
        </w:tc>
        <w:tc>
          <w:tcPr>
            <w:tcW w:w="4021" w:type="dxa"/>
            <w:gridSpan w:val="3"/>
            <w:shd w:val="clear" w:color="auto" w:fill="auto"/>
          </w:tcPr>
          <w:p w:rsidR="00E41C5A" w:rsidRDefault="00E41C5A" w:rsidP="00B45135">
            <w:r>
              <w:t>Altum Fondu fonds</w:t>
            </w:r>
          </w:p>
        </w:tc>
      </w:tr>
      <w:tr w:rsidR="00E41C5A" w:rsidTr="00B45135">
        <w:tc>
          <w:tcPr>
            <w:tcW w:w="5760" w:type="dxa"/>
            <w:gridSpan w:val="3"/>
            <w:shd w:val="clear" w:color="auto" w:fill="auto"/>
          </w:tcPr>
          <w:p w:rsidR="00E41C5A" w:rsidRDefault="00E41C5A" w:rsidP="00B45135">
            <w:r>
              <w:t>8.1. Tailor-made or financial instruments complying with standard terms and conditions i.e. "off-the-shelf instruments"</w:t>
            </w:r>
          </w:p>
        </w:tc>
        <w:tc>
          <w:tcPr>
            <w:tcW w:w="4021" w:type="dxa"/>
            <w:gridSpan w:val="3"/>
            <w:shd w:val="clear" w:color="auto" w:fill="auto"/>
          </w:tcPr>
          <w:p w:rsidR="00E41C5A" w:rsidRDefault="00E41C5A" w:rsidP="00B45135">
            <w:pPr>
              <w:jc w:val="right"/>
            </w:pPr>
            <w:r>
              <w:t>Tailor-made</w:t>
            </w:r>
          </w:p>
        </w:tc>
      </w:tr>
      <w:tr w:rsidR="00E41C5A" w:rsidTr="00B45135">
        <w:tc>
          <w:tcPr>
            <w:tcW w:w="9781" w:type="dxa"/>
            <w:gridSpan w:val="6"/>
            <w:shd w:val="clear" w:color="auto" w:fill="auto"/>
          </w:tcPr>
          <w:p w:rsidR="00E41C5A" w:rsidRDefault="00E41C5A" w:rsidP="00B45135">
            <w:r>
              <w:rPr>
                <w:b/>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E41C5A" w:rsidTr="00B45135">
        <w:tc>
          <w:tcPr>
            <w:tcW w:w="5760" w:type="dxa"/>
            <w:gridSpan w:val="3"/>
            <w:shd w:val="clear" w:color="auto" w:fill="auto"/>
          </w:tcPr>
          <w:p w:rsidR="00E41C5A" w:rsidRDefault="00E41C5A" w:rsidP="00B45135">
            <w:r>
              <w:t>9.0.1.  Loans (≥ EUR 25,000)</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9.0.2. Micro-loans (&lt; EUR 25,000 and provided to micro-enterprises) according to SEC/2011/1134 final</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9.0.3. Guarantees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9.0.4. 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9.0.5. Quasi-equity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9.0.6. Other financial products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9.0.7. Other support combined with a financial instrument</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9.1. Description of the other financial product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9.2. Other support combined within the financial instrument: grant, interest rate subsidy, guarantee fee subsidy pursuant to Article 37(7) of Regulation (EU) No 1303/2013</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lastRenderedPageBreak/>
              <w:t>10. Legal status of the financial instrument, pursuant to Article 38(6) of Regulation (EU) No 1303/2013 (for financial instruments referred to in Article 38(1)(b) only): fiduciary account opened in the name of the implementing body and on behalf of the managing authority or separate block of finance within a financial institution</w:t>
            </w:r>
          </w:p>
        </w:tc>
        <w:tc>
          <w:tcPr>
            <w:tcW w:w="4021" w:type="dxa"/>
            <w:gridSpan w:val="3"/>
            <w:shd w:val="clear" w:color="auto" w:fill="auto"/>
          </w:tcPr>
          <w:p w:rsidR="00E41C5A" w:rsidRDefault="00E41C5A" w:rsidP="00B45135">
            <w:r>
              <w:t>Seperate block of finance</w:t>
            </w:r>
          </w:p>
        </w:tc>
      </w:tr>
      <w:tr w:rsidR="00E41C5A" w:rsidTr="00B45135">
        <w:tc>
          <w:tcPr>
            <w:tcW w:w="9781" w:type="dxa"/>
            <w:gridSpan w:val="6"/>
            <w:shd w:val="clear" w:color="auto" w:fill="auto"/>
          </w:tcPr>
          <w:p w:rsidR="00E41C5A" w:rsidRDefault="00E41C5A" w:rsidP="00B45135">
            <w:r>
              <w:rPr>
                <w:b/>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c>
          <w:tcPr>
            <w:tcW w:w="9781" w:type="dxa"/>
            <w:gridSpan w:val="6"/>
            <w:shd w:val="clear" w:color="auto" w:fill="auto"/>
          </w:tcPr>
          <w:p w:rsidR="00E41C5A" w:rsidRDefault="00E41C5A" w:rsidP="00B45135">
            <w:r>
              <w:rPr>
                <w:b/>
              </w:rPr>
              <w:t>11. Body implementing the financial instrument</w:t>
            </w:r>
          </w:p>
        </w:tc>
      </w:tr>
      <w:tr w:rsidR="00E41C5A" w:rsidTr="00B45135">
        <w:tc>
          <w:tcPr>
            <w:tcW w:w="5760" w:type="dxa"/>
            <w:gridSpan w:val="3"/>
            <w:shd w:val="clear" w:color="auto" w:fill="auto"/>
          </w:tcPr>
          <w:p w:rsidR="00E41C5A" w:rsidRDefault="00E41C5A" w:rsidP="00B45135">
            <w: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4021" w:type="dxa"/>
            <w:gridSpan w:val="3"/>
            <w:shd w:val="clear" w:color="auto" w:fill="auto"/>
          </w:tcPr>
          <w:p w:rsidR="00E41C5A" w:rsidRDefault="00E41C5A" w:rsidP="00B45135">
            <w:r>
              <w:t>Financial institutions aiming at the achievement of public intrest under the control of public authority</w:t>
            </w:r>
          </w:p>
        </w:tc>
      </w:tr>
      <w:tr w:rsidR="00E41C5A" w:rsidTr="00B45135">
        <w:tc>
          <w:tcPr>
            <w:tcW w:w="5760" w:type="dxa"/>
            <w:gridSpan w:val="3"/>
            <w:shd w:val="clear" w:color="auto" w:fill="auto"/>
          </w:tcPr>
          <w:p w:rsidR="00E41C5A" w:rsidRDefault="00E41C5A" w:rsidP="00B45135">
            <w:r>
              <w:t>11.1.1. Name of the body implementing the financial instrument</w:t>
            </w:r>
          </w:p>
        </w:tc>
        <w:tc>
          <w:tcPr>
            <w:tcW w:w="4021" w:type="dxa"/>
            <w:gridSpan w:val="3"/>
            <w:shd w:val="clear" w:color="auto" w:fill="auto"/>
          </w:tcPr>
          <w:p w:rsidR="00E41C5A" w:rsidRDefault="00E41C5A" w:rsidP="00B45135">
            <w:r>
              <w:t>AS "Attīstības finanšu institūcija Altum"</w:t>
            </w:r>
          </w:p>
        </w:tc>
      </w:tr>
      <w:tr w:rsidR="00E41C5A" w:rsidTr="00B45135">
        <w:tc>
          <w:tcPr>
            <w:tcW w:w="5760" w:type="dxa"/>
            <w:gridSpan w:val="3"/>
            <w:shd w:val="clear" w:color="auto" w:fill="auto"/>
          </w:tcPr>
          <w:p w:rsidR="00E41C5A" w:rsidRDefault="00E41C5A" w:rsidP="00B45135">
            <w:r>
              <w:t>11.1.2. Official address/place of business (country and town name) of the body implementing the financial instrument</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12. Procedure of selecting the body implementing the financial instrument: award of a public contract; other procedure</w:t>
            </w:r>
          </w:p>
        </w:tc>
        <w:tc>
          <w:tcPr>
            <w:tcW w:w="4021" w:type="dxa"/>
            <w:gridSpan w:val="3"/>
            <w:shd w:val="clear" w:color="auto" w:fill="auto"/>
          </w:tcPr>
          <w:p w:rsidR="00E41C5A" w:rsidRDefault="00E41C5A" w:rsidP="00B45135">
            <w:r>
              <w:t>Interadministrative cooperation</w:t>
            </w:r>
          </w:p>
        </w:tc>
      </w:tr>
      <w:tr w:rsidR="00E41C5A" w:rsidTr="00B45135">
        <w:tc>
          <w:tcPr>
            <w:tcW w:w="5760" w:type="dxa"/>
            <w:gridSpan w:val="3"/>
            <w:shd w:val="clear" w:color="auto" w:fill="auto"/>
          </w:tcPr>
          <w:p w:rsidR="00E41C5A" w:rsidRDefault="00E41C5A" w:rsidP="00B45135">
            <w:r>
              <w:t>12.1. Description of the other procedure of selecting the body implementing the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13. Date of signature of the funding agreement with the body implementing the financial instrument</w:t>
            </w:r>
          </w:p>
        </w:tc>
        <w:tc>
          <w:tcPr>
            <w:tcW w:w="4021" w:type="dxa"/>
            <w:gridSpan w:val="3"/>
            <w:shd w:val="clear" w:color="auto" w:fill="auto"/>
          </w:tcPr>
          <w:p w:rsidR="00E41C5A" w:rsidRDefault="00E41C5A" w:rsidP="00B45135">
            <w:pPr>
              <w:jc w:val="right"/>
            </w:pPr>
            <w:r>
              <w:t>2016.8.6</w:t>
            </w:r>
          </w:p>
        </w:tc>
      </w:tr>
      <w:tr w:rsidR="00E41C5A" w:rsidTr="00B45135">
        <w:tc>
          <w:tcPr>
            <w:tcW w:w="9781" w:type="dxa"/>
            <w:gridSpan w:val="6"/>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c>
          <w:tcPr>
            <w:tcW w:w="5760" w:type="dxa"/>
            <w:gridSpan w:val="3"/>
            <w:shd w:val="clear" w:color="auto" w:fill="auto"/>
          </w:tcPr>
          <w:p w:rsidR="00E41C5A" w:rsidRDefault="00E41C5A" w:rsidP="00B45135">
            <w:r>
              <w:t>14. Total amount of programme contributions committed in the funding agreement (in EUR)</w:t>
            </w:r>
          </w:p>
        </w:tc>
        <w:tc>
          <w:tcPr>
            <w:tcW w:w="4021" w:type="dxa"/>
            <w:gridSpan w:val="3"/>
            <w:shd w:val="clear" w:color="auto" w:fill="auto"/>
          </w:tcPr>
          <w:p w:rsidR="00E41C5A" w:rsidRDefault="00E41C5A" w:rsidP="00B45135">
            <w:pPr>
              <w:jc w:val="right"/>
            </w:pPr>
            <w:r>
              <w:t>6 300 000,00</w:t>
            </w:r>
          </w:p>
        </w:tc>
      </w:tr>
      <w:tr w:rsidR="00E41C5A" w:rsidTr="00B45135">
        <w:tc>
          <w:tcPr>
            <w:tcW w:w="5760" w:type="dxa"/>
            <w:gridSpan w:val="3"/>
            <w:shd w:val="clear" w:color="auto" w:fill="auto"/>
          </w:tcPr>
          <w:p w:rsidR="00E41C5A" w:rsidRDefault="00E41C5A" w:rsidP="00B45135">
            <w:r>
              <w:t>14.1. out of which ESI Funds contributions (in EUR)</w:t>
            </w:r>
          </w:p>
        </w:tc>
        <w:tc>
          <w:tcPr>
            <w:tcW w:w="4021" w:type="dxa"/>
            <w:gridSpan w:val="3"/>
            <w:shd w:val="clear" w:color="auto" w:fill="auto"/>
          </w:tcPr>
          <w:p w:rsidR="00E41C5A" w:rsidRDefault="00E41C5A" w:rsidP="00B45135">
            <w:pPr>
              <w:jc w:val="right"/>
            </w:pPr>
            <w:r>
              <w:t>6 300 000,00</w:t>
            </w:r>
          </w:p>
        </w:tc>
      </w:tr>
      <w:tr w:rsidR="00E41C5A" w:rsidTr="00B45135">
        <w:tc>
          <w:tcPr>
            <w:tcW w:w="5760" w:type="dxa"/>
            <w:gridSpan w:val="3"/>
            <w:shd w:val="clear" w:color="auto" w:fill="auto"/>
          </w:tcPr>
          <w:p w:rsidR="00E41C5A" w:rsidRDefault="00E41C5A" w:rsidP="00B45135">
            <w:r>
              <w:t>14.1.1. out of which ERDF (in EUR) (optional)</w:t>
            </w:r>
          </w:p>
        </w:tc>
        <w:tc>
          <w:tcPr>
            <w:tcW w:w="4021" w:type="dxa"/>
            <w:gridSpan w:val="3"/>
            <w:shd w:val="clear" w:color="auto" w:fill="auto"/>
          </w:tcPr>
          <w:p w:rsidR="00E41C5A" w:rsidRDefault="00E41C5A" w:rsidP="00B45135">
            <w:pPr>
              <w:jc w:val="right"/>
            </w:pPr>
            <w:r>
              <w:t>6 300 000,00</w:t>
            </w:r>
          </w:p>
        </w:tc>
      </w:tr>
      <w:tr w:rsidR="00E41C5A" w:rsidTr="00B45135">
        <w:tc>
          <w:tcPr>
            <w:tcW w:w="5760" w:type="dxa"/>
            <w:gridSpan w:val="3"/>
            <w:shd w:val="clear" w:color="auto" w:fill="auto"/>
          </w:tcPr>
          <w:p w:rsidR="00E41C5A" w:rsidRDefault="00E41C5A" w:rsidP="00B45135">
            <w:r>
              <w:t>14.1.2. out of which Cohesion Fund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14.1.3. out of which ESF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14.1.4. out of which EAFRD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14.1.5. out of which EMFF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 Total amount of programme contributions paid to the financial instrument (in EUR)</w:t>
            </w:r>
          </w:p>
        </w:tc>
        <w:tc>
          <w:tcPr>
            <w:tcW w:w="4021" w:type="dxa"/>
            <w:gridSpan w:val="3"/>
            <w:shd w:val="clear" w:color="auto" w:fill="auto"/>
          </w:tcPr>
          <w:p w:rsidR="00E41C5A" w:rsidRDefault="00E41C5A" w:rsidP="00B45135">
            <w:pPr>
              <w:jc w:val="right"/>
            </w:pPr>
            <w:r>
              <w:t>2 500 000,00</w:t>
            </w:r>
          </w:p>
        </w:tc>
      </w:tr>
      <w:tr w:rsidR="00E41C5A" w:rsidTr="00B45135">
        <w:tc>
          <w:tcPr>
            <w:tcW w:w="5760" w:type="dxa"/>
            <w:gridSpan w:val="3"/>
            <w:shd w:val="clear" w:color="auto" w:fill="auto"/>
          </w:tcPr>
          <w:p w:rsidR="00E41C5A" w:rsidRDefault="00E41C5A" w:rsidP="00B45135">
            <w:r>
              <w:t>15.1. out of which amount of ESI Funds contributions (in EUR)</w:t>
            </w:r>
          </w:p>
        </w:tc>
        <w:tc>
          <w:tcPr>
            <w:tcW w:w="4021" w:type="dxa"/>
            <w:gridSpan w:val="3"/>
            <w:shd w:val="clear" w:color="auto" w:fill="auto"/>
          </w:tcPr>
          <w:p w:rsidR="00E41C5A" w:rsidRDefault="00E41C5A" w:rsidP="00B45135">
            <w:pPr>
              <w:jc w:val="right"/>
            </w:pPr>
            <w:r>
              <w:t>625 000,00</w:t>
            </w:r>
          </w:p>
        </w:tc>
      </w:tr>
      <w:tr w:rsidR="00E41C5A" w:rsidTr="00B45135">
        <w:tc>
          <w:tcPr>
            <w:tcW w:w="5760" w:type="dxa"/>
            <w:gridSpan w:val="3"/>
            <w:shd w:val="clear" w:color="auto" w:fill="auto"/>
          </w:tcPr>
          <w:p w:rsidR="00E41C5A" w:rsidRDefault="00E41C5A" w:rsidP="00B45135">
            <w:r>
              <w:t>15.1.1. out of which ERDF (in EUR)</w:t>
            </w:r>
          </w:p>
        </w:tc>
        <w:tc>
          <w:tcPr>
            <w:tcW w:w="4021" w:type="dxa"/>
            <w:gridSpan w:val="3"/>
            <w:shd w:val="clear" w:color="auto" w:fill="auto"/>
          </w:tcPr>
          <w:p w:rsidR="00E41C5A" w:rsidRDefault="00E41C5A" w:rsidP="00B45135">
            <w:pPr>
              <w:jc w:val="right"/>
            </w:pPr>
            <w:r>
              <w:t>625 000,00</w:t>
            </w:r>
          </w:p>
        </w:tc>
      </w:tr>
      <w:tr w:rsidR="00E41C5A" w:rsidTr="00B45135">
        <w:tc>
          <w:tcPr>
            <w:tcW w:w="5760" w:type="dxa"/>
            <w:gridSpan w:val="3"/>
            <w:shd w:val="clear" w:color="auto" w:fill="auto"/>
          </w:tcPr>
          <w:p w:rsidR="00E41C5A" w:rsidRDefault="00E41C5A" w:rsidP="00B45135">
            <w:r>
              <w:t>15.1.2.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 out of which total amount of national co-financing (in EUR)</w:t>
            </w:r>
          </w:p>
        </w:tc>
        <w:tc>
          <w:tcPr>
            <w:tcW w:w="4021" w:type="dxa"/>
            <w:gridSpan w:val="3"/>
            <w:shd w:val="clear" w:color="auto" w:fill="auto"/>
          </w:tcPr>
          <w:p w:rsidR="00E41C5A" w:rsidRDefault="00E41C5A" w:rsidP="00B45135">
            <w:pPr>
              <w:jc w:val="right"/>
            </w:pPr>
            <w:r>
              <w:t>1 875 000,00</w:t>
            </w:r>
          </w:p>
        </w:tc>
      </w:tr>
      <w:tr w:rsidR="00E41C5A" w:rsidTr="00B45135">
        <w:tc>
          <w:tcPr>
            <w:tcW w:w="5760" w:type="dxa"/>
            <w:gridSpan w:val="3"/>
            <w:shd w:val="clear" w:color="auto" w:fill="auto"/>
          </w:tcPr>
          <w:p w:rsidR="00E41C5A" w:rsidRDefault="00E41C5A" w:rsidP="00B45135">
            <w:r>
              <w:t>15.2.1. out of which total amount of national public funding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15.2.2. out of which total amount of national private funding (in EUR)</w:t>
            </w:r>
          </w:p>
        </w:tc>
        <w:tc>
          <w:tcPr>
            <w:tcW w:w="4021" w:type="dxa"/>
            <w:gridSpan w:val="3"/>
            <w:shd w:val="clear" w:color="auto" w:fill="auto"/>
          </w:tcPr>
          <w:p w:rsidR="00E41C5A" w:rsidRDefault="00E41C5A" w:rsidP="00B45135">
            <w:pPr>
              <w:jc w:val="right"/>
            </w:pPr>
            <w:r>
              <w:t>1 875 000,00</w:t>
            </w:r>
          </w:p>
        </w:tc>
      </w:tr>
      <w:tr w:rsidR="00E41C5A" w:rsidTr="00B45135">
        <w:tc>
          <w:tcPr>
            <w:tcW w:w="5760" w:type="dxa"/>
            <w:gridSpan w:val="3"/>
            <w:shd w:val="clear" w:color="auto" w:fill="auto"/>
          </w:tcPr>
          <w:p w:rsidR="00E41C5A" w:rsidRDefault="00E41C5A" w:rsidP="00B45135">
            <w:r>
              <w:t>16. Total amount of programme contributions paid to the financial instrument under Youth Employment Initiative (YEI)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17. Total amount of management costs and fees paid out of programme contributions (in EUR)</w:t>
            </w:r>
          </w:p>
        </w:tc>
        <w:tc>
          <w:tcPr>
            <w:tcW w:w="4021" w:type="dxa"/>
            <w:gridSpan w:val="3"/>
            <w:shd w:val="clear" w:color="auto" w:fill="auto"/>
          </w:tcPr>
          <w:p w:rsidR="00E41C5A" w:rsidRDefault="00E41C5A" w:rsidP="00B45135">
            <w:pPr>
              <w:jc w:val="right"/>
            </w:pPr>
            <w:r>
              <w:t>345 443,39</w:t>
            </w:r>
          </w:p>
        </w:tc>
      </w:tr>
      <w:tr w:rsidR="00E41C5A" w:rsidTr="00B45135">
        <w:tc>
          <w:tcPr>
            <w:tcW w:w="5760" w:type="dxa"/>
            <w:gridSpan w:val="3"/>
            <w:shd w:val="clear" w:color="auto" w:fill="auto"/>
          </w:tcPr>
          <w:p w:rsidR="00E41C5A" w:rsidRDefault="00E41C5A" w:rsidP="00B45135">
            <w:r>
              <w:t>17.1. out of which base remuneration (in EUR)</w:t>
            </w:r>
          </w:p>
        </w:tc>
        <w:tc>
          <w:tcPr>
            <w:tcW w:w="4021" w:type="dxa"/>
            <w:gridSpan w:val="3"/>
            <w:shd w:val="clear" w:color="auto" w:fill="auto"/>
          </w:tcPr>
          <w:p w:rsidR="00E41C5A" w:rsidRDefault="00E41C5A" w:rsidP="00B45135">
            <w:pPr>
              <w:jc w:val="right"/>
            </w:pPr>
            <w:r>
              <w:t>201 451,28</w:t>
            </w:r>
          </w:p>
        </w:tc>
      </w:tr>
      <w:tr w:rsidR="00E41C5A" w:rsidTr="00B45135">
        <w:tc>
          <w:tcPr>
            <w:tcW w:w="5760" w:type="dxa"/>
            <w:gridSpan w:val="3"/>
            <w:shd w:val="clear" w:color="auto" w:fill="auto"/>
          </w:tcPr>
          <w:p w:rsidR="00E41C5A" w:rsidRDefault="00E41C5A" w:rsidP="00B45135">
            <w:r>
              <w:t>17.2. out of which performance-based remuneration (in EUR)</w:t>
            </w:r>
          </w:p>
        </w:tc>
        <w:tc>
          <w:tcPr>
            <w:tcW w:w="4021" w:type="dxa"/>
            <w:gridSpan w:val="3"/>
            <w:shd w:val="clear" w:color="auto" w:fill="auto"/>
          </w:tcPr>
          <w:p w:rsidR="00E41C5A" w:rsidRDefault="00E41C5A" w:rsidP="00B45135">
            <w:pPr>
              <w:jc w:val="right"/>
            </w:pPr>
            <w:r>
              <w:t>143 992,11</w:t>
            </w:r>
          </w:p>
        </w:tc>
      </w:tr>
      <w:tr w:rsidR="00E41C5A" w:rsidTr="00B45135">
        <w:tc>
          <w:tcPr>
            <w:tcW w:w="5760" w:type="dxa"/>
            <w:gridSpan w:val="3"/>
            <w:shd w:val="clear" w:color="auto" w:fill="auto"/>
          </w:tcPr>
          <w:p w:rsidR="00E41C5A" w:rsidRDefault="00E41C5A" w:rsidP="00B45135">
            <w:r>
              <w:t>18. Capitalised management costs or fees pursuant to Article 42(2) of Regulation (EU) No 1303/2013 (relevant only for final report)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21. Contributions of land and/or real estate in the financial instrument pursuant to Article 37(10) of </w:t>
            </w:r>
            <w:r>
              <w:lastRenderedPageBreak/>
              <w:t>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lastRenderedPageBreak/>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E41C5A" w:rsidTr="00B45135">
        <w:tc>
          <w:tcPr>
            <w:tcW w:w="5760" w:type="dxa"/>
            <w:gridSpan w:val="3"/>
            <w:shd w:val="clear" w:color="auto" w:fill="auto"/>
          </w:tcPr>
          <w:p w:rsidR="00E41C5A" w:rsidRDefault="00E41C5A" w:rsidP="00B45135">
            <w:r>
              <w:rPr>
                <w:b/>
                <w:i/>
              </w:rPr>
              <w:t>22. Name of financial product offered by the financial instrument</w:t>
            </w:r>
          </w:p>
        </w:tc>
        <w:tc>
          <w:tcPr>
            <w:tcW w:w="4021" w:type="dxa"/>
            <w:gridSpan w:val="3"/>
            <w:shd w:val="clear" w:color="auto" w:fill="auto"/>
          </w:tcPr>
          <w:p w:rsidR="00E41C5A" w:rsidRDefault="00E41C5A" w:rsidP="00B45135">
            <w:r>
              <w:rPr>
                <w:b/>
                <w:i/>
              </w:rPr>
              <w:t>Mikrokredīti un aizdevumi</w:t>
            </w:r>
          </w:p>
        </w:tc>
      </w:tr>
      <w:tr w:rsidR="00E41C5A" w:rsidTr="00B45135">
        <w:tc>
          <w:tcPr>
            <w:tcW w:w="5760" w:type="dxa"/>
            <w:gridSpan w:val="3"/>
            <w:shd w:val="clear" w:color="auto" w:fill="auto"/>
          </w:tcPr>
          <w:p w:rsidR="00E41C5A" w:rsidRDefault="00E41C5A" w:rsidP="00B45135">
            <w:r>
              <w:t>22.1. Type of financial product offered by the financial instrument</w:t>
            </w:r>
          </w:p>
        </w:tc>
        <w:tc>
          <w:tcPr>
            <w:tcW w:w="4021" w:type="dxa"/>
            <w:gridSpan w:val="3"/>
            <w:shd w:val="clear" w:color="auto" w:fill="auto"/>
          </w:tcPr>
          <w:p w:rsidR="00E41C5A" w:rsidRDefault="00E41C5A" w:rsidP="00B45135">
            <w:r>
              <w:t>Loan</w:t>
            </w:r>
          </w:p>
        </w:tc>
      </w:tr>
      <w:tr w:rsidR="00E41C5A" w:rsidTr="00B45135">
        <w:tc>
          <w:tcPr>
            <w:tcW w:w="5760" w:type="dxa"/>
            <w:gridSpan w:val="3"/>
            <w:shd w:val="clear" w:color="auto" w:fill="auto"/>
          </w:tcPr>
          <w:p w:rsidR="00E41C5A" w:rsidRDefault="00E41C5A" w:rsidP="00B45135">
            <w:r>
              <w:t>24. Total amount of programme contributions committed in this loan, guarantee, equity, quasi-equity or other financial product contracts with final recipients (in EUR)</w:t>
            </w:r>
          </w:p>
        </w:tc>
        <w:tc>
          <w:tcPr>
            <w:tcW w:w="4021" w:type="dxa"/>
            <w:gridSpan w:val="3"/>
            <w:shd w:val="clear" w:color="auto" w:fill="auto"/>
          </w:tcPr>
          <w:p w:rsidR="00E41C5A" w:rsidRDefault="00E41C5A" w:rsidP="00B45135">
            <w:pPr>
              <w:jc w:val="right"/>
            </w:pPr>
            <w:r>
              <w:t>1 613 240,95</w:t>
            </w:r>
          </w:p>
        </w:tc>
      </w:tr>
      <w:tr w:rsidR="00E41C5A" w:rsidTr="00B45135">
        <w:tc>
          <w:tcPr>
            <w:tcW w:w="5760" w:type="dxa"/>
            <w:gridSpan w:val="3"/>
            <w:shd w:val="clear" w:color="auto" w:fill="auto"/>
          </w:tcPr>
          <w:p w:rsidR="00E41C5A" w:rsidRDefault="00E41C5A" w:rsidP="00B45135">
            <w:r>
              <w:t>24.1. out of which total amount of ESI Funds contributions (in EUR)</w:t>
            </w:r>
          </w:p>
        </w:tc>
        <w:tc>
          <w:tcPr>
            <w:tcW w:w="4021" w:type="dxa"/>
            <w:gridSpan w:val="3"/>
            <w:shd w:val="clear" w:color="auto" w:fill="auto"/>
          </w:tcPr>
          <w:p w:rsidR="00E41C5A" w:rsidRDefault="00E41C5A" w:rsidP="00B45135">
            <w:pPr>
              <w:jc w:val="right"/>
            </w:pPr>
            <w:r>
              <w:t>403 310,24</w:t>
            </w:r>
          </w:p>
        </w:tc>
      </w:tr>
      <w:tr w:rsidR="00E41C5A" w:rsidTr="00B45135">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4021" w:type="dxa"/>
            <w:gridSpan w:val="3"/>
            <w:shd w:val="clear" w:color="auto" w:fill="auto"/>
          </w:tcPr>
          <w:p w:rsidR="00E41C5A" w:rsidRDefault="00E41C5A" w:rsidP="00B45135">
            <w:pPr>
              <w:jc w:val="right"/>
            </w:pPr>
            <w:r>
              <w:t>1 001 292,95</w:t>
            </w:r>
          </w:p>
        </w:tc>
      </w:tr>
      <w:tr w:rsidR="00E41C5A" w:rsidTr="00B45135">
        <w:tc>
          <w:tcPr>
            <w:tcW w:w="5760" w:type="dxa"/>
            <w:gridSpan w:val="3"/>
            <w:shd w:val="clear" w:color="auto" w:fill="auto"/>
          </w:tcPr>
          <w:p w:rsidR="00E41C5A" w:rsidRDefault="00E41C5A" w:rsidP="00B45135">
            <w:r>
              <w:t>25.1. out of which total amount of ESI Funds contributions (in EUR)</w:t>
            </w:r>
          </w:p>
        </w:tc>
        <w:tc>
          <w:tcPr>
            <w:tcW w:w="4021" w:type="dxa"/>
            <w:gridSpan w:val="3"/>
            <w:shd w:val="clear" w:color="auto" w:fill="auto"/>
          </w:tcPr>
          <w:p w:rsidR="00E41C5A" w:rsidRDefault="00E41C5A" w:rsidP="00B45135">
            <w:pPr>
              <w:jc w:val="right"/>
            </w:pPr>
            <w:r>
              <w:t>250 323,24</w:t>
            </w:r>
          </w:p>
        </w:tc>
      </w:tr>
      <w:tr w:rsidR="00E41C5A" w:rsidTr="00B45135">
        <w:tc>
          <w:tcPr>
            <w:tcW w:w="5760" w:type="dxa"/>
            <w:gridSpan w:val="3"/>
            <w:shd w:val="clear" w:color="auto" w:fill="auto"/>
          </w:tcPr>
          <w:p w:rsidR="00E41C5A" w:rsidRDefault="00E41C5A" w:rsidP="00B45135">
            <w:r>
              <w:t>25.1.1. out of which ERDF (in EUR)</w:t>
            </w:r>
          </w:p>
        </w:tc>
        <w:tc>
          <w:tcPr>
            <w:tcW w:w="4021" w:type="dxa"/>
            <w:gridSpan w:val="3"/>
            <w:shd w:val="clear" w:color="auto" w:fill="auto"/>
          </w:tcPr>
          <w:p w:rsidR="00E41C5A" w:rsidRDefault="00E41C5A" w:rsidP="00B45135">
            <w:pPr>
              <w:jc w:val="right"/>
            </w:pPr>
            <w:r>
              <w:t>250 323,24</w:t>
            </w:r>
          </w:p>
        </w:tc>
      </w:tr>
      <w:tr w:rsidR="00E41C5A" w:rsidTr="00B45135">
        <w:tc>
          <w:tcPr>
            <w:tcW w:w="5760" w:type="dxa"/>
            <w:gridSpan w:val="3"/>
            <w:shd w:val="clear" w:color="auto" w:fill="auto"/>
          </w:tcPr>
          <w:p w:rsidR="00E41C5A" w:rsidRDefault="00E41C5A" w:rsidP="00B45135">
            <w:r>
              <w:t>25.1.2.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25.2. out of which total amount of national public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25.3. out of which total amount of national private co-financing (in EUR)</w:t>
            </w:r>
          </w:p>
        </w:tc>
        <w:tc>
          <w:tcPr>
            <w:tcW w:w="4021" w:type="dxa"/>
            <w:gridSpan w:val="3"/>
            <w:shd w:val="clear" w:color="auto" w:fill="auto"/>
          </w:tcPr>
          <w:p w:rsidR="00E41C5A" w:rsidRDefault="00E41C5A" w:rsidP="00B45135">
            <w:pPr>
              <w:jc w:val="right"/>
            </w:pPr>
            <w:r>
              <w:t>750 969,71</w:t>
            </w:r>
          </w:p>
        </w:tc>
      </w:tr>
      <w:tr w:rsidR="00E41C5A" w:rsidTr="00B45135">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4021" w:type="dxa"/>
            <w:gridSpan w:val="3"/>
            <w:shd w:val="clear" w:color="auto" w:fill="auto"/>
          </w:tcPr>
          <w:p w:rsidR="00E41C5A" w:rsidRDefault="00E41C5A" w:rsidP="00B45135">
            <w:pPr>
              <w:jc w:val="right"/>
            </w:pPr>
            <w:r>
              <w:t>86</w:t>
            </w:r>
          </w:p>
        </w:tc>
      </w:tr>
      <w:tr w:rsidR="00E41C5A" w:rsidTr="00B45135">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4021" w:type="dxa"/>
            <w:gridSpan w:val="3"/>
            <w:shd w:val="clear" w:color="auto" w:fill="auto"/>
          </w:tcPr>
          <w:p w:rsidR="00E41C5A" w:rsidRDefault="00E41C5A" w:rsidP="00B45135">
            <w:pPr>
              <w:jc w:val="right"/>
            </w:pPr>
            <w:r>
              <w:t>75</w:t>
            </w:r>
          </w:p>
        </w:tc>
      </w:tr>
      <w:tr w:rsidR="00E41C5A" w:rsidTr="00B45135">
        <w:tc>
          <w:tcPr>
            <w:tcW w:w="5760" w:type="dxa"/>
            <w:gridSpan w:val="3"/>
            <w:shd w:val="clear" w:color="auto" w:fill="auto"/>
          </w:tcPr>
          <w:p w:rsidR="00E41C5A" w:rsidRDefault="00E41C5A" w:rsidP="00B45135">
            <w:r>
              <w:t>29. Number of financial recipients supported by the financial product</w:t>
            </w:r>
          </w:p>
        </w:tc>
        <w:tc>
          <w:tcPr>
            <w:tcW w:w="4021" w:type="dxa"/>
            <w:gridSpan w:val="3"/>
            <w:shd w:val="clear" w:color="auto" w:fill="auto"/>
          </w:tcPr>
          <w:p w:rsidR="00E41C5A" w:rsidRDefault="00E41C5A" w:rsidP="00B45135">
            <w:pPr>
              <w:jc w:val="right"/>
            </w:pPr>
            <w:r>
              <w:t>75</w:t>
            </w:r>
          </w:p>
        </w:tc>
      </w:tr>
      <w:tr w:rsidR="00E41C5A" w:rsidTr="00B45135">
        <w:tc>
          <w:tcPr>
            <w:tcW w:w="5760" w:type="dxa"/>
            <w:gridSpan w:val="3"/>
            <w:shd w:val="clear" w:color="auto" w:fill="auto"/>
          </w:tcPr>
          <w:p w:rsidR="00E41C5A" w:rsidRDefault="00E41C5A" w:rsidP="00B45135">
            <w:r>
              <w:t>29.1. out of which large 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lastRenderedPageBreak/>
              <w:t>29.2. out of which SMEs</w:t>
            </w:r>
          </w:p>
        </w:tc>
        <w:tc>
          <w:tcPr>
            <w:tcW w:w="4021" w:type="dxa"/>
            <w:gridSpan w:val="3"/>
            <w:shd w:val="clear" w:color="auto" w:fill="auto"/>
          </w:tcPr>
          <w:p w:rsidR="00E41C5A" w:rsidRDefault="00E41C5A" w:rsidP="00B45135">
            <w:pPr>
              <w:jc w:val="right"/>
            </w:pPr>
            <w:r>
              <w:t>75</w:t>
            </w:r>
          </w:p>
        </w:tc>
      </w:tr>
      <w:tr w:rsidR="00E41C5A" w:rsidTr="00B45135">
        <w:tc>
          <w:tcPr>
            <w:tcW w:w="5760" w:type="dxa"/>
            <w:gridSpan w:val="3"/>
            <w:shd w:val="clear" w:color="auto" w:fill="auto"/>
          </w:tcPr>
          <w:p w:rsidR="00E41C5A" w:rsidRDefault="00E41C5A" w:rsidP="00B45135">
            <w:r>
              <w:t>29.2.1. out of which microenterprises</w:t>
            </w:r>
          </w:p>
        </w:tc>
        <w:tc>
          <w:tcPr>
            <w:tcW w:w="4021" w:type="dxa"/>
            <w:gridSpan w:val="3"/>
            <w:shd w:val="clear" w:color="auto" w:fill="auto"/>
          </w:tcPr>
          <w:p w:rsidR="00E41C5A" w:rsidRDefault="00E41C5A" w:rsidP="00B45135">
            <w:pPr>
              <w:jc w:val="right"/>
            </w:pPr>
            <w:r>
              <w:t>73</w:t>
            </w:r>
          </w:p>
        </w:tc>
      </w:tr>
      <w:tr w:rsidR="00E41C5A" w:rsidTr="00B45135">
        <w:tc>
          <w:tcPr>
            <w:tcW w:w="5760" w:type="dxa"/>
            <w:gridSpan w:val="3"/>
            <w:shd w:val="clear" w:color="auto" w:fill="auto"/>
          </w:tcPr>
          <w:p w:rsidR="00E41C5A" w:rsidRDefault="00E41C5A" w:rsidP="00B45135">
            <w:r>
              <w:t>29.3. out of which individuals/natural persons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 out of which other type of final recipients supported</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29.a. For EAFRD, Number of financial recipients supported by the financial product</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29a.1. out of which agricultural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29a.2. out of which agro-food processing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29a.3. out of which forestry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29a.4. out of which small non-agricultural rural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29a.5. out of which micro-rural non-agricultural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29a.6. out of which individuals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29a.7. out of which co-operational groups (incl EIP) </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29a.8. out of which LAGs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 out of which other type of final recipients supported</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29a.9.1. description of other type of final recipients supported</w:t>
            </w:r>
          </w:p>
        </w:tc>
        <w:tc>
          <w:tcPr>
            <w:tcW w:w="4021" w:type="dxa"/>
            <w:gridSpan w:val="3"/>
            <w:shd w:val="clear" w:color="auto" w:fill="auto"/>
          </w:tcPr>
          <w:p w:rsidR="00E41C5A" w:rsidRDefault="00E41C5A" w:rsidP="00B45135"/>
        </w:tc>
      </w:tr>
      <w:tr w:rsidR="00E41C5A" w:rsidTr="00B45135">
        <w:tc>
          <w:tcPr>
            <w:tcW w:w="9781" w:type="dxa"/>
            <w:gridSpan w:val="6"/>
            <w:shd w:val="clear" w:color="auto" w:fill="auto"/>
          </w:tcPr>
          <w:p w:rsidR="00E41C5A" w:rsidRDefault="00E41C5A" w:rsidP="00B45135">
            <w:r>
              <w:rPr>
                <w:b/>
              </w:rPr>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c>
          <w:tcPr>
            <w:tcW w:w="5760" w:type="dxa"/>
            <w:gridSpan w:val="3"/>
            <w:shd w:val="clear" w:color="auto" w:fill="auto"/>
          </w:tcPr>
          <w:p w:rsidR="00E41C5A" w:rsidRDefault="00E41C5A" w:rsidP="00B45135">
            <w:r>
              <w:t>32. Information whether the financial instrument was still operational at the end of the reporting year</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32.1. If the financial instrument was not operational at the end of the reporting year, date of the winding-up</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33. Total number of disbursed loans defaulted or total number of guarantees provided and called due to the loan default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34. Total amount of disbursed loans defaulted (in EUR) or total amount committed for guarantees provided and called due to loan default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 xml:space="preserve">VII. Interest and other gains generated by support from the ESI Funds to the financial instrument, programme resources paid back to financial instrument from investments as </w:t>
            </w:r>
            <w:r>
              <w:rPr>
                <w:b/>
              </w:rPr>
              <w:lastRenderedPageBreak/>
              <w:t>referred to in Articles 43 and 44, and the value of equity investments with respect to previous years (Article 46(2)(g) and (i) of Regulation (EU) No 1303/2013)</w:t>
            </w:r>
          </w:p>
        </w:tc>
      </w:tr>
      <w:tr w:rsidR="00E41C5A" w:rsidTr="00B45135">
        <w:tc>
          <w:tcPr>
            <w:tcW w:w="5760" w:type="dxa"/>
            <w:gridSpan w:val="3"/>
            <w:shd w:val="clear" w:color="auto" w:fill="auto"/>
          </w:tcPr>
          <w:p w:rsidR="00E41C5A" w:rsidRDefault="00E41C5A" w:rsidP="00B45135">
            <w:r>
              <w:lastRenderedPageBreak/>
              <w:t>35. Interest and other gains generated by payments from ESI Funds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 Amounts repaid to the financial instrument attributable to support from ESI Funds by the end of the reporting year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36.1. out of which capital repayments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36.2. out of which gains, other earnings and yields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 Amounts of resources reused which were paid back to the financial instrument and are attributable to ESI Funds</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37.2. out of which amounts paid for the reimbursement of management costs incurred and payment of management fees of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40. Value of investments and participations in equity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VIII. Progress in achieving the expected leverage effect of investments made by the financial instrument and value of investments and participations (Article 46(2)(h) of Regulation (EU) No 1303/2013)</w:t>
            </w:r>
          </w:p>
        </w:tc>
      </w:tr>
      <w:tr w:rsidR="00E41C5A" w:rsidTr="00B45135">
        <w:tc>
          <w:tcPr>
            <w:tcW w:w="9781" w:type="dxa"/>
            <w:gridSpan w:val="6"/>
            <w:shd w:val="clear" w:color="auto" w:fill="auto"/>
          </w:tcPr>
          <w:p w:rsidR="00E41C5A" w:rsidRDefault="00E41C5A" w:rsidP="00B45135">
            <w:r>
              <w:rPr>
                <w:b/>
              </w:rPr>
              <w:t>38. Total amount of other contributions, outside ESI Funds, raised by the financial instrument (EUR)</w:t>
            </w:r>
          </w:p>
        </w:tc>
      </w:tr>
      <w:tr w:rsidR="00E41C5A" w:rsidTr="00B45135">
        <w:tc>
          <w:tcPr>
            <w:tcW w:w="5760" w:type="dxa"/>
            <w:gridSpan w:val="3"/>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 Total amount of other contributions, outside the ESI Funds paid to the financial instrument (in EUR)</w:t>
            </w:r>
          </w:p>
        </w:tc>
        <w:tc>
          <w:tcPr>
            <w:tcW w:w="4021" w:type="dxa"/>
            <w:gridSpan w:val="3"/>
            <w:shd w:val="clear" w:color="auto" w:fill="auto"/>
          </w:tcPr>
          <w:p w:rsidR="00E41C5A" w:rsidRDefault="00E41C5A" w:rsidP="00B45135">
            <w:pPr>
              <w:jc w:val="right"/>
            </w:pPr>
            <w:r>
              <w:t>3 094,26</w:t>
            </w:r>
          </w:p>
        </w:tc>
      </w:tr>
      <w:tr w:rsidR="00E41C5A" w:rsidTr="00B45135">
        <w:tc>
          <w:tcPr>
            <w:tcW w:w="5760" w:type="dxa"/>
            <w:gridSpan w:val="3"/>
            <w:shd w:val="clear" w:color="auto" w:fill="auto"/>
          </w:tcPr>
          <w:p w:rsidR="00E41C5A" w:rsidRDefault="00E41C5A" w:rsidP="00B45135">
            <w:r>
              <w:t>38.2.1. out of which public contributions (EUR)</w:t>
            </w:r>
          </w:p>
        </w:tc>
        <w:tc>
          <w:tcPr>
            <w:tcW w:w="4021" w:type="dxa"/>
            <w:gridSpan w:val="3"/>
            <w:shd w:val="clear" w:color="auto" w:fill="auto"/>
          </w:tcPr>
          <w:p w:rsidR="00E41C5A" w:rsidRDefault="00E41C5A" w:rsidP="00B45135">
            <w:pPr>
              <w:jc w:val="right"/>
            </w:pPr>
            <w:r>
              <w:t>3 094,26</w:t>
            </w:r>
          </w:p>
        </w:tc>
      </w:tr>
      <w:tr w:rsidR="00E41C5A" w:rsidTr="00B45135">
        <w:tc>
          <w:tcPr>
            <w:tcW w:w="5760" w:type="dxa"/>
            <w:gridSpan w:val="3"/>
            <w:shd w:val="clear" w:color="auto" w:fill="auto"/>
          </w:tcPr>
          <w:p w:rsidR="00E41C5A" w:rsidRDefault="00E41C5A" w:rsidP="00B45135">
            <w:r>
              <w:t>38.2.2.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 Total amount of other contributions, outside the ESI Funds mobilised at the level of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38.3.2.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39. Expected and achieved leverage effect, by reference to the funding agreement</w:t>
            </w:r>
          </w:p>
        </w:tc>
      </w:tr>
      <w:tr w:rsidR="00E41C5A" w:rsidTr="00B45135">
        <w:tc>
          <w:tcPr>
            <w:tcW w:w="5760" w:type="dxa"/>
            <w:gridSpan w:val="3"/>
            <w:shd w:val="clear" w:color="auto" w:fill="auto"/>
          </w:tcPr>
          <w:p w:rsidR="00E41C5A" w:rsidRDefault="00E41C5A" w:rsidP="00B45135">
            <w:r>
              <w:t>39.1. Expected leverage effect for loan/guarantee/equity or quasi-equity investment/other financial product, by reference to the funding agreement, by product</w:t>
            </w:r>
          </w:p>
        </w:tc>
        <w:tc>
          <w:tcPr>
            <w:tcW w:w="4021" w:type="dxa"/>
            <w:gridSpan w:val="3"/>
            <w:shd w:val="clear" w:color="auto" w:fill="auto"/>
          </w:tcPr>
          <w:p w:rsidR="00E41C5A" w:rsidRDefault="00E41C5A" w:rsidP="00B45135">
            <w:pPr>
              <w:jc w:val="right"/>
            </w:pPr>
            <w:r>
              <w:t>3,17</w:t>
            </w:r>
          </w:p>
        </w:tc>
      </w:tr>
      <w:tr w:rsidR="00E41C5A" w:rsidTr="00B45135">
        <w:tc>
          <w:tcPr>
            <w:tcW w:w="5760" w:type="dxa"/>
            <w:gridSpan w:val="3"/>
            <w:shd w:val="clear" w:color="auto" w:fill="auto"/>
          </w:tcPr>
          <w:p w:rsidR="00E41C5A" w:rsidRDefault="00E41C5A" w:rsidP="00B45135">
            <w:r>
              <w:t xml:space="preserve">39.2. Achieved leverage effect at the end of reporting year for loan/guarantee/equity or quasi-equity investment/other financial product, by product </w:t>
            </w:r>
          </w:p>
        </w:tc>
        <w:tc>
          <w:tcPr>
            <w:tcW w:w="4021" w:type="dxa"/>
            <w:gridSpan w:val="3"/>
            <w:shd w:val="clear" w:color="auto" w:fill="auto"/>
          </w:tcPr>
          <w:p w:rsidR="00E41C5A" w:rsidRDefault="00E41C5A" w:rsidP="00B45135">
            <w:pPr>
              <w:jc w:val="right"/>
            </w:pPr>
            <w:r>
              <w:t>0,42</w:t>
            </w:r>
          </w:p>
        </w:tc>
      </w:tr>
      <w:tr w:rsidR="00E41C5A" w:rsidTr="00B45135">
        <w:tc>
          <w:tcPr>
            <w:tcW w:w="5760" w:type="dxa"/>
            <w:gridSpan w:val="3"/>
            <w:shd w:val="clear" w:color="auto" w:fill="auto"/>
          </w:tcPr>
          <w:p w:rsidR="00E41C5A" w:rsidRDefault="00E41C5A" w:rsidP="00B45135">
            <w:r>
              <w:t>39.3. Investment mobilised through ESIF financial instruments for loan/guarantee/equity and quasi-equity investment, by product (Optional)</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IX. Contribution of the financial instrument to the achievement of the indicators of the priority or measure concerned (Article 46(2)(j) of Regulation (EU) No 1303/2013)</w:t>
            </w:r>
          </w:p>
        </w:tc>
      </w:tr>
      <w:tr w:rsidR="00E41C5A" w:rsidTr="00B45135">
        <w:tc>
          <w:tcPr>
            <w:tcW w:w="9781" w:type="dxa"/>
            <w:gridSpan w:val="6"/>
            <w:shd w:val="clear" w:color="auto" w:fill="auto"/>
          </w:tcPr>
          <w:p w:rsidR="00E41C5A" w:rsidRDefault="00E41C5A" w:rsidP="00B45135">
            <w:r>
              <w:rPr>
                <w:b/>
              </w:rPr>
              <w:t>I. Identification of the programme and priority or measure from which support from the ESI Funds is provided (Article 46(2)(a) of Regulation (EU) No 1303/2013)</w:t>
            </w:r>
          </w:p>
        </w:tc>
      </w:tr>
      <w:tr w:rsidR="00E41C5A" w:rsidTr="00B45135">
        <w:tc>
          <w:tcPr>
            <w:tcW w:w="9781" w:type="dxa"/>
            <w:gridSpan w:val="6"/>
            <w:shd w:val="clear" w:color="auto" w:fill="auto"/>
          </w:tcPr>
          <w:p w:rsidR="00E41C5A" w:rsidRDefault="00E41C5A" w:rsidP="00B45135">
            <w:r>
              <w:rPr>
                <w:b/>
              </w:rPr>
              <w:t>1. Priority axes or measures supporting the financial instrument, including fund of funds, under the ESI Fund programme.</w:t>
            </w:r>
          </w:p>
        </w:tc>
      </w:tr>
      <w:tr w:rsidR="00E41C5A" w:rsidTr="00B45135">
        <w:tc>
          <w:tcPr>
            <w:tcW w:w="5760" w:type="dxa"/>
            <w:gridSpan w:val="3"/>
            <w:shd w:val="clear" w:color="auto" w:fill="auto"/>
          </w:tcPr>
          <w:p w:rsidR="00E41C5A" w:rsidRDefault="00E41C5A" w:rsidP="00B45135">
            <w:r>
              <w:t xml:space="preserve">1.1. Priority axis supporting the financial instrument under the ESI Fund programme </w:t>
            </w:r>
          </w:p>
        </w:tc>
        <w:tc>
          <w:tcPr>
            <w:tcW w:w="4021" w:type="dxa"/>
            <w:gridSpan w:val="3"/>
            <w:shd w:val="clear" w:color="auto" w:fill="auto"/>
          </w:tcPr>
          <w:p w:rsidR="00E41C5A" w:rsidRDefault="00E41C5A" w:rsidP="00B45135">
            <w:r>
              <w:t>4 - Pāreja uz ekonomiku ar zemu oglekļa emisijas līmeni visās nozarēs</w:t>
            </w:r>
          </w:p>
        </w:tc>
      </w:tr>
      <w:tr w:rsidR="00E41C5A" w:rsidTr="00B45135">
        <w:tc>
          <w:tcPr>
            <w:tcW w:w="5760" w:type="dxa"/>
            <w:gridSpan w:val="3"/>
            <w:shd w:val="clear" w:color="auto" w:fill="auto"/>
          </w:tcPr>
          <w:p w:rsidR="00E41C5A" w:rsidRDefault="00E41C5A" w:rsidP="00B45135">
            <w:r>
              <w:t>2. Name of ESI Fund(s) supporting the financial instrument under the priority axis or measure</w:t>
            </w:r>
          </w:p>
        </w:tc>
        <w:tc>
          <w:tcPr>
            <w:tcW w:w="4021" w:type="dxa"/>
            <w:gridSpan w:val="3"/>
            <w:shd w:val="clear" w:color="auto" w:fill="auto"/>
          </w:tcPr>
          <w:p w:rsidR="00E41C5A" w:rsidRDefault="00E41C5A" w:rsidP="00B45135">
            <w:r>
              <w:t>ERAF</w:t>
            </w:r>
          </w:p>
        </w:tc>
      </w:tr>
      <w:tr w:rsidR="00E41C5A" w:rsidTr="00B45135">
        <w:tc>
          <w:tcPr>
            <w:tcW w:w="9781" w:type="dxa"/>
            <w:gridSpan w:val="6"/>
            <w:shd w:val="clear" w:color="auto" w:fill="auto"/>
          </w:tcPr>
          <w:p w:rsidR="00E41C5A" w:rsidRDefault="00E41C5A" w:rsidP="00B45135">
            <w:r>
              <w:rPr>
                <w:b/>
              </w:rPr>
              <w:t>4. other ESI Fund programmes providing contribution to the financial instrument</w:t>
            </w:r>
          </w:p>
        </w:tc>
      </w:tr>
      <w:tr w:rsidR="00E41C5A" w:rsidTr="00B45135">
        <w:tc>
          <w:tcPr>
            <w:tcW w:w="5760" w:type="dxa"/>
            <w:gridSpan w:val="3"/>
            <w:shd w:val="clear" w:color="auto" w:fill="auto"/>
          </w:tcPr>
          <w:p w:rsidR="00E41C5A" w:rsidRDefault="00E41C5A" w:rsidP="00B45135">
            <w:r>
              <w:t>4.1. CCI number of each other ESI Fund programme providing contributions to the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30. Date of completion of the ex ante assessment</w:t>
            </w:r>
          </w:p>
        </w:tc>
        <w:tc>
          <w:tcPr>
            <w:tcW w:w="4021" w:type="dxa"/>
            <w:gridSpan w:val="3"/>
            <w:shd w:val="clear" w:color="auto" w:fill="auto"/>
          </w:tcPr>
          <w:p w:rsidR="00E41C5A" w:rsidRDefault="00E41C5A" w:rsidP="00B45135">
            <w:pPr>
              <w:jc w:val="right"/>
            </w:pPr>
            <w:r>
              <w:t>2015.30.4</w:t>
            </w:r>
          </w:p>
        </w:tc>
      </w:tr>
      <w:tr w:rsidR="00E41C5A" w:rsidTr="00B45135">
        <w:tc>
          <w:tcPr>
            <w:tcW w:w="9781" w:type="dxa"/>
            <w:gridSpan w:val="6"/>
            <w:shd w:val="clear" w:color="auto" w:fill="auto"/>
          </w:tcPr>
          <w:p w:rsidR="00E41C5A" w:rsidRDefault="00E41C5A" w:rsidP="00B45135">
            <w:r>
              <w:rPr>
                <w:b/>
              </w:rPr>
              <w:t>31. Selection of bodies implementing financial instrument</w:t>
            </w:r>
          </w:p>
        </w:tc>
      </w:tr>
      <w:tr w:rsidR="00E41C5A" w:rsidTr="00B45135">
        <w:tc>
          <w:tcPr>
            <w:tcW w:w="5760" w:type="dxa"/>
            <w:gridSpan w:val="3"/>
            <w:shd w:val="clear" w:color="auto" w:fill="auto"/>
          </w:tcPr>
          <w:p w:rsidR="00E41C5A" w:rsidRDefault="00E41C5A" w:rsidP="00B45135">
            <w:r>
              <w:t>31.1. Has selection or designation process  already been launched</w:t>
            </w:r>
          </w:p>
        </w:tc>
        <w:tc>
          <w:tcPr>
            <w:tcW w:w="4021" w:type="dxa"/>
            <w:gridSpan w:val="3"/>
            <w:shd w:val="clear" w:color="auto" w:fill="auto"/>
          </w:tcPr>
          <w:p w:rsidR="00E41C5A" w:rsidRDefault="00E41C5A" w:rsidP="00B45135">
            <w:pPr>
              <w:jc w:val="right"/>
            </w:pPr>
            <w:r>
              <w:t>Jā</w:t>
            </w:r>
          </w:p>
        </w:tc>
      </w:tr>
      <w:tr w:rsidR="00E41C5A" w:rsidTr="00B45135">
        <w:tc>
          <w:tcPr>
            <w:tcW w:w="9781" w:type="dxa"/>
            <w:gridSpan w:val="6"/>
            <w:shd w:val="clear" w:color="auto" w:fill="auto"/>
          </w:tcPr>
          <w:p w:rsidR="00E41C5A" w:rsidRDefault="00E41C5A" w:rsidP="00B45135">
            <w:r>
              <w:rPr>
                <w:b/>
              </w:rPr>
              <w:t>II. Description of the financial instrument and implementation arrangements (Article 46(2)(b) of Regulation (EU) No 1303/2013)</w:t>
            </w:r>
          </w:p>
        </w:tc>
      </w:tr>
      <w:tr w:rsidR="00E41C5A" w:rsidTr="00B45135">
        <w:tc>
          <w:tcPr>
            <w:tcW w:w="5760" w:type="dxa"/>
            <w:gridSpan w:val="3"/>
            <w:shd w:val="clear" w:color="auto" w:fill="auto"/>
          </w:tcPr>
          <w:p w:rsidR="00E41C5A" w:rsidRDefault="00E41C5A" w:rsidP="00B45135">
            <w:r>
              <w:t>5. Name of the financial instrument</w:t>
            </w:r>
          </w:p>
        </w:tc>
        <w:tc>
          <w:tcPr>
            <w:tcW w:w="4021" w:type="dxa"/>
            <w:gridSpan w:val="3"/>
            <w:shd w:val="clear" w:color="auto" w:fill="auto"/>
          </w:tcPr>
          <w:p w:rsidR="00E41C5A" w:rsidRDefault="00E41C5A" w:rsidP="00B45135">
            <w:r>
              <w:t>DME finanšu instruments</w:t>
            </w:r>
          </w:p>
        </w:tc>
      </w:tr>
      <w:tr w:rsidR="00E41C5A" w:rsidTr="00B45135">
        <w:tc>
          <w:tcPr>
            <w:tcW w:w="5760" w:type="dxa"/>
            <w:gridSpan w:val="3"/>
            <w:shd w:val="clear" w:color="auto" w:fill="auto"/>
          </w:tcPr>
          <w:p w:rsidR="00E41C5A" w:rsidRDefault="00E41C5A" w:rsidP="00B45135">
            <w:r>
              <w:t>6. Official address/place of business of the financial instrument (name of the country and city)</w:t>
            </w:r>
          </w:p>
        </w:tc>
        <w:tc>
          <w:tcPr>
            <w:tcW w:w="4021" w:type="dxa"/>
            <w:gridSpan w:val="3"/>
            <w:shd w:val="clear" w:color="auto" w:fill="auto"/>
          </w:tcPr>
          <w:p w:rsidR="00E41C5A" w:rsidRDefault="00E41C5A" w:rsidP="00B45135">
            <w:r>
              <w:t>Latvija, Rīga</w:t>
            </w:r>
          </w:p>
        </w:tc>
      </w:tr>
      <w:tr w:rsidR="00E41C5A" w:rsidTr="00B45135">
        <w:tc>
          <w:tcPr>
            <w:tcW w:w="9781" w:type="dxa"/>
            <w:gridSpan w:val="6"/>
            <w:shd w:val="clear" w:color="auto" w:fill="auto"/>
          </w:tcPr>
          <w:p w:rsidR="00E41C5A" w:rsidRDefault="00E41C5A" w:rsidP="00B45135">
            <w:r>
              <w:rPr>
                <w:b/>
              </w:rPr>
              <w:t>7. Implementation arrangements</w:t>
            </w:r>
          </w:p>
        </w:tc>
      </w:tr>
      <w:tr w:rsidR="00E41C5A" w:rsidTr="00B45135">
        <w:tc>
          <w:tcPr>
            <w:tcW w:w="5760" w:type="dxa"/>
            <w:gridSpan w:val="3"/>
            <w:shd w:val="clear" w:color="auto" w:fill="auto"/>
          </w:tcPr>
          <w:p w:rsidR="00E41C5A" w:rsidRDefault="00E41C5A" w:rsidP="00B45135">
            <w:r>
              <w:t>7.1. Financial instruments set up at Union level, managed directly or indirectly by the Commission referred to in Article 38(1)(a) of Regulation (EU) No 1303/2013, supported from ESI Fund programme contributions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lastRenderedPageBreak/>
              <w:t>7.1.1. Name of the Union-level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4021" w:type="dxa"/>
            <w:gridSpan w:val="3"/>
            <w:shd w:val="clear" w:color="auto" w:fill="auto"/>
          </w:tcPr>
          <w:p w:rsidR="00E41C5A" w:rsidRDefault="00E41C5A" w:rsidP="00B45135">
            <w:r>
              <w:t>Entrustment of implementation</w:t>
            </w:r>
          </w:p>
        </w:tc>
      </w:tr>
      <w:tr w:rsidR="00E41C5A" w:rsidTr="00B45135">
        <w:tc>
          <w:tcPr>
            <w:tcW w:w="5760" w:type="dxa"/>
            <w:gridSpan w:val="3"/>
            <w:shd w:val="clear" w:color="auto" w:fill="auto"/>
          </w:tcPr>
          <w:p w:rsidR="00E41C5A" w:rsidRDefault="00E41C5A" w:rsidP="00B45135">
            <w:r>
              <w:t>8. Type of the financial instrument</w:t>
            </w:r>
          </w:p>
        </w:tc>
        <w:tc>
          <w:tcPr>
            <w:tcW w:w="4021" w:type="dxa"/>
            <w:gridSpan w:val="3"/>
            <w:shd w:val="clear" w:color="auto" w:fill="auto"/>
          </w:tcPr>
          <w:p w:rsidR="00E41C5A" w:rsidRDefault="00E41C5A" w:rsidP="00B45135">
            <w:r>
              <w:t>Specific fund</w:t>
            </w:r>
          </w:p>
        </w:tc>
      </w:tr>
      <w:tr w:rsidR="00E41C5A" w:rsidTr="00B45135">
        <w:tc>
          <w:tcPr>
            <w:tcW w:w="5760" w:type="dxa"/>
            <w:gridSpan w:val="3"/>
            <w:shd w:val="clear" w:color="auto" w:fill="auto"/>
          </w:tcPr>
          <w:p w:rsidR="00E41C5A" w:rsidRDefault="00E41C5A" w:rsidP="00B45135">
            <w:r>
              <w:t>8.1. Tailor-made or financial instruments complying with standard terms and conditions i.e. "off-the-shelf instruments"</w:t>
            </w:r>
          </w:p>
        </w:tc>
        <w:tc>
          <w:tcPr>
            <w:tcW w:w="4021" w:type="dxa"/>
            <w:gridSpan w:val="3"/>
            <w:shd w:val="clear" w:color="auto" w:fill="auto"/>
          </w:tcPr>
          <w:p w:rsidR="00E41C5A" w:rsidRDefault="00E41C5A" w:rsidP="00B45135">
            <w:pPr>
              <w:jc w:val="right"/>
            </w:pPr>
            <w:r>
              <w:t>Tailor-made</w:t>
            </w:r>
          </w:p>
        </w:tc>
      </w:tr>
      <w:tr w:rsidR="00E41C5A" w:rsidTr="00B45135">
        <w:tc>
          <w:tcPr>
            <w:tcW w:w="9781" w:type="dxa"/>
            <w:gridSpan w:val="6"/>
            <w:shd w:val="clear" w:color="auto" w:fill="auto"/>
          </w:tcPr>
          <w:p w:rsidR="00E41C5A" w:rsidRDefault="00E41C5A" w:rsidP="00B45135">
            <w:r>
              <w:rPr>
                <w:b/>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E41C5A" w:rsidTr="00B45135">
        <w:tc>
          <w:tcPr>
            <w:tcW w:w="5760" w:type="dxa"/>
            <w:gridSpan w:val="3"/>
            <w:shd w:val="clear" w:color="auto" w:fill="auto"/>
          </w:tcPr>
          <w:p w:rsidR="00E41C5A" w:rsidRDefault="00E41C5A" w:rsidP="00B45135">
            <w:r>
              <w:t>9.0.1.  Loans (≥ EUR 25,000)</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9.0.2. Micro-loans (&lt; EUR 25,000 and provided to micro-enterprises) according to SEC/2011/1134 final</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9.0.3. Guarantees</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9.0.4. 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9.0.5. Quasi-equity</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9.0.6. Other financial products</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9.0.7. Other support combined with a financial instrument</w:t>
            </w:r>
          </w:p>
        </w:tc>
        <w:tc>
          <w:tcPr>
            <w:tcW w:w="4021" w:type="dxa"/>
            <w:gridSpan w:val="3"/>
            <w:shd w:val="clear" w:color="auto" w:fill="auto"/>
          </w:tcPr>
          <w:p w:rsidR="00E41C5A" w:rsidRDefault="00E41C5A" w:rsidP="00B45135">
            <w:pPr>
              <w:jc w:val="right"/>
            </w:pPr>
            <w:r>
              <w:t>Nr.</w:t>
            </w:r>
          </w:p>
        </w:tc>
      </w:tr>
      <w:tr w:rsidR="00E41C5A" w:rsidTr="00B45135">
        <w:tc>
          <w:tcPr>
            <w:tcW w:w="5760" w:type="dxa"/>
            <w:gridSpan w:val="3"/>
            <w:shd w:val="clear" w:color="auto" w:fill="auto"/>
          </w:tcPr>
          <w:p w:rsidR="00E41C5A" w:rsidRDefault="00E41C5A" w:rsidP="00B45135">
            <w:r>
              <w:t>9.1. Description of the other financial product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9.2. Other support combined within the financial instrument: grant, interest rate subsidy, guarantee fee subsidy pursuant to Article 37(7) of Regulation (EU) No 1303/2013</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10. Legal status of the financial instrument, pursuant to Article 38(6) of Regulation (EU) No 1303/2013 (for financial instruments referred to in Article 38(1)(b) only): fiduciary account opened in the name of the implementing body and on behalf of the managing authority or separate block of finance within a financial institution</w:t>
            </w:r>
          </w:p>
        </w:tc>
        <w:tc>
          <w:tcPr>
            <w:tcW w:w="4021" w:type="dxa"/>
            <w:gridSpan w:val="3"/>
            <w:shd w:val="clear" w:color="auto" w:fill="auto"/>
          </w:tcPr>
          <w:p w:rsidR="00E41C5A" w:rsidRDefault="00E41C5A" w:rsidP="00B45135">
            <w:r>
              <w:t>Seperate block of finance</w:t>
            </w:r>
          </w:p>
        </w:tc>
      </w:tr>
      <w:tr w:rsidR="00E41C5A" w:rsidTr="00B45135">
        <w:tc>
          <w:tcPr>
            <w:tcW w:w="9781" w:type="dxa"/>
            <w:gridSpan w:val="6"/>
            <w:shd w:val="clear" w:color="auto" w:fill="auto"/>
          </w:tcPr>
          <w:p w:rsidR="00E41C5A" w:rsidRDefault="00E41C5A" w:rsidP="00B45135">
            <w:r>
              <w:rPr>
                <w:b/>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E41C5A" w:rsidTr="00B45135">
        <w:tc>
          <w:tcPr>
            <w:tcW w:w="9781" w:type="dxa"/>
            <w:gridSpan w:val="6"/>
            <w:shd w:val="clear" w:color="auto" w:fill="auto"/>
          </w:tcPr>
          <w:p w:rsidR="00E41C5A" w:rsidRDefault="00E41C5A" w:rsidP="00B45135">
            <w:r>
              <w:rPr>
                <w:b/>
              </w:rPr>
              <w:lastRenderedPageBreak/>
              <w:t>11. Body implementing the financial instrument</w:t>
            </w:r>
          </w:p>
        </w:tc>
      </w:tr>
      <w:tr w:rsidR="00E41C5A" w:rsidTr="00B45135">
        <w:tc>
          <w:tcPr>
            <w:tcW w:w="5760" w:type="dxa"/>
            <w:gridSpan w:val="3"/>
            <w:shd w:val="clear" w:color="auto" w:fill="auto"/>
          </w:tcPr>
          <w:p w:rsidR="00E41C5A" w:rsidRDefault="00E41C5A" w:rsidP="00B45135">
            <w: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4021" w:type="dxa"/>
            <w:gridSpan w:val="3"/>
            <w:shd w:val="clear" w:color="auto" w:fill="auto"/>
          </w:tcPr>
          <w:p w:rsidR="00E41C5A" w:rsidRDefault="00E41C5A" w:rsidP="00B45135">
            <w:r>
              <w:t>Financial institutions aiming at the achievement of public intrest under the control of public authority</w:t>
            </w:r>
          </w:p>
        </w:tc>
      </w:tr>
      <w:tr w:rsidR="00E41C5A" w:rsidTr="00B45135">
        <w:tc>
          <w:tcPr>
            <w:tcW w:w="5760" w:type="dxa"/>
            <w:gridSpan w:val="3"/>
            <w:shd w:val="clear" w:color="auto" w:fill="auto"/>
          </w:tcPr>
          <w:p w:rsidR="00E41C5A" w:rsidRDefault="00E41C5A" w:rsidP="00B45135">
            <w:r>
              <w:t>11.1.1. Name of the body implementing the financial instrument</w:t>
            </w:r>
          </w:p>
        </w:tc>
        <w:tc>
          <w:tcPr>
            <w:tcW w:w="4021" w:type="dxa"/>
            <w:gridSpan w:val="3"/>
            <w:shd w:val="clear" w:color="auto" w:fill="auto"/>
          </w:tcPr>
          <w:p w:rsidR="00E41C5A" w:rsidRDefault="00E41C5A" w:rsidP="00B45135">
            <w:r>
              <w:t>AS "Attīstības finanšu institūcija Altum"</w:t>
            </w:r>
          </w:p>
        </w:tc>
      </w:tr>
      <w:tr w:rsidR="00E41C5A" w:rsidTr="00B45135">
        <w:tc>
          <w:tcPr>
            <w:tcW w:w="5760" w:type="dxa"/>
            <w:gridSpan w:val="3"/>
            <w:shd w:val="clear" w:color="auto" w:fill="auto"/>
          </w:tcPr>
          <w:p w:rsidR="00E41C5A" w:rsidRDefault="00E41C5A" w:rsidP="00B45135">
            <w:r>
              <w:t>11.1.2. Official address/place of business (country and town name) of the body implementing the financial instrument</w:t>
            </w:r>
          </w:p>
        </w:tc>
        <w:tc>
          <w:tcPr>
            <w:tcW w:w="4021" w:type="dxa"/>
            <w:gridSpan w:val="3"/>
            <w:shd w:val="clear" w:color="auto" w:fill="auto"/>
          </w:tcPr>
          <w:p w:rsidR="00E41C5A" w:rsidRDefault="00E41C5A" w:rsidP="00B45135">
            <w:r>
              <w:t>Latvija, Rīga</w:t>
            </w:r>
          </w:p>
        </w:tc>
      </w:tr>
      <w:tr w:rsidR="00E41C5A" w:rsidTr="00B45135">
        <w:tc>
          <w:tcPr>
            <w:tcW w:w="5760" w:type="dxa"/>
            <w:gridSpan w:val="3"/>
            <w:shd w:val="clear" w:color="auto" w:fill="auto"/>
          </w:tcPr>
          <w:p w:rsidR="00E41C5A" w:rsidRDefault="00E41C5A" w:rsidP="00B45135">
            <w:r>
              <w:t>12. Procedure of selecting the body implementing the financial instrument: award of a public contract; other procedure</w:t>
            </w:r>
          </w:p>
        </w:tc>
        <w:tc>
          <w:tcPr>
            <w:tcW w:w="4021" w:type="dxa"/>
            <w:gridSpan w:val="3"/>
            <w:shd w:val="clear" w:color="auto" w:fill="auto"/>
          </w:tcPr>
          <w:p w:rsidR="00E41C5A" w:rsidRDefault="00E41C5A" w:rsidP="00B45135">
            <w:r>
              <w:t>Interadministrative cooperation</w:t>
            </w:r>
          </w:p>
        </w:tc>
      </w:tr>
      <w:tr w:rsidR="00E41C5A" w:rsidTr="00B45135">
        <w:tc>
          <w:tcPr>
            <w:tcW w:w="5760" w:type="dxa"/>
            <w:gridSpan w:val="3"/>
            <w:shd w:val="clear" w:color="auto" w:fill="auto"/>
          </w:tcPr>
          <w:p w:rsidR="00E41C5A" w:rsidRDefault="00E41C5A" w:rsidP="00B45135">
            <w:r>
              <w:t>12.1. Description of the other procedure of selecting the body implementing the financial instrument</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13. Date of signature of the funding agreement with the body implementing the financial instrument</w:t>
            </w:r>
          </w:p>
        </w:tc>
        <w:tc>
          <w:tcPr>
            <w:tcW w:w="4021" w:type="dxa"/>
            <w:gridSpan w:val="3"/>
            <w:shd w:val="clear" w:color="auto" w:fill="auto"/>
          </w:tcPr>
          <w:p w:rsidR="00E41C5A" w:rsidRDefault="00E41C5A" w:rsidP="00B45135">
            <w:pPr>
              <w:jc w:val="right"/>
            </w:pPr>
            <w:r>
              <w:t>2016.14.9</w:t>
            </w:r>
          </w:p>
        </w:tc>
      </w:tr>
      <w:tr w:rsidR="00E41C5A" w:rsidTr="00B45135">
        <w:tc>
          <w:tcPr>
            <w:tcW w:w="9781" w:type="dxa"/>
            <w:gridSpan w:val="6"/>
            <w:shd w:val="clear" w:color="auto" w:fill="auto"/>
          </w:tcPr>
          <w:p w:rsidR="00E41C5A" w:rsidRDefault="00E41C5A" w:rsidP="00B45135">
            <w:r>
              <w:rPr>
                <w:b/>
              </w:rPr>
              <w:t>IV. Total amount of programme contributions, by priority or measure, paid to the financial instrument and management costs incurred or management fees paid (Article 46(2)(d) and (e) of Regulation (EU) No 1303/2013)</w:t>
            </w:r>
          </w:p>
        </w:tc>
      </w:tr>
      <w:tr w:rsidR="00E41C5A" w:rsidTr="00B45135">
        <w:tc>
          <w:tcPr>
            <w:tcW w:w="5760" w:type="dxa"/>
            <w:gridSpan w:val="3"/>
            <w:shd w:val="clear" w:color="auto" w:fill="auto"/>
          </w:tcPr>
          <w:p w:rsidR="00E41C5A" w:rsidRDefault="00E41C5A" w:rsidP="00B45135">
            <w:r>
              <w:t>14. Total amount of programme contributions committed in the funding agreement (in EUR)</w:t>
            </w:r>
          </w:p>
        </w:tc>
        <w:tc>
          <w:tcPr>
            <w:tcW w:w="4021" w:type="dxa"/>
            <w:gridSpan w:val="3"/>
            <w:shd w:val="clear" w:color="auto" w:fill="auto"/>
          </w:tcPr>
          <w:p w:rsidR="00E41C5A" w:rsidRDefault="00E41C5A" w:rsidP="00B45135">
            <w:pPr>
              <w:jc w:val="right"/>
            </w:pPr>
            <w:r>
              <w:t>30 091 114,00</w:t>
            </w:r>
          </w:p>
        </w:tc>
      </w:tr>
      <w:tr w:rsidR="00E41C5A" w:rsidTr="00B45135">
        <w:tc>
          <w:tcPr>
            <w:tcW w:w="5760" w:type="dxa"/>
            <w:gridSpan w:val="3"/>
            <w:shd w:val="clear" w:color="auto" w:fill="auto"/>
          </w:tcPr>
          <w:p w:rsidR="00E41C5A" w:rsidRDefault="00E41C5A" w:rsidP="00B45135">
            <w:r>
              <w:t>14.1. out of which ESI Funds contributions (in EUR)</w:t>
            </w:r>
          </w:p>
        </w:tc>
        <w:tc>
          <w:tcPr>
            <w:tcW w:w="4021" w:type="dxa"/>
            <w:gridSpan w:val="3"/>
            <w:shd w:val="clear" w:color="auto" w:fill="auto"/>
          </w:tcPr>
          <w:p w:rsidR="00E41C5A" w:rsidRDefault="00E41C5A" w:rsidP="00B45135">
            <w:pPr>
              <w:jc w:val="right"/>
            </w:pPr>
            <w:r>
              <w:t>25 500 000,00</w:t>
            </w:r>
          </w:p>
        </w:tc>
      </w:tr>
      <w:tr w:rsidR="00E41C5A" w:rsidTr="00B45135">
        <w:tc>
          <w:tcPr>
            <w:tcW w:w="5760" w:type="dxa"/>
            <w:gridSpan w:val="3"/>
            <w:shd w:val="clear" w:color="auto" w:fill="auto"/>
          </w:tcPr>
          <w:p w:rsidR="00E41C5A" w:rsidRDefault="00E41C5A" w:rsidP="00B45135">
            <w:r>
              <w:t>14.1.1. out of which ERDF (in EUR) (optional)</w:t>
            </w:r>
          </w:p>
        </w:tc>
        <w:tc>
          <w:tcPr>
            <w:tcW w:w="4021" w:type="dxa"/>
            <w:gridSpan w:val="3"/>
            <w:shd w:val="clear" w:color="auto" w:fill="auto"/>
          </w:tcPr>
          <w:p w:rsidR="00E41C5A" w:rsidRDefault="00E41C5A" w:rsidP="00B45135">
            <w:pPr>
              <w:jc w:val="right"/>
            </w:pPr>
            <w:r>
              <w:t>25 500 000,00</w:t>
            </w:r>
          </w:p>
        </w:tc>
      </w:tr>
      <w:tr w:rsidR="00E41C5A" w:rsidTr="00B45135">
        <w:tc>
          <w:tcPr>
            <w:tcW w:w="5760" w:type="dxa"/>
            <w:gridSpan w:val="3"/>
            <w:shd w:val="clear" w:color="auto" w:fill="auto"/>
          </w:tcPr>
          <w:p w:rsidR="00E41C5A" w:rsidRDefault="00E41C5A" w:rsidP="00B45135">
            <w:r>
              <w:t>14.1.2. out of which Cohesion Fund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14.1.3. out of which ESF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14.1.4. out of which EAFRD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14.1.5. out of which EMFF (in EUR) (optional)</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 Total amount of programme contributions paid to the financial instrument (in EUR)</w:t>
            </w:r>
          </w:p>
        </w:tc>
        <w:tc>
          <w:tcPr>
            <w:tcW w:w="4021" w:type="dxa"/>
            <w:gridSpan w:val="3"/>
            <w:shd w:val="clear" w:color="auto" w:fill="auto"/>
          </w:tcPr>
          <w:p w:rsidR="00E41C5A" w:rsidRDefault="00E41C5A" w:rsidP="00B45135">
            <w:pPr>
              <w:jc w:val="right"/>
            </w:pPr>
            <w:r>
              <w:t>5 562 750,00</w:t>
            </w:r>
          </w:p>
        </w:tc>
      </w:tr>
      <w:tr w:rsidR="00E41C5A" w:rsidTr="00B45135">
        <w:tc>
          <w:tcPr>
            <w:tcW w:w="5760" w:type="dxa"/>
            <w:gridSpan w:val="3"/>
            <w:shd w:val="clear" w:color="auto" w:fill="auto"/>
          </w:tcPr>
          <w:p w:rsidR="00E41C5A" w:rsidRDefault="00E41C5A" w:rsidP="00B45135">
            <w:r>
              <w:t>15.1. out of which amount of ESI Funds contributions (in EUR)</w:t>
            </w:r>
          </w:p>
        </w:tc>
        <w:tc>
          <w:tcPr>
            <w:tcW w:w="4021" w:type="dxa"/>
            <w:gridSpan w:val="3"/>
            <w:shd w:val="clear" w:color="auto" w:fill="auto"/>
          </w:tcPr>
          <w:p w:rsidR="00E41C5A" w:rsidRDefault="00E41C5A" w:rsidP="00B45135">
            <w:pPr>
              <w:jc w:val="right"/>
            </w:pPr>
            <w:r>
              <w:t>4 714 020,39</w:t>
            </w:r>
          </w:p>
        </w:tc>
      </w:tr>
      <w:tr w:rsidR="00E41C5A" w:rsidTr="00B45135">
        <w:tc>
          <w:tcPr>
            <w:tcW w:w="5760" w:type="dxa"/>
            <w:gridSpan w:val="3"/>
            <w:shd w:val="clear" w:color="auto" w:fill="auto"/>
          </w:tcPr>
          <w:p w:rsidR="00E41C5A" w:rsidRDefault="00E41C5A" w:rsidP="00B45135">
            <w:r>
              <w:t>15.1.1. out of which ERDF (in EUR)</w:t>
            </w:r>
          </w:p>
        </w:tc>
        <w:tc>
          <w:tcPr>
            <w:tcW w:w="4021" w:type="dxa"/>
            <w:gridSpan w:val="3"/>
            <w:shd w:val="clear" w:color="auto" w:fill="auto"/>
          </w:tcPr>
          <w:p w:rsidR="00E41C5A" w:rsidRDefault="00E41C5A" w:rsidP="00B45135">
            <w:pPr>
              <w:jc w:val="right"/>
            </w:pPr>
            <w:r>
              <w:t>4 714 020,39</w:t>
            </w:r>
          </w:p>
        </w:tc>
      </w:tr>
      <w:tr w:rsidR="00E41C5A" w:rsidTr="00B45135">
        <w:tc>
          <w:tcPr>
            <w:tcW w:w="5760" w:type="dxa"/>
            <w:gridSpan w:val="3"/>
            <w:shd w:val="clear" w:color="auto" w:fill="auto"/>
          </w:tcPr>
          <w:p w:rsidR="00E41C5A" w:rsidRDefault="00E41C5A" w:rsidP="00B45135">
            <w:r>
              <w:t>15.1.2.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15.1.4.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15.2. out of which total amount of national co-financing (in EUR)</w:t>
            </w:r>
          </w:p>
        </w:tc>
        <w:tc>
          <w:tcPr>
            <w:tcW w:w="4021" w:type="dxa"/>
            <w:gridSpan w:val="3"/>
            <w:shd w:val="clear" w:color="auto" w:fill="auto"/>
          </w:tcPr>
          <w:p w:rsidR="00E41C5A" w:rsidRDefault="00E41C5A" w:rsidP="00B45135">
            <w:pPr>
              <w:jc w:val="right"/>
            </w:pPr>
            <w:r>
              <w:t>848 729,61</w:t>
            </w:r>
          </w:p>
        </w:tc>
      </w:tr>
      <w:tr w:rsidR="00E41C5A" w:rsidTr="00B45135">
        <w:tc>
          <w:tcPr>
            <w:tcW w:w="5760" w:type="dxa"/>
            <w:gridSpan w:val="3"/>
            <w:shd w:val="clear" w:color="auto" w:fill="auto"/>
          </w:tcPr>
          <w:p w:rsidR="00E41C5A" w:rsidRDefault="00E41C5A" w:rsidP="00B45135">
            <w:r>
              <w:t>15.2.1. out of which total amount of national public funding (in EUR)</w:t>
            </w:r>
          </w:p>
        </w:tc>
        <w:tc>
          <w:tcPr>
            <w:tcW w:w="4021" w:type="dxa"/>
            <w:gridSpan w:val="3"/>
            <w:shd w:val="clear" w:color="auto" w:fill="auto"/>
          </w:tcPr>
          <w:p w:rsidR="00E41C5A" w:rsidRDefault="00E41C5A" w:rsidP="00B45135">
            <w:pPr>
              <w:jc w:val="right"/>
            </w:pPr>
            <w:r>
              <w:t>848 729,61</w:t>
            </w:r>
          </w:p>
        </w:tc>
      </w:tr>
      <w:tr w:rsidR="00E41C5A" w:rsidTr="00B45135">
        <w:tc>
          <w:tcPr>
            <w:tcW w:w="5760" w:type="dxa"/>
            <w:gridSpan w:val="3"/>
            <w:shd w:val="clear" w:color="auto" w:fill="auto"/>
          </w:tcPr>
          <w:p w:rsidR="00E41C5A" w:rsidRDefault="00E41C5A" w:rsidP="00B45135">
            <w:r>
              <w:t>15.2.2. out of which total amount of national private funding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16. Total amount of programme contributions paid to the financial instrument under Youth Employment Initiative (YEI)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17. Total amount of management costs and fees paid out of programme contributions (in EUR)</w:t>
            </w:r>
          </w:p>
        </w:tc>
        <w:tc>
          <w:tcPr>
            <w:tcW w:w="4021" w:type="dxa"/>
            <w:gridSpan w:val="3"/>
            <w:shd w:val="clear" w:color="auto" w:fill="auto"/>
          </w:tcPr>
          <w:p w:rsidR="00E41C5A" w:rsidRDefault="00E41C5A" w:rsidP="00B45135">
            <w:pPr>
              <w:jc w:val="right"/>
            </w:pPr>
            <w:r>
              <w:t>47 940,49</w:t>
            </w:r>
          </w:p>
        </w:tc>
      </w:tr>
      <w:tr w:rsidR="00E41C5A" w:rsidTr="00B45135">
        <w:tc>
          <w:tcPr>
            <w:tcW w:w="5760" w:type="dxa"/>
            <w:gridSpan w:val="3"/>
            <w:shd w:val="clear" w:color="auto" w:fill="auto"/>
          </w:tcPr>
          <w:p w:rsidR="00E41C5A" w:rsidRDefault="00E41C5A" w:rsidP="00B45135">
            <w:r>
              <w:t>17.1. out of which base remuneration (in EUR)</w:t>
            </w:r>
          </w:p>
        </w:tc>
        <w:tc>
          <w:tcPr>
            <w:tcW w:w="4021" w:type="dxa"/>
            <w:gridSpan w:val="3"/>
            <w:shd w:val="clear" w:color="auto" w:fill="auto"/>
          </w:tcPr>
          <w:p w:rsidR="00E41C5A" w:rsidRDefault="00E41C5A" w:rsidP="00B45135">
            <w:pPr>
              <w:jc w:val="right"/>
            </w:pPr>
            <w:r>
              <w:t>47 940,49</w:t>
            </w:r>
          </w:p>
        </w:tc>
      </w:tr>
      <w:tr w:rsidR="00E41C5A" w:rsidTr="00B45135">
        <w:tc>
          <w:tcPr>
            <w:tcW w:w="5760" w:type="dxa"/>
            <w:gridSpan w:val="3"/>
            <w:shd w:val="clear" w:color="auto" w:fill="auto"/>
          </w:tcPr>
          <w:p w:rsidR="00E41C5A" w:rsidRDefault="00E41C5A" w:rsidP="00B45135">
            <w:r>
              <w:t>17.2. out of which performance-based remuneration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18. Capitalised management costs or fees pursuant to Article 42(2) of Regulation (EU) No 1303/2013 (relevant only for final report)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19. Capitalised interest rate subsidies or guarantee fee subsidies pursuant to Article 42(1)(c) of Regulation (EU) No 1303/2013 (relevant to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20. Amount of programme contributions for follow-on investments in final recipients pursuant to Article 42(3)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21. Contributions of land and/or real estate in the financial instrument pursuant to Article 37(10) of Regulation (EU) No 1303/2013 (relevant for final report only) (in EUR)</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r>
              <w:rPr>
                <w:b/>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E41C5A" w:rsidTr="00B45135">
        <w:tc>
          <w:tcPr>
            <w:tcW w:w="5760" w:type="dxa"/>
            <w:gridSpan w:val="3"/>
            <w:shd w:val="clear" w:color="auto" w:fill="auto"/>
          </w:tcPr>
          <w:p w:rsidR="00E41C5A" w:rsidRDefault="00E41C5A" w:rsidP="00B45135">
            <w:r>
              <w:rPr>
                <w:b/>
                <w:i/>
              </w:rPr>
              <w:t>22. Name of financial product offered by the financial instrument</w:t>
            </w:r>
          </w:p>
        </w:tc>
        <w:tc>
          <w:tcPr>
            <w:tcW w:w="4021" w:type="dxa"/>
            <w:gridSpan w:val="3"/>
            <w:shd w:val="clear" w:color="auto" w:fill="auto"/>
          </w:tcPr>
          <w:p w:rsidR="00E41C5A" w:rsidRDefault="00E41C5A" w:rsidP="00B45135">
            <w:r>
              <w:rPr>
                <w:b/>
                <w:i/>
              </w:rPr>
              <w:t>Garantijas</w:t>
            </w:r>
          </w:p>
        </w:tc>
      </w:tr>
      <w:tr w:rsidR="00E41C5A" w:rsidTr="00B45135">
        <w:tc>
          <w:tcPr>
            <w:tcW w:w="5760" w:type="dxa"/>
            <w:gridSpan w:val="3"/>
            <w:shd w:val="clear" w:color="auto" w:fill="auto"/>
          </w:tcPr>
          <w:p w:rsidR="00E41C5A" w:rsidRDefault="00E41C5A" w:rsidP="00B45135">
            <w:r>
              <w:t>22.1. Type of financial product offered by the financial instrument</w:t>
            </w:r>
          </w:p>
        </w:tc>
        <w:tc>
          <w:tcPr>
            <w:tcW w:w="4021" w:type="dxa"/>
            <w:gridSpan w:val="3"/>
            <w:shd w:val="clear" w:color="auto" w:fill="auto"/>
          </w:tcPr>
          <w:p w:rsidR="00E41C5A" w:rsidRDefault="00E41C5A" w:rsidP="00B45135">
            <w:r>
              <w:t>Guarantee</w:t>
            </w:r>
          </w:p>
        </w:tc>
      </w:tr>
      <w:tr w:rsidR="00E41C5A" w:rsidTr="00B45135">
        <w:tc>
          <w:tcPr>
            <w:tcW w:w="5760" w:type="dxa"/>
            <w:gridSpan w:val="3"/>
            <w:shd w:val="clear" w:color="auto" w:fill="auto"/>
          </w:tcPr>
          <w:p w:rsidR="00E41C5A" w:rsidRDefault="00E41C5A" w:rsidP="00B45135">
            <w:r>
              <w:lastRenderedPageBreak/>
              <w:t>24. Total amount of programme contributions committed in this loan, guarantee, equity, quasi-equity or other financial product contracts with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24.1.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25.1.1. out of which ERDF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25.2. out of which total amount of national public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25.3. out of which total amount of national private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26. Total value of loans actually paid to final recipients in relation to the guarantee contracts signed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 Number of financial recipients supported by the financial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29.1. out of which large 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 out of which SMEs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29.2.1. out of which microenterprises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29.3. out of which individuals/natural persons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 out of which other type of final recipients supported</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lastRenderedPageBreak/>
              <w:t>29.a. For EAFRD, Number of financial recipients supported by the financial product</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29a.1. out of which agricultural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29a.2. out of which agro-food processing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29a.3. out of which forestry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29a.4. out of which small non-agricultural rural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29a.5. out of which micro-rural non-agricultural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29a.6. out of which individuals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29a.7. out of which co-operational groups (incl EIP) </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29a.8. out of which LAGs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 out of which other type of final recipients supported</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rPr>
                <w:b/>
                <w:i/>
              </w:rPr>
              <w:t>22. Name of financial product offered by the financial instrument</w:t>
            </w:r>
          </w:p>
        </w:tc>
        <w:tc>
          <w:tcPr>
            <w:tcW w:w="4021" w:type="dxa"/>
            <w:gridSpan w:val="3"/>
            <w:shd w:val="clear" w:color="auto" w:fill="auto"/>
          </w:tcPr>
          <w:p w:rsidR="00E41C5A" w:rsidRDefault="00E41C5A" w:rsidP="00B45135">
            <w:r>
              <w:rPr>
                <w:b/>
                <w:i/>
              </w:rPr>
              <w:t>DME aizdevumi</w:t>
            </w:r>
          </w:p>
        </w:tc>
      </w:tr>
      <w:tr w:rsidR="00E41C5A" w:rsidTr="00B45135">
        <w:tc>
          <w:tcPr>
            <w:tcW w:w="5760" w:type="dxa"/>
            <w:gridSpan w:val="3"/>
            <w:shd w:val="clear" w:color="auto" w:fill="auto"/>
          </w:tcPr>
          <w:p w:rsidR="00E41C5A" w:rsidRDefault="00E41C5A" w:rsidP="00B45135">
            <w:r>
              <w:t>22.1. Type of financial product offered by the financial instrument</w:t>
            </w:r>
          </w:p>
        </w:tc>
        <w:tc>
          <w:tcPr>
            <w:tcW w:w="4021" w:type="dxa"/>
            <w:gridSpan w:val="3"/>
            <w:shd w:val="clear" w:color="auto" w:fill="auto"/>
          </w:tcPr>
          <w:p w:rsidR="00E41C5A" w:rsidRDefault="00E41C5A" w:rsidP="00B45135">
            <w:r>
              <w:t>Loan</w:t>
            </w:r>
          </w:p>
        </w:tc>
      </w:tr>
      <w:tr w:rsidR="00E41C5A" w:rsidTr="00B45135">
        <w:tc>
          <w:tcPr>
            <w:tcW w:w="5760" w:type="dxa"/>
            <w:gridSpan w:val="3"/>
            <w:shd w:val="clear" w:color="auto" w:fill="auto"/>
          </w:tcPr>
          <w:p w:rsidR="00E41C5A" w:rsidRDefault="00E41C5A" w:rsidP="00B45135">
            <w:r>
              <w:t>24. Total amount of programme contributions committed in this loan, guarantee, equity, quasi-equity or other financial product contracts with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24.1.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 Total amount of programme contributions paid to final recipients through this loan, micro-loans, equity or other products, or, in the case of guarantee, committed for loans paid to final recipients, by product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 out of which total amount of ESI Funds contributions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25.1.1. out of which ERDF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25.1.2. out of which Cohesion Fund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25.1.3. out of which ESF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25.1.4. out of which EAFRD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25.1.5. out of which EMFF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lastRenderedPageBreak/>
              <w:t>25.2. out of which total amount of national public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25.3. out of which total amount of national private co-financing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27. Number of loan/guarantee/equity or quasi-equity/other financial product contracts signed with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28. Number of loan/guarantee/equity or quasi-equity/other financial product investments made in final recipients, by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 Number of financial recipients supported by the financial product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29.1. out of which large 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 out of which SMEs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29.2.1. out of which microenterprises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29.3. out of which individuals/natural persons</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 out of which other type of final recipients supported</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29.4.1. description of other type of final recipients supported</w:t>
            </w:r>
          </w:p>
        </w:tc>
        <w:tc>
          <w:tcPr>
            <w:tcW w:w="4021" w:type="dxa"/>
            <w:gridSpan w:val="3"/>
            <w:shd w:val="clear" w:color="auto" w:fill="auto"/>
          </w:tcPr>
          <w:p w:rsidR="00E41C5A" w:rsidRDefault="00E41C5A" w:rsidP="00B45135"/>
        </w:tc>
      </w:tr>
      <w:tr w:rsidR="00E41C5A" w:rsidTr="00B45135">
        <w:tc>
          <w:tcPr>
            <w:tcW w:w="5760" w:type="dxa"/>
            <w:gridSpan w:val="3"/>
            <w:shd w:val="clear" w:color="auto" w:fill="auto"/>
          </w:tcPr>
          <w:p w:rsidR="00E41C5A" w:rsidRDefault="00E41C5A" w:rsidP="00B45135">
            <w:r>
              <w:t>29.a. For EAFRD, Number of financial recipients supported by the financial product</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29a.1. out of which agricultural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29a.2. out of which agro-food processing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29a.3. out of which forestry enterprises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29a.4. out of which small non-agricultural rural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29a.5. out of which micro-rural non-agricultural businesses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29a.6. out of which individuals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 xml:space="preserve">29a.7. out of which co-operational groups (incl EIP) </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29a.8. out of which LAGs</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 out of which other type of final recipients supported</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29a.9.1. description of other type of final recipients supported</w:t>
            </w:r>
          </w:p>
        </w:tc>
        <w:tc>
          <w:tcPr>
            <w:tcW w:w="4021" w:type="dxa"/>
            <w:gridSpan w:val="3"/>
            <w:shd w:val="clear" w:color="auto" w:fill="auto"/>
          </w:tcPr>
          <w:p w:rsidR="00E41C5A" w:rsidRDefault="00E41C5A" w:rsidP="00B45135"/>
        </w:tc>
      </w:tr>
      <w:tr w:rsidR="00E41C5A" w:rsidTr="00B45135">
        <w:tc>
          <w:tcPr>
            <w:tcW w:w="9781" w:type="dxa"/>
            <w:gridSpan w:val="6"/>
            <w:shd w:val="clear" w:color="auto" w:fill="auto"/>
          </w:tcPr>
          <w:p w:rsidR="00E41C5A" w:rsidRDefault="00E41C5A" w:rsidP="00B45135">
            <w:r>
              <w:rPr>
                <w:b/>
              </w:rPr>
              <w:lastRenderedPageBreak/>
              <w:t>VI. The performance of the financial instrument, including progress in its set-up and in selection of bodies implementing the financial instrument (including the body implementing a fund of funds) (Article 46(2)(f) of Regulation (EU) No 1303/2013)</w:t>
            </w:r>
          </w:p>
        </w:tc>
      </w:tr>
      <w:tr w:rsidR="00E41C5A" w:rsidTr="00B45135">
        <w:tc>
          <w:tcPr>
            <w:tcW w:w="5760" w:type="dxa"/>
            <w:gridSpan w:val="3"/>
            <w:shd w:val="clear" w:color="auto" w:fill="auto"/>
          </w:tcPr>
          <w:p w:rsidR="00E41C5A" w:rsidRDefault="00E41C5A" w:rsidP="00B45135">
            <w:r>
              <w:t>32. Information whether the financial instrument was still operational at the end of the reporting year</w:t>
            </w:r>
          </w:p>
        </w:tc>
        <w:tc>
          <w:tcPr>
            <w:tcW w:w="4021" w:type="dxa"/>
            <w:gridSpan w:val="3"/>
            <w:shd w:val="clear" w:color="auto" w:fill="auto"/>
          </w:tcPr>
          <w:p w:rsidR="00E41C5A" w:rsidRDefault="00E41C5A" w:rsidP="00B45135">
            <w:pPr>
              <w:jc w:val="right"/>
            </w:pPr>
            <w:r>
              <w:t>Jā</w:t>
            </w:r>
          </w:p>
        </w:tc>
      </w:tr>
      <w:tr w:rsidR="00E41C5A" w:rsidTr="00B45135">
        <w:tc>
          <w:tcPr>
            <w:tcW w:w="5760" w:type="dxa"/>
            <w:gridSpan w:val="3"/>
            <w:shd w:val="clear" w:color="auto" w:fill="auto"/>
          </w:tcPr>
          <w:p w:rsidR="00E41C5A" w:rsidRDefault="00E41C5A" w:rsidP="00B45135">
            <w:r>
              <w:t>32.1. If the financial instrument was not operational at the end of the reporting year, date of the winding-up</w:t>
            </w:r>
          </w:p>
        </w:tc>
        <w:tc>
          <w:tcPr>
            <w:tcW w:w="4021" w:type="dxa"/>
            <w:gridSpan w:val="3"/>
            <w:shd w:val="clear" w:color="auto" w:fill="auto"/>
          </w:tcPr>
          <w:p w:rsidR="00E41C5A" w:rsidRDefault="00E41C5A" w:rsidP="00B45135">
            <w:pPr>
              <w:jc w:val="right"/>
            </w:pPr>
          </w:p>
        </w:tc>
      </w:tr>
      <w:tr w:rsidR="00E41C5A" w:rsidTr="00B45135">
        <w:tc>
          <w:tcPr>
            <w:tcW w:w="5760" w:type="dxa"/>
            <w:gridSpan w:val="3"/>
            <w:shd w:val="clear" w:color="auto" w:fill="auto"/>
          </w:tcPr>
          <w:p w:rsidR="00E41C5A" w:rsidRDefault="00E41C5A" w:rsidP="00B45135">
            <w:r>
              <w:t>33. Total number of disbursed loans defaulted or total number of guarantees provided and called due to the loan default</w:t>
            </w:r>
          </w:p>
        </w:tc>
        <w:tc>
          <w:tcPr>
            <w:tcW w:w="4021" w:type="dxa"/>
            <w:gridSpan w:val="3"/>
            <w:shd w:val="clear" w:color="auto" w:fill="auto"/>
          </w:tcPr>
          <w:p w:rsidR="00E41C5A" w:rsidRDefault="00E41C5A" w:rsidP="00B45135">
            <w:pPr>
              <w:jc w:val="right"/>
            </w:pPr>
            <w:r>
              <w:t>0</w:t>
            </w:r>
          </w:p>
        </w:tc>
      </w:tr>
      <w:tr w:rsidR="00E41C5A" w:rsidTr="00B45135">
        <w:tc>
          <w:tcPr>
            <w:tcW w:w="5760" w:type="dxa"/>
            <w:gridSpan w:val="3"/>
            <w:shd w:val="clear" w:color="auto" w:fill="auto"/>
          </w:tcPr>
          <w:p w:rsidR="00E41C5A" w:rsidRDefault="00E41C5A" w:rsidP="00B45135">
            <w:r>
              <w:t>34. Total amount of disbursed loans defaulted (in EUR) or total amount committed for guarantees provided and called due to loan default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E41C5A" w:rsidTr="00B45135">
        <w:tc>
          <w:tcPr>
            <w:tcW w:w="5760" w:type="dxa"/>
            <w:gridSpan w:val="3"/>
            <w:shd w:val="clear" w:color="auto" w:fill="auto"/>
          </w:tcPr>
          <w:p w:rsidR="00E41C5A" w:rsidRDefault="00E41C5A" w:rsidP="00B45135">
            <w:r>
              <w:t>35. Interest and other gains generated by payments from ESI Funds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 Amounts repaid to the financial instrument attributable to support from ESI Funds by the end of the reporting year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36.1. out of which capital repayments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36.2. out of which gains, other earnings and yields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 Amounts of resources reused which were paid back to the financial instrument and are attributable to ESI Funds</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37.2. out of which amounts paid for the reimbursement of management costs incurred and payment of management fees of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40. Value of investments and participations in equity (in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lastRenderedPageBreak/>
              <w:t>VIII. Progress in achieving the expected leverage effect of investments made by the financial instrument and value of investments and participations (Article 46(2)(h) of Regulation (EU) No 1303/2013)</w:t>
            </w:r>
          </w:p>
        </w:tc>
      </w:tr>
      <w:tr w:rsidR="00E41C5A" w:rsidTr="00B45135">
        <w:tc>
          <w:tcPr>
            <w:tcW w:w="9781" w:type="dxa"/>
            <w:gridSpan w:val="6"/>
            <w:shd w:val="clear" w:color="auto" w:fill="auto"/>
          </w:tcPr>
          <w:p w:rsidR="00E41C5A" w:rsidRDefault="00E41C5A" w:rsidP="00B45135">
            <w:r>
              <w:rPr>
                <w:b/>
              </w:rPr>
              <w:t>38. Total amount of other contributions, outside ESI Funds, raised by the financial instrument (EUR)</w:t>
            </w:r>
          </w:p>
        </w:tc>
      </w:tr>
      <w:tr w:rsidR="00E41C5A" w:rsidTr="00B45135">
        <w:tc>
          <w:tcPr>
            <w:tcW w:w="5760" w:type="dxa"/>
            <w:gridSpan w:val="3"/>
            <w:shd w:val="clear" w:color="auto" w:fill="auto"/>
          </w:tcPr>
          <w:p w:rsidR="00E41C5A" w:rsidRDefault="00E41C5A" w:rsidP="00B45135">
            <w:r>
              <w:t>38.1. Total amount of other contributions, outside the ESI Funds committed in the funding agreement with the body implementing the financial instrument (in EUR)</w:t>
            </w:r>
          </w:p>
        </w:tc>
        <w:tc>
          <w:tcPr>
            <w:tcW w:w="4021" w:type="dxa"/>
            <w:gridSpan w:val="3"/>
            <w:shd w:val="clear" w:color="auto" w:fill="auto"/>
          </w:tcPr>
          <w:p w:rsidR="00E41C5A" w:rsidRDefault="00E41C5A" w:rsidP="00B45135">
            <w:pPr>
              <w:jc w:val="right"/>
            </w:pPr>
            <w:r>
              <w:t>25 500 000,00</w:t>
            </w:r>
          </w:p>
        </w:tc>
      </w:tr>
      <w:tr w:rsidR="00E41C5A" w:rsidTr="00B45135">
        <w:tc>
          <w:tcPr>
            <w:tcW w:w="5760" w:type="dxa"/>
            <w:gridSpan w:val="3"/>
            <w:shd w:val="clear" w:color="auto" w:fill="auto"/>
          </w:tcPr>
          <w:p w:rsidR="00E41C5A" w:rsidRDefault="00E41C5A" w:rsidP="00B45135">
            <w:r>
              <w:t>38.2. Total amount of other contributions, outside the ESI Funds paid to the financial instrument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38.2.2.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 Total amount of other contributions, outside the ESI Funds mobilised at the level of final recipients (in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38.3.1. out of which public contributions (EUR)</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38.3.2. out of which private contributions (EUR)</w:t>
            </w:r>
          </w:p>
        </w:tc>
        <w:tc>
          <w:tcPr>
            <w:tcW w:w="4021" w:type="dxa"/>
            <w:gridSpan w:val="3"/>
            <w:shd w:val="clear" w:color="auto" w:fill="auto"/>
          </w:tcPr>
          <w:p w:rsidR="00E41C5A" w:rsidRDefault="00E41C5A" w:rsidP="00B45135">
            <w:pPr>
              <w:jc w:val="right"/>
            </w:pPr>
            <w:r>
              <w:t>0,00</w:t>
            </w:r>
          </w:p>
        </w:tc>
      </w:tr>
      <w:tr w:rsidR="00E41C5A" w:rsidTr="00B45135">
        <w:tc>
          <w:tcPr>
            <w:tcW w:w="9781" w:type="dxa"/>
            <w:gridSpan w:val="6"/>
            <w:shd w:val="clear" w:color="auto" w:fill="auto"/>
          </w:tcPr>
          <w:p w:rsidR="00E41C5A" w:rsidRDefault="00E41C5A" w:rsidP="00B45135">
            <w:r>
              <w:rPr>
                <w:b/>
              </w:rPr>
              <w:t>39. Expected and achieved leverage effect, by reference to the funding agreement</w:t>
            </w:r>
          </w:p>
        </w:tc>
      </w:tr>
      <w:tr w:rsidR="00E41C5A" w:rsidTr="00B45135">
        <w:tc>
          <w:tcPr>
            <w:tcW w:w="5760" w:type="dxa"/>
            <w:gridSpan w:val="3"/>
            <w:shd w:val="clear" w:color="auto" w:fill="auto"/>
          </w:tcPr>
          <w:p w:rsidR="00E41C5A" w:rsidRDefault="00E41C5A" w:rsidP="00B45135">
            <w:r>
              <w:t>39.1. Expected leverage effect for loan/guarantee/equity or quasi-equity investment/other financial product, by reference to the funding agreement, by product</w:t>
            </w:r>
          </w:p>
        </w:tc>
        <w:tc>
          <w:tcPr>
            <w:tcW w:w="4021" w:type="dxa"/>
            <w:gridSpan w:val="3"/>
            <w:shd w:val="clear" w:color="auto" w:fill="auto"/>
          </w:tcPr>
          <w:p w:rsidR="00E41C5A" w:rsidRDefault="00E41C5A" w:rsidP="00B45135">
            <w:pPr>
              <w:jc w:val="right"/>
            </w:pPr>
            <w:r>
              <w:t>2,33</w:t>
            </w:r>
          </w:p>
        </w:tc>
      </w:tr>
      <w:tr w:rsidR="00E41C5A" w:rsidTr="00B45135">
        <w:tc>
          <w:tcPr>
            <w:tcW w:w="5760" w:type="dxa"/>
            <w:gridSpan w:val="3"/>
            <w:shd w:val="clear" w:color="auto" w:fill="auto"/>
          </w:tcPr>
          <w:p w:rsidR="00E41C5A" w:rsidRDefault="00E41C5A" w:rsidP="00B45135">
            <w:r>
              <w:t xml:space="preserve">39.2. Achieved leverage effect at the end of reporting year for loan/guarantee/equity or quasi-equity investment/other financial product, by product </w:t>
            </w:r>
          </w:p>
        </w:tc>
        <w:tc>
          <w:tcPr>
            <w:tcW w:w="4021" w:type="dxa"/>
            <w:gridSpan w:val="3"/>
            <w:shd w:val="clear" w:color="auto" w:fill="auto"/>
          </w:tcPr>
          <w:p w:rsidR="00E41C5A" w:rsidRDefault="00E41C5A" w:rsidP="00B45135">
            <w:pPr>
              <w:jc w:val="right"/>
            </w:pPr>
            <w:r>
              <w:t>0,00</w:t>
            </w:r>
          </w:p>
        </w:tc>
      </w:tr>
      <w:tr w:rsidR="00E41C5A" w:rsidTr="00B45135">
        <w:tc>
          <w:tcPr>
            <w:tcW w:w="5760" w:type="dxa"/>
            <w:gridSpan w:val="3"/>
            <w:shd w:val="clear" w:color="auto" w:fill="auto"/>
          </w:tcPr>
          <w:p w:rsidR="00E41C5A" w:rsidRDefault="00E41C5A" w:rsidP="00B45135">
            <w:r>
              <w:t>39.3. Investment mobilised through ESIF financial instruments for loan/guarantee/equity and quasi-equity investment, by product (Optional)</w:t>
            </w:r>
          </w:p>
        </w:tc>
        <w:tc>
          <w:tcPr>
            <w:tcW w:w="4021" w:type="dxa"/>
            <w:gridSpan w:val="3"/>
            <w:shd w:val="clear" w:color="auto" w:fill="auto"/>
          </w:tcPr>
          <w:p w:rsidR="00E41C5A" w:rsidRDefault="00E41C5A" w:rsidP="00B45135">
            <w:pPr>
              <w:jc w:val="right"/>
            </w:pPr>
          </w:p>
        </w:tc>
      </w:tr>
      <w:tr w:rsidR="00E41C5A" w:rsidTr="00B45135">
        <w:tc>
          <w:tcPr>
            <w:tcW w:w="9781" w:type="dxa"/>
            <w:gridSpan w:val="6"/>
            <w:shd w:val="clear" w:color="auto" w:fill="auto"/>
          </w:tcPr>
          <w:p w:rsidR="00E41C5A" w:rsidRDefault="00E41C5A" w:rsidP="00B45135">
            <w:pPr>
              <w:rPr>
                <w:b/>
              </w:rPr>
            </w:pPr>
            <w:r>
              <w:rPr>
                <w:b/>
              </w:rPr>
              <w:t>IX. Contribution of the financial instrument to the achievement of the indicators of the priority or measure concerned (Article 46(2)(j) of Regulation (EU) No 1303/2013)</w:t>
            </w:r>
          </w:p>
          <w:p w:rsidR="00B45135" w:rsidRDefault="00B45135" w:rsidP="00B45135"/>
        </w:tc>
      </w:tr>
    </w:tbl>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r>
        <w:rPr>
          <w:lang w:val="lv-LV"/>
        </w:rPr>
        <w:t>\</w:t>
      </w:r>
    </w:p>
    <w:p w:rsidR="00B45135" w:rsidRDefault="00B45135" w:rsidP="00B45135">
      <w:pPr>
        <w:pStyle w:val="Text1"/>
        <w:rPr>
          <w:lang w:val="lv-LV"/>
        </w:rPr>
      </w:pPr>
    </w:p>
    <w:p w:rsidR="00B45135" w:rsidRDefault="00B45135" w:rsidP="00B45135">
      <w:pPr>
        <w:pStyle w:val="Text1"/>
        <w:rPr>
          <w:lang w:val="lv-LV"/>
        </w:rPr>
      </w:pPr>
    </w:p>
    <w:p w:rsidR="00B45135" w:rsidRDefault="00B45135" w:rsidP="00B45135">
      <w:pPr>
        <w:pStyle w:val="Text1"/>
        <w:rPr>
          <w:lang w:val="lv-LV"/>
        </w:rPr>
      </w:pPr>
    </w:p>
    <w:p w:rsidR="00EA0A05" w:rsidRDefault="00EA0A05" w:rsidP="00B45135">
      <w:pPr>
        <w:pStyle w:val="Text1"/>
        <w:rPr>
          <w:lang w:val="lv-LV"/>
        </w:rPr>
        <w:sectPr w:rsidR="00EA0A05" w:rsidSect="00B45135">
          <w:headerReference w:type="even" r:id="rId19"/>
          <w:headerReference w:type="default" r:id="rId20"/>
          <w:footerReference w:type="default" r:id="rId21"/>
          <w:headerReference w:type="first" r:id="rId22"/>
          <w:footerReference w:type="first" r:id="rId23"/>
          <w:pgSz w:w="11906" w:h="16838"/>
          <w:pgMar w:top="1021" w:right="1701" w:bottom="1021" w:left="1582" w:header="709" w:footer="709" w:gutter="0"/>
          <w:cols w:space="708"/>
          <w:docGrid w:linePitch="360"/>
        </w:sectPr>
      </w:pPr>
    </w:p>
    <w:p w:rsidR="00DF0F24" w:rsidRDefault="00DF0F24" w:rsidP="00DF0F24">
      <w:pPr>
        <w:pStyle w:val="Heading1"/>
        <w:ind w:left="0" w:firstLine="0"/>
        <w:jc w:val="both"/>
        <w:rPr>
          <w:lang w:val="lv-LV"/>
        </w:rPr>
      </w:pPr>
      <w:r w:rsidRPr="00DF0F24">
        <w:rPr>
          <w:lang w:val="lv-LV"/>
        </w:rPr>
        <w:lastRenderedPageBreak/>
        <w:t>Nav obligāti ziņojumam, kas tiks iesniegts par 2016. gadu, un neattiecas uz citiem vienkāršajiem ziņojumiem: DARBĪBAS, KAS VEIKTAS, LAI IZPILDĪTU EX ANTE NOSACĪJUMUS</w:t>
      </w:r>
    </w:p>
    <w:p w:rsidR="0094692D" w:rsidRPr="0094692D" w:rsidRDefault="0094692D" w:rsidP="0094692D">
      <w:pPr>
        <w:pStyle w:val="Text1"/>
        <w:rPr>
          <w:lang w:val="lv-LV"/>
        </w:rPr>
      </w:pPr>
    </w:p>
    <w:p w:rsidR="00DF0F24" w:rsidRPr="00DF0F24" w:rsidRDefault="0094692D" w:rsidP="0094692D">
      <w:pPr>
        <w:pStyle w:val="Text1"/>
        <w:pBdr>
          <w:top w:val="single" w:sz="4" w:space="1" w:color="auto"/>
          <w:left w:val="single" w:sz="4" w:space="4" w:color="auto"/>
          <w:bottom w:val="single" w:sz="4" w:space="1" w:color="auto"/>
          <w:right w:val="single" w:sz="4" w:space="4" w:color="auto"/>
        </w:pBdr>
        <w:ind w:left="0"/>
        <w:jc w:val="both"/>
        <w:rPr>
          <w:lang w:val="lv-LV"/>
        </w:rPr>
      </w:pPr>
      <w:r w:rsidRPr="0094692D">
        <w:rPr>
          <w:lang w:val="lv-LV"/>
        </w:rPr>
        <w:t>2016.gadā Latvija ir izpildījusi visus partnerības līgumā noteiktos 16 ex-ante nosacījumus – stratēģiski priekšnosacījumi investīciju uzsākšanai prioritāro virzienu ietvaros -  tādās jomās kā transports, izglītība un zinātne, veselība, sociālā iekļaušana, valsts pārvaldes kapacitātes stiprināšana, izglītības jomā par priekšlaicīgas mācību pamešanas iemesliem, kā arī atkritumu, ūdenssaimniecības un risku pārvaldības nozarē.</w:t>
      </w:r>
    </w:p>
    <w:p w:rsidR="00DF0F24" w:rsidRDefault="00DF0F24" w:rsidP="00DF0F24">
      <w:pPr>
        <w:pStyle w:val="Heading1"/>
        <w:ind w:hanging="992"/>
        <w:jc w:val="both"/>
        <w:rPr>
          <w:lang w:val="lv-LV"/>
        </w:rPr>
      </w:pPr>
      <w:r w:rsidRPr="00DF0F24">
        <w:rPr>
          <w:lang w:val="lv-LV"/>
        </w:rPr>
        <w:t>PROGRESS LIELU PROJEKTU UN KOPĪGU RĪCĪBAS PLĀNU SAGATAVOŠANĀ UN ĪSTENOŠANĀ (Regulas (ES) Nr. 1303/2013 101. panta h) punkts un 111. panta 3. punkts)</w:t>
      </w:r>
    </w:p>
    <w:p w:rsidR="0094692D" w:rsidRPr="0094692D" w:rsidRDefault="0094692D" w:rsidP="0094692D">
      <w:pPr>
        <w:pStyle w:val="Text1"/>
        <w:rPr>
          <w:lang w:val="lv-LV"/>
        </w:rPr>
      </w:pPr>
    </w:p>
    <w:p w:rsidR="00DF0F24" w:rsidRPr="00DF0F24" w:rsidRDefault="00DF0F24" w:rsidP="00DF0F24">
      <w:pPr>
        <w:pStyle w:val="Heading2"/>
        <w:tabs>
          <w:tab w:val="clear" w:pos="850"/>
          <w:tab w:val="num" w:pos="567"/>
        </w:tabs>
        <w:jc w:val="both"/>
        <w:rPr>
          <w:lang w:val="lv-LV"/>
        </w:rPr>
      </w:pPr>
      <w:r w:rsidRPr="00DF0F24">
        <w:rPr>
          <w:lang w:val="lv-LV"/>
        </w:rPr>
        <w:t>Lieli projekti</w:t>
      </w:r>
    </w:p>
    <w:p w:rsidR="00DF0F24" w:rsidRPr="00DF0F24" w:rsidRDefault="00DF0F24" w:rsidP="00DF0F24">
      <w:pPr>
        <w:pStyle w:val="Text1"/>
        <w:ind w:left="0"/>
        <w:jc w:val="both"/>
        <w:rPr>
          <w:lang w:val="lv-LV"/>
        </w:rPr>
      </w:pPr>
      <w:r w:rsidRPr="00DF0F24">
        <w:rPr>
          <w:lang w:val="lv-LV"/>
        </w:rPr>
        <w:t>12. tabula: Lielie projekti</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28" w:type="dxa"/>
        </w:tblCellMar>
        <w:tblLook w:val="04A0" w:firstRow="1" w:lastRow="0" w:firstColumn="1" w:lastColumn="0" w:noHBand="0" w:noVBand="1"/>
      </w:tblPr>
      <w:tblGrid>
        <w:gridCol w:w="1083"/>
        <w:gridCol w:w="993"/>
        <w:gridCol w:w="708"/>
        <w:gridCol w:w="851"/>
        <w:gridCol w:w="850"/>
        <w:gridCol w:w="709"/>
        <w:gridCol w:w="709"/>
        <w:gridCol w:w="709"/>
        <w:gridCol w:w="708"/>
        <w:gridCol w:w="1134"/>
        <w:gridCol w:w="709"/>
        <w:gridCol w:w="902"/>
        <w:gridCol w:w="1083"/>
        <w:gridCol w:w="901"/>
        <w:gridCol w:w="2853"/>
      </w:tblGrid>
      <w:tr w:rsidR="00772109" w:rsidRPr="00DF0F24" w:rsidTr="00DF0F24">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Projekts</w:t>
            </w:r>
          </w:p>
        </w:tc>
        <w:tc>
          <w:tcPr>
            <w:tcW w:w="99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CCI</w:t>
            </w: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LP statuss</w:t>
            </w:r>
          </w:p>
        </w:tc>
        <w:tc>
          <w:tcPr>
            <w:tcW w:w="851"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Ieguldījumi kopā</w:t>
            </w:r>
          </w:p>
        </w:tc>
        <w:tc>
          <w:tcPr>
            <w:tcW w:w="850"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Kopējās atbilstīgās izmaksas</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Plānotais paziņošanas/iesniegšanas datums</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Komisijas neoficiālas piekrišanas/apstiprinājuma datums</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Plānotais īstenošanas sākums (gads, ceturksnis)</w:t>
            </w: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Plānotais beigu datums</w:t>
            </w:r>
          </w:p>
        </w:tc>
        <w:tc>
          <w:tcPr>
            <w:tcW w:w="1134"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Prioritārais virziens/investīciju prioritātes</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Faktiskais realizācijas stāvoklis — finanšu progress (% no Komisijas apstiprinātajiem izdevumiem salīdzinājumā ar kopējām atbilstīgajām izmaksām)</w:t>
            </w:r>
          </w:p>
        </w:tc>
        <w:tc>
          <w:tcPr>
            <w:tcW w:w="902"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Faktiskais realizācijas stāvoklis — fiziskais progress projekta galvenais īstenošanas posms</w:t>
            </w:r>
          </w:p>
        </w:tc>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Galvenie iznākumi</w:t>
            </w:r>
          </w:p>
        </w:tc>
        <w:tc>
          <w:tcPr>
            <w:tcW w:w="901"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Datums, kad parakstīts pirmais būvdarbu līgums</w:t>
            </w:r>
          </w:p>
        </w:tc>
        <w:tc>
          <w:tcPr>
            <w:tcW w:w="285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Apsvērumi</w:t>
            </w:r>
          </w:p>
        </w:tc>
      </w:tr>
      <w:tr w:rsidR="00772109" w:rsidRPr="00DF0F24" w:rsidTr="00DF0F24">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Development of Riga tram infrastructure</w:t>
            </w:r>
          </w:p>
        </w:tc>
        <w:tc>
          <w:tcPr>
            <w:tcW w:w="99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2016LV16CFMP001</w:t>
            </w: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Plānots paziņot/iesniegt EK</w:t>
            </w:r>
          </w:p>
        </w:tc>
        <w:tc>
          <w:tcPr>
            <w:tcW w:w="851"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97 400 000,00</w:t>
            </w:r>
          </w:p>
        </w:tc>
        <w:tc>
          <w:tcPr>
            <w:tcW w:w="850"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97 400 000,00</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2015, Q3</w:t>
            </w:r>
          </w:p>
        </w:tc>
        <w:tc>
          <w:tcPr>
            <w:tcW w:w="709" w:type="dxa"/>
            <w:shd w:val="clear" w:color="auto" w:fill="auto"/>
          </w:tcPr>
          <w:p w:rsidR="00DF0F24" w:rsidRPr="00DF0F24" w:rsidRDefault="00DF0F24" w:rsidP="00DF0F24">
            <w:pPr>
              <w:pStyle w:val="Text1"/>
              <w:ind w:left="0"/>
              <w:jc w:val="both"/>
              <w:rPr>
                <w:sz w:val="10"/>
                <w:szCs w:val="10"/>
                <w:lang w:val="lv-LV"/>
              </w:rPr>
            </w:pP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2016, Q3</w:t>
            </w: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2021, Q4</w:t>
            </w:r>
          </w:p>
        </w:tc>
        <w:tc>
          <w:tcPr>
            <w:tcW w:w="1134" w:type="dxa"/>
            <w:shd w:val="clear" w:color="auto" w:fill="auto"/>
          </w:tcPr>
          <w:p w:rsidR="00DF0F24" w:rsidRPr="00DF0F24" w:rsidRDefault="00DF0F24" w:rsidP="00DF0F24">
            <w:pPr>
              <w:pStyle w:val="Text1"/>
              <w:ind w:left="0"/>
              <w:jc w:val="both"/>
              <w:rPr>
                <w:sz w:val="10"/>
                <w:szCs w:val="10"/>
                <w:lang w:val="lv-LV"/>
              </w:rPr>
            </w:pP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0,00</w:t>
            </w:r>
          </w:p>
        </w:tc>
        <w:tc>
          <w:tcPr>
            <w:tcW w:w="902"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Projektēšana</w:t>
            </w:r>
          </w:p>
        </w:tc>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Jaunuzbūvēto vai uzlaboto tramvaja un metro līniju kopējais garums - 6,6 km</w:t>
            </w:r>
          </w:p>
        </w:tc>
        <w:tc>
          <w:tcPr>
            <w:tcW w:w="901" w:type="dxa"/>
            <w:shd w:val="clear" w:color="auto" w:fill="auto"/>
          </w:tcPr>
          <w:p w:rsidR="00DF0F24" w:rsidRPr="00DF0F24" w:rsidRDefault="00DF0F24" w:rsidP="00DF0F24">
            <w:pPr>
              <w:pStyle w:val="Text1"/>
              <w:ind w:left="0"/>
              <w:jc w:val="both"/>
              <w:rPr>
                <w:sz w:val="10"/>
                <w:szCs w:val="10"/>
                <w:lang w:val="lv-LV"/>
              </w:rPr>
            </w:pPr>
          </w:p>
        </w:tc>
        <w:tc>
          <w:tcPr>
            <w:tcW w:w="2853" w:type="dxa"/>
            <w:shd w:val="clear" w:color="auto" w:fill="auto"/>
          </w:tcPr>
          <w:p w:rsidR="00DF0F24" w:rsidRPr="00DF0F24" w:rsidRDefault="00DF0F24" w:rsidP="00DF0F24">
            <w:pPr>
              <w:pStyle w:val="Text1"/>
              <w:ind w:left="0"/>
              <w:jc w:val="both"/>
              <w:rPr>
                <w:sz w:val="10"/>
                <w:szCs w:val="10"/>
                <w:lang w:val="lv-LV"/>
              </w:rPr>
            </w:pPr>
          </w:p>
        </w:tc>
      </w:tr>
      <w:tr w:rsidR="00772109" w:rsidRPr="00DF0F24" w:rsidTr="00DF0F24">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Latvian Railway network electrification</w:t>
            </w:r>
          </w:p>
        </w:tc>
        <w:tc>
          <w:tcPr>
            <w:tcW w:w="993" w:type="dxa"/>
            <w:shd w:val="clear" w:color="auto" w:fill="auto"/>
          </w:tcPr>
          <w:p w:rsidR="00DF0F24" w:rsidRPr="00DF0F24" w:rsidRDefault="00DF0F24" w:rsidP="00DF0F24">
            <w:pPr>
              <w:pStyle w:val="Text1"/>
              <w:ind w:left="0"/>
              <w:jc w:val="both"/>
              <w:rPr>
                <w:sz w:val="10"/>
                <w:szCs w:val="10"/>
                <w:lang w:val="lv-LV"/>
              </w:rPr>
            </w:pP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Plānots paziņot/iesniegt EK</w:t>
            </w:r>
          </w:p>
        </w:tc>
        <w:tc>
          <w:tcPr>
            <w:tcW w:w="851"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519 000 000,00</w:t>
            </w:r>
          </w:p>
        </w:tc>
        <w:tc>
          <w:tcPr>
            <w:tcW w:w="850"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519 000 000,00</w:t>
            </w: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2015, Q4</w:t>
            </w:r>
          </w:p>
        </w:tc>
        <w:tc>
          <w:tcPr>
            <w:tcW w:w="709" w:type="dxa"/>
            <w:shd w:val="clear" w:color="auto" w:fill="auto"/>
          </w:tcPr>
          <w:p w:rsidR="00DF0F24" w:rsidRPr="00DF0F24" w:rsidRDefault="00DF0F24" w:rsidP="00DF0F24">
            <w:pPr>
              <w:pStyle w:val="Text1"/>
              <w:ind w:left="0"/>
              <w:jc w:val="both"/>
              <w:rPr>
                <w:sz w:val="10"/>
                <w:szCs w:val="10"/>
                <w:lang w:val="lv-LV"/>
              </w:rPr>
            </w:pP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2016, Q2</w:t>
            </w:r>
          </w:p>
        </w:tc>
        <w:tc>
          <w:tcPr>
            <w:tcW w:w="708"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2020, Q4</w:t>
            </w:r>
          </w:p>
        </w:tc>
        <w:tc>
          <w:tcPr>
            <w:tcW w:w="1134" w:type="dxa"/>
            <w:shd w:val="clear" w:color="auto" w:fill="auto"/>
          </w:tcPr>
          <w:p w:rsidR="00DF0F24" w:rsidRPr="00DF0F24" w:rsidRDefault="00DF0F24" w:rsidP="00DF0F24">
            <w:pPr>
              <w:pStyle w:val="Text1"/>
              <w:ind w:left="0"/>
              <w:jc w:val="both"/>
              <w:rPr>
                <w:sz w:val="10"/>
                <w:szCs w:val="10"/>
                <w:lang w:val="lv-LV"/>
              </w:rPr>
            </w:pPr>
          </w:p>
        </w:tc>
        <w:tc>
          <w:tcPr>
            <w:tcW w:w="709"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0,00</w:t>
            </w:r>
          </w:p>
        </w:tc>
        <w:tc>
          <w:tcPr>
            <w:tcW w:w="902"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Projektēšana</w:t>
            </w:r>
          </w:p>
        </w:tc>
        <w:tc>
          <w:tcPr>
            <w:tcW w:w="108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1. Plānots elektrificēt aptuveni 998 km*</w:t>
            </w:r>
          </w:p>
          <w:p w:rsidR="00DF0F24" w:rsidRPr="00DF0F24" w:rsidRDefault="00DF0F24" w:rsidP="00DF0F24">
            <w:pPr>
              <w:pStyle w:val="Text1"/>
              <w:ind w:left="0"/>
              <w:jc w:val="both"/>
              <w:rPr>
                <w:sz w:val="10"/>
                <w:szCs w:val="10"/>
                <w:lang w:val="lv-LV"/>
              </w:rPr>
            </w:pPr>
            <w:r w:rsidRPr="00DF0F24">
              <w:rPr>
                <w:sz w:val="10"/>
                <w:szCs w:val="10"/>
                <w:lang w:val="lv-LV"/>
              </w:rPr>
              <w:t>2. CO2 emisijas dzelzceļa pārvadājumos samazinātas no 164 821 t/gadā līdz 82 141 t/gadā</w:t>
            </w:r>
          </w:p>
          <w:p w:rsidR="00DF0F24" w:rsidRPr="00DF0F24" w:rsidRDefault="00DF0F24" w:rsidP="00DF0F24">
            <w:pPr>
              <w:pStyle w:val="Text1"/>
              <w:ind w:left="0"/>
              <w:jc w:val="both"/>
              <w:rPr>
                <w:sz w:val="10"/>
                <w:szCs w:val="10"/>
                <w:lang w:val="lv-LV"/>
              </w:rPr>
            </w:pPr>
          </w:p>
        </w:tc>
        <w:tc>
          <w:tcPr>
            <w:tcW w:w="901" w:type="dxa"/>
            <w:shd w:val="clear" w:color="auto" w:fill="auto"/>
          </w:tcPr>
          <w:p w:rsidR="00DF0F24" w:rsidRPr="00DF0F24" w:rsidRDefault="00DF0F24" w:rsidP="00DF0F24">
            <w:pPr>
              <w:pStyle w:val="Text1"/>
              <w:ind w:left="0"/>
              <w:jc w:val="both"/>
              <w:rPr>
                <w:sz w:val="10"/>
                <w:szCs w:val="10"/>
                <w:lang w:val="lv-LV"/>
              </w:rPr>
            </w:pPr>
          </w:p>
        </w:tc>
        <w:tc>
          <w:tcPr>
            <w:tcW w:w="2853" w:type="dxa"/>
            <w:shd w:val="clear" w:color="auto" w:fill="auto"/>
          </w:tcPr>
          <w:p w:rsidR="00DF0F24" w:rsidRPr="00DF0F24" w:rsidRDefault="00DF0F24" w:rsidP="00DF0F24">
            <w:pPr>
              <w:pStyle w:val="Text1"/>
              <w:ind w:left="0"/>
              <w:jc w:val="both"/>
              <w:rPr>
                <w:sz w:val="10"/>
                <w:szCs w:val="10"/>
                <w:lang w:val="lv-LV"/>
              </w:rPr>
            </w:pPr>
            <w:r w:rsidRPr="00DF0F24">
              <w:rPr>
                <w:sz w:val="10"/>
                <w:szCs w:val="10"/>
                <w:lang w:val="lv-LV"/>
              </w:rPr>
              <w:t xml:space="preserve">* ierosināti DP grozījumi (nacionāli apstiprināti 31.01.2017.): </w:t>
            </w:r>
          </w:p>
          <w:p w:rsidR="00DF0F24" w:rsidRPr="00DF0F24" w:rsidRDefault="00DF0F24" w:rsidP="00DF0F24">
            <w:pPr>
              <w:pStyle w:val="Text1"/>
              <w:ind w:left="0"/>
              <w:jc w:val="both"/>
              <w:rPr>
                <w:sz w:val="10"/>
                <w:szCs w:val="10"/>
                <w:lang w:val="lv-LV"/>
              </w:rPr>
            </w:pPr>
            <w:r w:rsidRPr="00DF0F24">
              <w:rPr>
                <w:sz w:val="10"/>
                <w:szCs w:val="10"/>
                <w:lang w:val="lv-LV"/>
              </w:rPr>
              <w:t xml:space="preserve">(1) rekonstruēto vai modernizēto dzelzceļa līniju kopējais garums –  400 km; </w:t>
            </w:r>
          </w:p>
          <w:p w:rsidR="00DF0F24" w:rsidRPr="00DF0F24" w:rsidRDefault="00DF0F24" w:rsidP="00DF0F24">
            <w:pPr>
              <w:pStyle w:val="Text1"/>
              <w:ind w:left="0"/>
              <w:jc w:val="both"/>
              <w:rPr>
                <w:sz w:val="10"/>
                <w:szCs w:val="10"/>
                <w:lang w:val="lv-LV"/>
              </w:rPr>
            </w:pPr>
            <w:r w:rsidRPr="00DF0F24">
              <w:rPr>
                <w:sz w:val="10"/>
                <w:szCs w:val="10"/>
                <w:lang w:val="lv-LV"/>
              </w:rPr>
              <w:t>(2) CO2 emisijas dzelzceļa pārvadājumos samazinātas no 225 126 t/gadā līdz 180 000 t/gadā)</w:t>
            </w:r>
          </w:p>
        </w:tc>
      </w:tr>
    </w:tbl>
    <w:p w:rsidR="00DF0F24" w:rsidRPr="00DF0F24" w:rsidRDefault="00DF0F24" w:rsidP="00DF0F24">
      <w:pPr>
        <w:pStyle w:val="Text1"/>
        <w:ind w:left="0"/>
        <w:jc w:val="both"/>
        <w:rPr>
          <w:lang w:val="lv-LV"/>
        </w:rPr>
      </w:pPr>
    </w:p>
    <w:p w:rsidR="00DF0F24" w:rsidRPr="00DF0F24" w:rsidRDefault="00DF0F24" w:rsidP="00DF0F24">
      <w:pPr>
        <w:pStyle w:val="Text1"/>
        <w:ind w:left="0"/>
        <w:jc w:val="both"/>
        <w:rPr>
          <w:lang w:val="lv-LV"/>
        </w:rPr>
        <w:sectPr w:rsidR="00DF0F24" w:rsidRPr="00DF0F24" w:rsidSect="00EA0A05">
          <w:pgSz w:w="16838" w:h="11906" w:orient="landscape"/>
          <w:pgMar w:top="1582" w:right="1021" w:bottom="1701" w:left="1021" w:header="709" w:footer="709" w:gutter="0"/>
          <w:cols w:space="708"/>
          <w:docGrid w:linePitch="360"/>
        </w:sectPr>
      </w:pPr>
    </w:p>
    <w:p w:rsidR="00DF0F24" w:rsidRPr="00DF0F24" w:rsidRDefault="00DF0F24" w:rsidP="00DF0F24">
      <w:pPr>
        <w:jc w:val="both"/>
        <w:rPr>
          <w:b/>
          <w:lang w:val="lv-LV"/>
        </w:rPr>
      </w:pPr>
      <w:r w:rsidRPr="00DF0F24">
        <w:rPr>
          <w:b/>
          <w:lang w:val="lv-LV"/>
        </w:rPr>
        <w:lastRenderedPageBreak/>
        <w:t>Konstatētās būtiskās problēmas lielo projektu īstenošanā un veiktie pasākumi to novēršanai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9E42FC">
        <w:tc>
          <w:tcPr>
            <w:tcW w:w="8505" w:type="dxa"/>
            <w:shd w:val="clear" w:color="auto" w:fill="auto"/>
          </w:tcPr>
          <w:p w:rsidR="00772109" w:rsidRPr="00DF0F24" w:rsidRDefault="00DF0F24" w:rsidP="00DF0F24">
            <w:pPr>
              <w:spacing w:before="0" w:after="240"/>
              <w:jc w:val="both"/>
              <w:rPr>
                <w:lang w:val="lv-LV"/>
              </w:rPr>
            </w:pPr>
            <w:r w:rsidRPr="00DF0F24">
              <w:rPr>
                <w:b/>
                <w:bCs/>
                <w:lang w:val="lv-LV"/>
              </w:rPr>
              <w:t>Projekts “</w:t>
            </w:r>
            <w:r w:rsidRPr="00DF0F24">
              <w:rPr>
                <w:b/>
                <w:bCs/>
                <w:i/>
                <w:iCs/>
                <w:lang w:val="lv-LV"/>
              </w:rPr>
              <w:t>Rīgas tramvaju infrastruktūras attīstība</w:t>
            </w:r>
            <w:r w:rsidRPr="00DF0F24">
              <w:rPr>
                <w:b/>
                <w:bCs/>
                <w:lang w:val="lv-LV"/>
              </w:rPr>
              <w:t>”</w:t>
            </w:r>
          </w:p>
          <w:p w:rsidR="00772109" w:rsidRPr="00DF0F24" w:rsidRDefault="00DF0F24" w:rsidP="009E42FC">
            <w:pPr>
              <w:spacing w:before="0" w:after="120"/>
              <w:jc w:val="both"/>
              <w:rPr>
                <w:lang w:val="lv-LV"/>
              </w:rPr>
            </w:pPr>
            <w:r w:rsidRPr="00DF0F24">
              <w:rPr>
                <w:lang w:val="lv-LV"/>
              </w:rPr>
              <w:t>4.5.1.1. SAM pasākumā “Attīstīt videi draudzīgu sabiedriskā transporta infrastruktūru (sliežu transporta)” īstenojamā lielā projekta “Rīgas tramvaja infrastruktūras attīstība”. dokumentācija pēc pozitīva atzinuma saņemšanas no JASPERS ekspertiem 2016.gada 17.oktobrī tika iesniegta SI vērtēšanai. 2016. gada 23.decembrī SI pieņēma starplēmumu, kurā norādīti nosacījumi un papildu prasības, kas jāizpilda, iesniedzot projektu atkārtoti līdz 2017. gada 20. februārim.</w:t>
            </w:r>
          </w:p>
          <w:p w:rsidR="00772109" w:rsidRPr="00DF0F24" w:rsidRDefault="00DF0F24" w:rsidP="009E42FC">
            <w:pPr>
              <w:spacing w:before="0" w:after="120"/>
              <w:jc w:val="both"/>
              <w:rPr>
                <w:lang w:val="lv-LV"/>
              </w:rPr>
            </w:pPr>
            <w:r w:rsidRPr="00DF0F24">
              <w:rPr>
                <w:lang w:val="lv-LV"/>
              </w:rPr>
              <w:t>Pēc atkārtoti iesniegtās projekta dokumentācijas izskatīšanas CFLA 2017.gada 3.martā pieņēma atzinumu par lielā projekta atbilstību ES fondu programmai par sabiedriskā transporta infrastruktūras attīstīšanu. Projekta dokumentācija 2017.gada 18.martā nosūtīta lielā projekta dokumentācijas kvalitātes izvērtējuma veikšanai (obligāts nosacījums saskaņā ar LR normatīvo regulējumu).</w:t>
            </w:r>
          </w:p>
          <w:p w:rsidR="00772109" w:rsidRPr="00DF0F24" w:rsidRDefault="00DF0F24" w:rsidP="009E42FC">
            <w:pPr>
              <w:spacing w:before="0" w:after="120"/>
              <w:jc w:val="both"/>
              <w:rPr>
                <w:lang w:val="lv-LV"/>
              </w:rPr>
            </w:pPr>
            <w:r w:rsidRPr="00DF0F24">
              <w:rPr>
                <w:lang w:val="lv-LV"/>
              </w:rPr>
              <w:t>Atbilstoši indikatīvajam lielā projekta sagatavošanas un izvērtēšanas grafikam un EK neatkarīgo ekspertu sniegtajai informācijai projekta dokumentācijas kvalitātes novērtējums varētu tikt sagatavots līdz 2017. gada aprīļa beigām. Pozitīva kvalitātes novērtējuma gadījumā projekta pieteikums varētu tikt iesniegts EK līdz 2017.gada maijā.</w:t>
            </w:r>
          </w:p>
          <w:p w:rsidR="00772109" w:rsidRPr="00DF0F24" w:rsidRDefault="00DF0F24" w:rsidP="009E42FC">
            <w:pPr>
              <w:spacing w:before="0" w:after="120"/>
              <w:jc w:val="both"/>
              <w:rPr>
                <w:lang w:val="lv-LV"/>
              </w:rPr>
            </w:pPr>
            <w:r w:rsidRPr="00DF0F24">
              <w:rPr>
                <w:lang w:val="lv-LV"/>
              </w:rPr>
              <w:t>EK finansētas iniciatīvas “Integritātes pakts” ietvaros[1] sabiedrība par atklātību “Delna” uzsākusi projekta uzraudzību kā neatkarīgais novērotājs, seko līdzi projekta iepirkumu procedūrai un projekta īstenošanai kopumā.</w:t>
            </w:r>
          </w:p>
          <w:p w:rsidR="00772109" w:rsidRPr="00DF0F24" w:rsidRDefault="00DF0F24" w:rsidP="00DF0F24">
            <w:pPr>
              <w:spacing w:before="240" w:after="240"/>
              <w:jc w:val="both"/>
              <w:rPr>
                <w:lang w:val="lv-LV"/>
              </w:rPr>
            </w:pPr>
            <w:r w:rsidRPr="00DF0F24">
              <w:rPr>
                <w:lang w:val="lv-LV"/>
              </w:rPr>
              <w:t>[1] Informācija pieejama http://delna.lv/lv/intergritates_pakts_2016/</w:t>
            </w:r>
          </w:p>
          <w:p w:rsidR="00772109" w:rsidRPr="00DF0F24" w:rsidRDefault="00DF0F24" w:rsidP="00DF0F24">
            <w:pPr>
              <w:spacing w:before="240" w:after="240"/>
              <w:jc w:val="both"/>
              <w:rPr>
                <w:lang w:val="lv-LV"/>
              </w:rPr>
            </w:pPr>
            <w:r w:rsidRPr="00DF0F24">
              <w:rPr>
                <w:b/>
                <w:bCs/>
                <w:lang w:val="lv-LV"/>
              </w:rPr>
              <w:t>Projekts  “</w:t>
            </w:r>
            <w:r w:rsidRPr="00DF0F24">
              <w:rPr>
                <w:b/>
                <w:bCs/>
                <w:i/>
                <w:iCs/>
                <w:lang w:val="lv-LV"/>
              </w:rPr>
              <w:t>Latvijas dzelzceļa tīkla elektrifikācija</w:t>
            </w:r>
            <w:r w:rsidRPr="00DF0F24">
              <w:rPr>
                <w:b/>
                <w:bCs/>
                <w:lang w:val="lv-LV"/>
              </w:rPr>
              <w:t>”:</w:t>
            </w:r>
          </w:p>
          <w:p w:rsidR="00772109" w:rsidRPr="00DF0F24" w:rsidRDefault="00DF0F24" w:rsidP="009E42FC">
            <w:pPr>
              <w:spacing w:before="0" w:after="120"/>
              <w:jc w:val="both"/>
              <w:rPr>
                <w:lang w:val="lv-LV"/>
              </w:rPr>
            </w:pPr>
            <w:r w:rsidRPr="00DF0F24">
              <w:rPr>
                <w:lang w:val="lv-LV"/>
              </w:rPr>
              <w:t>2017. gada 17.janvārī MK sēdē pieņemts lēmums par projekta tālāku virzību kā sociāli-ekonomiski izdevīgāku īstenojot Rīgas virziena alternatīvu[1] ar nasacījumu, ka finanšu struktūra nerada negatīvu ietekmi uz vispārējo valdības budzētu un mkasu par elektroenerģijas lietošanu gala patērētājiem.</w:t>
            </w:r>
          </w:p>
          <w:p w:rsidR="00772109" w:rsidRPr="00DF0F24" w:rsidRDefault="00DF0F24" w:rsidP="009E42FC">
            <w:pPr>
              <w:spacing w:before="0" w:after="120"/>
              <w:jc w:val="both"/>
              <w:rPr>
                <w:lang w:val="lv-LV"/>
              </w:rPr>
            </w:pPr>
            <w:r w:rsidRPr="00DF0F24">
              <w:rPr>
                <w:lang w:val="lv-LV"/>
              </w:rPr>
              <w:t>2017.gada pirmajā pusē noteiktā kārtībā notika konsultācijas ar CSP un EUROSTAT par nepieciešamo atzinumu saistībā ar valsts ieguldījuma VAS “Latvijas Dzelzceļš” pamatkapitālā potenciālo (</w:t>
            </w:r>
            <w:r w:rsidRPr="00DF0F24">
              <w:rPr>
                <w:i/>
                <w:iCs/>
                <w:lang w:val="lv-LV"/>
              </w:rPr>
              <w:t>ex-ante</w:t>
            </w:r>
            <w:r w:rsidRPr="00DF0F24">
              <w:rPr>
                <w:lang w:val="lv-LV"/>
              </w:rPr>
              <w:t>) ietekmi uz vispārējās valdības budžeta bilanci un parādu. Atzinuma par izstrādāto biznesa plānu indikatīvi sagaidāms 2017.gada aprīlī.</w:t>
            </w:r>
          </w:p>
          <w:p w:rsidR="00772109" w:rsidRPr="00DF0F24" w:rsidRDefault="00DF0F24" w:rsidP="009E42FC">
            <w:pPr>
              <w:spacing w:before="0" w:after="120"/>
              <w:jc w:val="both"/>
              <w:rPr>
                <w:lang w:val="lv-LV"/>
              </w:rPr>
            </w:pPr>
            <w:r w:rsidRPr="00DF0F24">
              <w:rPr>
                <w:lang w:val="lv-LV"/>
              </w:rPr>
              <w:t>Lielā projekta pieteikuma dokumentācijas sagatavošanai, tā kvalitātes nodrošināšanai piesaistīti arī JASPERS. JASPERS gala atzinums tiks saņemts 2017.gada aprīlī. Tāpat sekmīgi uzsāktas sarunas ar Eiropas Investīciju Bankas pārstāvjiem par finansiālo atbalstu lielā projekta īstenošanai.</w:t>
            </w:r>
          </w:p>
          <w:p w:rsidR="00772109" w:rsidRPr="00DF0F24" w:rsidRDefault="00DF0F24" w:rsidP="009E42FC">
            <w:pPr>
              <w:spacing w:before="0" w:after="120"/>
              <w:jc w:val="both"/>
              <w:rPr>
                <w:lang w:val="lv-LV"/>
              </w:rPr>
            </w:pPr>
            <w:r w:rsidRPr="00DF0F24">
              <w:rPr>
                <w:lang w:val="lv-LV"/>
              </w:rPr>
              <w:t>SI ir izsludinājusi projekta atlasi un atbilstoši lielā projekta sagatavošanas rīcības plānam PI paredzēts iesniegt izvērtēšanai SI līdz 2017.gada aprīļa beigām. SI lēmums, t.sk. tā pieņemšanas termiņš, galvenokārt, atkarīgs no CSP/EUROSTAT atzinuma par projekta ietekmi uz valsts budžetu.</w:t>
            </w:r>
          </w:p>
          <w:p w:rsidR="00DF0F24" w:rsidRPr="00DF0F24" w:rsidRDefault="00DF0F24" w:rsidP="0094692D">
            <w:pPr>
              <w:spacing w:before="240" w:after="240"/>
              <w:jc w:val="both"/>
              <w:rPr>
                <w:lang w:val="lv-LV"/>
              </w:rPr>
            </w:pPr>
            <w:r w:rsidRPr="00DF0F24">
              <w:rPr>
                <w:lang w:val="lv-LV"/>
              </w:rPr>
              <w:lastRenderedPageBreak/>
              <w:t>[1] Dzelzceļa tīkla elektrifikācija posmā - Daugavpils-Krustpils-Rīga (Šķirotava) un Rēzekne-Krustpils-Rīga (Šķirotava)</w:t>
            </w:r>
          </w:p>
        </w:tc>
      </w:tr>
    </w:tbl>
    <w:p w:rsidR="0094692D" w:rsidRDefault="0094692D" w:rsidP="00DF0F24">
      <w:pPr>
        <w:jc w:val="both"/>
        <w:rPr>
          <w:b/>
          <w:lang w:val="lv-LV"/>
        </w:rPr>
      </w:pPr>
    </w:p>
    <w:p w:rsidR="00DF0F24" w:rsidRPr="00DF0F24" w:rsidRDefault="00DF0F24" w:rsidP="00DF0F24">
      <w:pPr>
        <w:jc w:val="both"/>
        <w:rPr>
          <w:b/>
          <w:lang w:val="lv-LV"/>
        </w:rPr>
      </w:pPr>
      <w:r w:rsidRPr="00DF0F24">
        <w:rPr>
          <w:b/>
          <w:lang w:val="lv-LV"/>
        </w:rPr>
        <w:t>Jebkuras izmaiņas, kas plānotas darbības programmas lielo projektu sarakstā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772109" w:rsidRPr="00DF0F24" w:rsidRDefault="00DF0F24" w:rsidP="009E42FC">
            <w:pPr>
              <w:spacing w:before="0" w:after="120"/>
              <w:jc w:val="both"/>
              <w:rPr>
                <w:lang w:val="lv-LV"/>
              </w:rPr>
            </w:pPr>
            <w:r w:rsidRPr="00DF0F24">
              <w:rPr>
                <w:lang w:val="lv-LV"/>
              </w:rPr>
              <w:t>Pēc Pasaules bankas veiktā pētījuma un VM vērtējuma par investīciju prioritātēm ierosinātie grozījumi DP par lielā projekta „VSIA „Paula Stradiņa klīniskā universitātes slimnīca” A korpusa otrās kārtas attīstība” iekļaušanu PV “Sociālā iekļaušana un nabadzības apkarošana” SAM “ Uzlabot kvalitatīvu veselības aprūpes pakalpojumu pieejamību, jo īpaši sociālās, teritoriālās atstumtības un nabadzības riskam pakļautajiem iedzīvotājiem, attīstot veselības aprūpes infrastruktūru” 2017.gada 31.martā iesniegti EK pēc apstiprināšanas Uzraudzības komitejā. Šīs projekts ir turpinājums 2007.-2013.gada plānošanas perioda lielajam projektam „Paula Stradiņa slimnīcas būve ”A1””. Piesaistīti JASPERS eksperti projekta iesnieguma kvalitātes nodrošināšanai. Projekta iesnieguma apstiprināšanas indikatīvi plānota 2018.gada 1.ceturksnī. Pēc tam tas tiks iesniegts JASPERS ekspertiem neatkarīga kvalitātes pārbaudes veikšanai un pēc to atzinuma saņemšanas – indikatīvi 2018.gada 2.ceturksnī - Eiropas Komisijai.</w:t>
            </w:r>
          </w:p>
          <w:p w:rsidR="00DF0F24" w:rsidRPr="00DF0F24" w:rsidRDefault="00DF0F24" w:rsidP="009E42FC">
            <w:pPr>
              <w:spacing w:before="0" w:after="120"/>
              <w:jc w:val="both"/>
              <w:rPr>
                <w:lang w:val="lv-LV"/>
              </w:rPr>
            </w:pPr>
            <w:r w:rsidRPr="00DF0F24">
              <w:rPr>
                <w:lang w:val="lv-LV"/>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w:t>
            </w:r>
            <w:r w:rsidRPr="00DF0F24">
              <w:rPr>
                <w:u w:val="single"/>
                <w:lang w:val="lv-LV"/>
              </w:rPr>
              <w:t xml:space="preserve">) </w:t>
            </w:r>
            <w:r w:rsidRPr="00DF0F24">
              <w:rPr>
                <w:lang w:val="lv-LV"/>
              </w:rPr>
              <w:t>2017. gada 3. februārī Uzraudzības komitejā apstiprināti DP grozījumi, kurā izveidots jauns specifiskā atbalsta mērķis 5.6.3.  “Vēsturiski piesārņotu vietu “Inčukalna sērskābā gudrona dīķi”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Nr.1300/2006 103.pantu  vienkāršotā procedūrā bez neatkarīga eksperta atzinuma. </w:t>
            </w:r>
          </w:p>
        </w:tc>
      </w:tr>
    </w:tbl>
    <w:p w:rsidR="00DF0F24" w:rsidRPr="00DF0F24" w:rsidRDefault="00DF0F24" w:rsidP="00DF0F24">
      <w:pPr>
        <w:pStyle w:val="Heading2"/>
        <w:tabs>
          <w:tab w:val="clear" w:pos="850"/>
          <w:tab w:val="num" w:pos="0"/>
        </w:tabs>
        <w:jc w:val="both"/>
        <w:rPr>
          <w:lang w:val="lv-LV"/>
        </w:rPr>
      </w:pPr>
      <w:r w:rsidRPr="00DF0F24">
        <w:rPr>
          <w:lang w:val="lv-LV"/>
        </w:rPr>
        <w:t>Kopīgi rīcības plāni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DF0F24" w:rsidRPr="00DF0F24" w:rsidRDefault="00DF0F24" w:rsidP="009E42FC">
            <w:pPr>
              <w:spacing w:before="0" w:after="240"/>
              <w:jc w:val="both"/>
              <w:rPr>
                <w:lang w:val="lv-LV"/>
              </w:rPr>
            </w:pPr>
            <w:r w:rsidRPr="00DF0F24">
              <w:rPr>
                <w:lang w:val="lv-LV"/>
              </w:rPr>
              <w:t>Nav attiecināms</w:t>
            </w:r>
          </w:p>
        </w:tc>
      </w:tr>
    </w:tbl>
    <w:p w:rsidR="00DF0F24" w:rsidRPr="00DF0F24" w:rsidRDefault="00DF0F24" w:rsidP="00DF0F24">
      <w:pPr>
        <w:jc w:val="both"/>
        <w:rPr>
          <w:b/>
          <w:lang w:val="lv-LV"/>
        </w:rPr>
      </w:pPr>
    </w:p>
    <w:p w:rsidR="00DF0F24" w:rsidRPr="00DF0F24" w:rsidRDefault="00DF0F24" w:rsidP="00DF0F24">
      <w:pPr>
        <w:jc w:val="both"/>
        <w:rPr>
          <w:b/>
          <w:lang w:val="lv-LV"/>
        </w:rPr>
        <w:sectPr w:rsidR="00DF0F24" w:rsidRPr="00DF0F24" w:rsidSect="00DF0F24">
          <w:headerReference w:type="even" r:id="rId24"/>
          <w:headerReference w:type="default" r:id="rId25"/>
          <w:footerReference w:type="default" r:id="rId26"/>
          <w:headerReference w:type="first" r:id="rId27"/>
          <w:footerReference w:type="first" r:id="rId28"/>
          <w:pgSz w:w="11906" w:h="16838"/>
          <w:pgMar w:top="1022" w:right="1699" w:bottom="1022" w:left="1584" w:header="709" w:footer="709" w:gutter="0"/>
          <w:cols w:space="708"/>
          <w:docGrid w:linePitch="360"/>
        </w:sectPr>
      </w:pPr>
    </w:p>
    <w:p w:rsidR="00DF0F24" w:rsidRPr="00DF0F24" w:rsidRDefault="00DF0F24" w:rsidP="00DF0F24">
      <w:pPr>
        <w:jc w:val="both"/>
        <w:rPr>
          <w:b/>
          <w:lang w:val="lv-LV"/>
        </w:rPr>
      </w:pPr>
      <w:r w:rsidRPr="00DF0F24">
        <w:rPr>
          <w:b/>
          <w:lang w:val="lv-LV"/>
        </w:rPr>
        <w:lastRenderedPageBreak/>
        <w:t>B DAĻA</w:t>
      </w:r>
    </w:p>
    <w:p w:rsidR="00DF0F24" w:rsidRPr="00DF0F24" w:rsidRDefault="00DF0F24" w:rsidP="0094692D">
      <w:pPr>
        <w:jc w:val="center"/>
        <w:rPr>
          <w:b/>
          <w:lang w:val="lv-LV"/>
        </w:rPr>
      </w:pPr>
      <w:r w:rsidRPr="00DF0F24">
        <w:rPr>
          <w:b/>
          <w:lang w:val="lv-LV"/>
        </w:rPr>
        <w:t>2017., 2019. GADĀ IESNIEGTIE ZIŅOJUMI UN NOBEIGUMA ĪSTENOŠANAS ZIŅOJUMS</w:t>
      </w:r>
    </w:p>
    <w:p w:rsidR="00DF0F24" w:rsidRPr="00DF0F24" w:rsidRDefault="00DF0F24" w:rsidP="00DF0F24">
      <w:pPr>
        <w:jc w:val="both"/>
        <w:rPr>
          <w:b/>
          <w:lang w:val="lv-LV"/>
        </w:rPr>
      </w:pPr>
      <w:r w:rsidRPr="00DF0F24">
        <w:rPr>
          <w:b/>
          <w:lang w:val="lv-LV"/>
        </w:rPr>
        <w:t>(Regulas (ES) Nr. 1303/2013 50. panta 4. punkts un 111. panta 3. un 4. punkts)</w:t>
      </w:r>
    </w:p>
    <w:p w:rsidR="00DF0F24" w:rsidRPr="00DF0F24" w:rsidRDefault="00DF0F24" w:rsidP="00DF0F24">
      <w:pPr>
        <w:pStyle w:val="Heading1"/>
        <w:tabs>
          <w:tab w:val="num" w:pos="426"/>
        </w:tabs>
        <w:ind w:left="426" w:hanging="426"/>
        <w:jc w:val="both"/>
        <w:rPr>
          <w:lang w:val="lv-LV"/>
        </w:rPr>
      </w:pPr>
      <w:r w:rsidRPr="00DF0F24">
        <w:rPr>
          <w:lang w:val="lv-LV"/>
        </w:rPr>
        <w:t>DARBĪBAS PROGRAMMAS ĪSTENOŠANAS NOVĒRTĒJUMS (Regulas (ES) Nr. 1303/2013 50. panta 4. punkts un 111. panta 4. punkts)</w:t>
      </w:r>
    </w:p>
    <w:p w:rsidR="00DF0F24" w:rsidRPr="00DF0F24" w:rsidRDefault="00DF0F24" w:rsidP="00DF0F24">
      <w:pPr>
        <w:pStyle w:val="Heading2"/>
        <w:tabs>
          <w:tab w:val="clear" w:pos="850"/>
          <w:tab w:val="num" w:pos="0"/>
        </w:tabs>
        <w:ind w:left="0" w:firstLine="0"/>
        <w:jc w:val="both"/>
        <w:rPr>
          <w:lang w:val="lv-LV"/>
        </w:rPr>
      </w:pPr>
      <w:r w:rsidRPr="00DF0F24">
        <w:rPr>
          <w:lang w:val="lv-LV"/>
        </w:rPr>
        <w:t>Informācija A daļā un programmas mērķu sasniegšana (Regulas (ES) Nr. 1303/2013 50. panta 4. punkts)</w:t>
      </w:r>
    </w:p>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1 - Pētniecība, tehnoloģiju attīstība un inovācijas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w:t>
            </w:r>
            <w:r w:rsidRPr="00DF0F24">
              <w:rPr>
                <w:b/>
                <w:bCs/>
                <w:lang w:val="lv-LV"/>
              </w:rPr>
              <w:t xml:space="preserve"> </w:t>
            </w:r>
            <w:r w:rsidRPr="00DF0F24">
              <w:rPr>
                <w:lang w:val="lv-LV"/>
              </w:rPr>
              <w:t>ieviešana ir vērsta uz P&amp;I infrastruktūras uzlabošanu un spēju attīstīt P&amp;I izcilību, kā arī kompetences centru veicināšanu, it īpaši Eiropas nozīmes centru, izveidi, kā arī uzņēmumu investīciju P&amp;I veicināšanu un saiknes starp uzņēmumiem, pētniecības un izstrādes centriem un augstākās izglītības nozari veidošanu.</w:t>
            </w:r>
          </w:p>
          <w:p w:rsidR="00DF0F24" w:rsidRPr="00DF0F24" w:rsidRDefault="00DF0F24" w:rsidP="009E42FC">
            <w:pPr>
              <w:spacing w:before="0" w:after="120"/>
              <w:jc w:val="both"/>
              <w:rPr>
                <w:lang w:val="lv-LV"/>
              </w:rPr>
            </w:pPr>
            <w:r w:rsidRPr="00DF0F24">
              <w:rPr>
                <w:lang w:val="lv-LV"/>
              </w:rPr>
              <w:t>Kopumā līdz 2016.gada beigām ir noslēgti 24 līgumi ar finansējuma saņēmējiem par projektu īstenošanu 116 milj. euro apmērā no ES fondu finansējuma. Atbalstīto komersantu skaits 2016. gadā sasniedz 223. Prognozējams, ka turpmākos gados progress būs krietni ievērojamāks.</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10 - ESF atbalsts KP fondu ieviešanai un vadībai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kopumā tehniskā palīdzības prioritārie virzieni tiek īstenoti, lai stiprinātu cilvēkresursu kapacitāti un palielinātu informētību par Kohēzijas politikas fondiem, sniedzot atbalstu tematisko semināru un komunikācijas pasākumu organizēšanai. Lai nodrošinātu izvirzīto mērķu sasniegšanu, nepieciešams nodrošināt uz konkrētu rezultātu orientētu un izmaksu ziņā maksimāli efektīvu informācijas un publicitātes pasākumu realizēšanu.</w:t>
            </w:r>
          </w:p>
          <w:p w:rsidR="00DF0F24" w:rsidRPr="00DF0F24" w:rsidRDefault="00DF0F24" w:rsidP="009E42FC">
            <w:pPr>
              <w:spacing w:before="0" w:after="120"/>
              <w:jc w:val="both"/>
              <w:rPr>
                <w:lang w:val="lv-LV"/>
              </w:rPr>
            </w:pPr>
            <w:r w:rsidRPr="00DF0F24">
              <w:rPr>
                <w:lang w:val="lv-LV"/>
              </w:rPr>
              <w:t>Progress mērķa sasniegšanai ir labs – ir izpildīti 2016.gada mērķi sabiedrības vērtējumā par ES fondu pozitīvo ietekmi un informācijas apjomu, vienīgi SAM 10.1.1. kavējas mērķu sasniegšana rādītājos par ieviesto izvērtējumu rekomendāciju īpatsvaru un personu skaitu, kas paaugstinājušas savu kompetenci. Tas skaidrojams ar projekta “Kohēzijas politikas fondu izvērtēšanas nodrošināšana un kapacitātes palielināšana Latvijā ES fondu 2014.-2020.gada plānošanas periodā” veiktām būtiskām izmaiņām darba organizācijā.</w:t>
            </w:r>
          </w:p>
        </w:tc>
      </w:tr>
    </w:tbl>
    <w:p w:rsidR="00DF0F24" w:rsidRDefault="00DF0F24" w:rsidP="00DF0F24">
      <w:pPr>
        <w:ind w:left="426" w:hanging="426"/>
        <w:jc w:val="both"/>
        <w:rPr>
          <w:lang w:val="lv-LV"/>
        </w:rPr>
      </w:pPr>
    </w:p>
    <w:p w:rsidR="009E42FC" w:rsidRDefault="009E42FC" w:rsidP="00DF0F24">
      <w:pPr>
        <w:ind w:left="426" w:hanging="426"/>
        <w:jc w:val="both"/>
        <w:rPr>
          <w:lang w:val="lv-LV"/>
        </w:rPr>
      </w:pPr>
    </w:p>
    <w:p w:rsidR="009E42FC" w:rsidRPr="00DF0F24" w:rsidRDefault="009E42FC"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11 - ERAF atbalsts KP fondu ieviešanai un vadībai </w:t>
            </w:r>
          </w:p>
        </w:tc>
      </w:tr>
      <w:tr w:rsidR="00772109" w:rsidRPr="00DF0F24" w:rsidTr="00DF0F24">
        <w:tc>
          <w:tcPr>
            <w:tcW w:w="8731" w:type="dxa"/>
            <w:gridSpan w:val="2"/>
            <w:shd w:val="clear" w:color="auto" w:fill="auto"/>
          </w:tcPr>
          <w:p w:rsidR="00DF0F24" w:rsidRPr="00DF0F24" w:rsidRDefault="00DF0F24" w:rsidP="009E42FC">
            <w:pPr>
              <w:spacing w:before="0" w:after="120"/>
              <w:jc w:val="both"/>
              <w:rPr>
                <w:lang w:val="lv-LV"/>
              </w:rPr>
            </w:pPr>
            <w:r w:rsidRPr="00DF0F24">
              <w:rPr>
                <w:lang w:val="lv-LV"/>
              </w:rPr>
              <w:lastRenderedPageBreak/>
              <w:t>PV</w:t>
            </w:r>
            <w:r w:rsidRPr="00DF0F24">
              <w:rPr>
                <w:b/>
                <w:bCs/>
                <w:lang w:val="lv-LV"/>
              </w:rPr>
              <w:t xml:space="preserve"> </w:t>
            </w:r>
            <w:r w:rsidRPr="00DF0F24">
              <w:rPr>
                <w:lang w:val="lv-LV"/>
              </w:rPr>
              <w:t>galvenā specifika ir vērsta uz KP fondu administrēšanas, uz rezultātiem vērstas, vadības un kontroles sistēmas pilnveidošana, kas balstīta uz drošas finanšu pārvaldības, proporcionalitātes un partnerības principiem un rada pēc iespējas mazāku administratīvo slogu finansējuma saņēmējiem. Šajā ziņā 2016. gadā ir ļoti labs progress, sasniedzot iznākuma rādītāja vērtību par 175,3%, kas nozīmē, ka Kohēzijas politikas vadībā un uzraudzībā iesaistītām personām ir paaugstināta kompetence. Gala rezultātā plānots, ka tiks pilnveidota KP fondu administrēšanas sistēma, t.sk. nodrošinot ātrāku maksājumu aprites ātrumu, un mazināti administratīvie šķēršļi finansējuma saņēmējiem un Kohēzijas politikas fondu administrētājiem.</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12 - KF atbalsts KP fondu ieviešanai un vadībai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w:t>
            </w:r>
            <w:r w:rsidRPr="00DF0F24">
              <w:rPr>
                <w:b/>
                <w:bCs/>
                <w:lang w:val="lv-LV"/>
              </w:rPr>
              <w:t xml:space="preserve"> </w:t>
            </w:r>
            <w:r w:rsidRPr="00DF0F24">
              <w:rPr>
                <w:lang w:val="lv-LV"/>
              </w:rPr>
              <w:t>plānots stiprināt kapacitāti publisko iepirkumu, transporta un vides tehniskās specifikācijas, valsts atbalsta, krāpšanas apkarošanas un korupcijas novēršanas jomā, t.sk. veikt ieguldījumus attiecīgo iesaistīto darbinieku un ekspertu (gan valsts, gan nevalstiskā sektora), t.sk. UK dalībnieku, zināšanu uzlabošanā, kā arī nodrošināt kompetentu darbinieku un ekspertu pieejamība KP fondu administrēšanā. Šajā jomā 2016. gada progress bijis ļoti labs. Šajā laikā ir organizēti gan tematiskie semināri, gan diskusijas un forumi, kuros interesentiem tika sniegta informācija par  e-Kohēzijas izmantošanas iespējām, projektu sagatavošanu, iesniegšanu.</w:t>
            </w:r>
          </w:p>
          <w:p w:rsidR="00DF0F24" w:rsidRPr="00DF0F24" w:rsidRDefault="00DF0F24" w:rsidP="009E42FC">
            <w:pPr>
              <w:spacing w:before="0" w:after="120"/>
              <w:jc w:val="both"/>
              <w:rPr>
                <w:lang w:val="lv-LV"/>
              </w:rPr>
            </w:pPr>
            <w:r w:rsidRPr="00DF0F24">
              <w:rPr>
                <w:lang w:val="lv-LV"/>
              </w:rPr>
              <w:t>Šajā ziņā ir sasniegts divtik lielāks rezultāts kā bija gaidīts. Projektu īpatsvars, kuros izmanto elektronisko datu apmaiņas sistēmu ir bijis 2005 apmērā pret plānoto. Tāpat ir sasniegti labi rezultāti darbinieku apmācīšanā un kompetences celšanā, un ir izveidota un ieviesta e-kohēzijas sistēma.</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2 - IKT pieejamība, e-pārvalde un pakalpojumi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tiek īstenota, lai paplašinātu platjoslas pakalpojumu izvietojumu un sekmētu ātrgaitas tīklu attīstību, un atbalstītu jauno tehnoloģiju un tīklu ieviešanu digitālās ekonomikas vajadzībām, kā arī stiprinātu IKT lietojumprogrammas e-pārvaldes, e- mācību, e-iekļaušanas, e-kultūras un e-veselības jomā.</w:t>
            </w:r>
          </w:p>
          <w:p w:rsidR="00DF0F24" w:rsidRPr="00DF0F24" w:rsidRDefault="00DF0F24" w:rsidP="009E42FC">
            <w:pPr>
              <w:spacing w:before="0" w:after="120"/>
              <w:jc w:val="both"/>
              <w:rPr>
                <w:lang w:val="lv-LV"/>
              </w:rPr>
            </w:pPr>
            <w:r w:rsidRPr="00DF0F24">
              <w:rPr>
                <w:lang w:val="lv-LV"/>
              </w:rPr>
              <w:t>Lai gan 2016. gadā progress atpalika no plānotā priekšnosacījumu izpildīšanas dēļ, rezultātu un iznākumu rādītāju progress ir plānots nākamajos gados. SAM 2.1.1 ir noslēgts viensprojekta līgums par ES fondu finansējumu 39 milj. euro. Risks nesasniegt noteiktos snieguma ietvara mērķus PV līmenī vērtējams kā zems. Kopējam finanšu rādītājam prognozējama pārpilde pat pesimistisku prognožu scenāriju gadījumos. Nozīmīgākais progress iznākuma rādītājos ir prognozējams 2018.gadā – mājsaimniecību, kurām pieejami platjoslas pakalpojumi ar vismaz 30 Mb/s ātrumu, pieaugums par 78 700, 25 pilnveidoti publiskie IKT procesi.</w:t>
            </w:r>
          </w:p>
        </w:tc>
      </w:tr>
    </w:tbl>
    <w:p w:rsidR="00DF0F24" w:rsidRDefault="00DF0F24" w:rsidP="00DF0F24">
      <w:pPr>
        <w:ind w:left="426" w:hanging="426"/>
        <w:jc w:val="both"/>
        <w:rPr>
          <w:lang w:val="lv-LV"/>
        </w:rPr>
      </w:pPr>
    </w:p>
    <w:p w:rsidR="0094692D" w:rsidRPr="00DF0F24" w:rsidRDefault="0094692D"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055"/>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lastRenderedPageBreak/>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3 - Mazo un vidējo komersantu  konkurētspēja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sekmē ekonomisko aktivitāti, komersantu attīstību un produktivitātes pieaugumu, sadarbību un konkurētspēju starptautiskajā tirgū, nodrošinot konkurētspēju veicinošus faktorus, kas vērsti uz tiešu atbalstu saimnieciskajai darbībai un netiešu atbalstu, sekmējot komercdarbību veicinošas infrastruktūras attīstību, kā arī komercdarbības vides sakārtošanu, integrējot KP fondu ieguldījumus tematiskajos mērķos “Uzlabot MVK konkurētspēju” un “Uzlabot institucionālās spējas un efektīvu valsts pārvaldi”.</w:t>
            </w:r>
          </w:p>
          <w:p w:rsidR="00772109" w:rsidRPr="00DF0F24" w:rsidRDefault="00DF0F24" w:rsidP="009E42FC">
            <w:pPr>
              <w:spacing w:before="0" w:after="120"/>
              <w:jc w:val="both"/>
              <w:rPr>
                <w:lang w:val="lv-LV"/>
              </w:rPr>
            </w:pPr>
            <w:r w:rsidRPr="00DF0F24">
              <w:rPr>
                <w:lang w:val="lv-LV"/>
              </w:rPr>
              <w:t>3 PV īstenošana norit veiksmīgi. Tas ir viens no diviem PV, kura izpildītie maksājumi pārsniedza prognozēto, un jau ir apstiprināti projekti 74,8% no visa PV pieejamā finansējuma apmēra.</w:t>
            </w:r>
          </w:p>
          <w:p w:rsidR="00DF0F24" w:rsidRPr="00DF0F24" w:rsidRDefault="00DF0F24" w:rsidP="009E42FC">
            <w:pPr>
              <w:spacing w:before="0" w:after="120"/>
              <w:jc w:val="both"/>
              <w:rPr>
                <w:lang w:val="lv-LV"/>
              </w:rPr>
            </w:pPr>
            <w:r w:rsidRPr="00DF0F24">
              <w:rPr>
                <w:lang w:val="lv-LV"/>
              </w:rPr>
              <w:t>SAM 3.3.1. 2016. gadā ir pabeigts projekts “Ielu pārbūve uzņēmējdarbības attīstībai Valkas novadā”. Projekta mērķis ir veicināt uzņēmējdarbības attīstību Valkas novadā, veicot ieguldījumus uzņēmējdarbības attīstībai nozīmīgu ielu pārbūvē un atjaunošanā. Projekta ietvaros ir pārbūvētas vai atjaunotas tieši tās ielas (Meža ielas pārbūve, Parka ielas posma (1.kārta un ielas apgaismojums visai Parka ielai)) Valkas pilsētā, kuras atrodas pilsētas ražošanas teritorijā, bet to ceļa segums ir sliktā stāvoklī, un atjaunota nobrauktuve uz Lugažu dzelzceļa staciju un izbūvēta ietve teritorijā, kur darbu uzsākuši jauni uzņēmumi, tas ir ielas un ietves, un nobrauktuves, kuras izmanto vairāki uzņēmumi, kuri pēdējos gados attīstās un arī turpmākajos gados plāno ieguldīt ražošanas vai pakalpojumu attīstībā un jaunu darba vietu radīšanā. Veikta šo ceļu segas pārbūve un nestspējas paaugstināšana, izbūvējot jaunas asfalta kārtas, kā arī izbūvētas ietves gājēju (uzņēmumu darbinieku un citu) drošībai. Projekts īstenos 6 mēnešu laikā. Projekta kopējās attiecināmās izmaksas ir 608 157 euro, tai skaitā ERAF finansējums  516 933 euro</w:t>
            </w:r>
            <w:r w:rsidR="0094692D">
              <w:rPr>
                <w:lang w:val="lv-LV"/>
              </w:rPr>
              <w:t>.</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4 - Pāreja uz ekonomiku ar zemu oglekļa emisijas līmeni visās nozarēs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ietvaros definētie SAM paredz kompleksus pasākumus energoefektivitātes veicināšanai, AER izmantošanai un SEG emisiju apjoma mazināšanai. Tāpēc paredzēts īstenot gan ERAF, gan KF ieguldījumu prioritātes: KF un ERAF mērķi ir savstarpēji papildinoši, tādējādi šāda pieeja nodrošinās koncentrētu un mērķtiecīgu plānoto investīciju ieguldījumu prioritārā virziena ietvaros un kopējā resursu efektivitātes uzlabošanā.</w:t>
            </w:r>
          </w:p>
          <w:p w:rsidR="00772109" w:rsidRPr="00DF0F24" w:rsidRDefault="00DF0F24" w:rsidP="009E42FC">
            <w:pPr>
              <w:spacing w:before="0" w:after="120"/>
              <w:jc w:val="both"/>
              <w:rPr>
                <w:lang w:val="lv-LV"/>
              </w:rPr>
            </w:pPr>
            <w:r w:rsidRPr="00DF0F24">
              <w:rPr>
                <w:lang w:val="lv-LV"/>
              </w:rPr>
              <w:t>PV progress 2016.gadā bija apmierinošs. Risks nesasniegt DP noteiktos snieguma ietvara mērķus vērtējams kā zems. Lai gan no prognozēm var secināt, ka ERAF finanšu rādītājs nesasniegs 100% 2018.gadā noteikto mērķi, tomēr tas būs robežās virs 85% sliekšņa (pesimistisku scenāriju gadījumā – 86%), savukārt KF finanšu rādītājam tiek prognozēta pat nozīmīga pārpilde ~150% optimistisku prognožu scenārijā, kas saistās ar gaidāmo progresu SAM 4.5.1 par videi draudzīga sabiedriskā transporta ieviešanu.</w:t>
            </w:r>
          </w:p>
          <w:p w:rsidR="00DF0F24" w:rsidRPr="00DF0F24" w:rsidRDefault="00DF0F24" w:rsidP="009E42FC">
            <w:pPr>
              <w:spacing w:before="0" w:after="120"/>
              <w:jc w:val="both"/>
              <w:rPr>
                <w:lang w:val="lv-LV"/>
              </w:rPr>
            </w:pPr>
            <w:r w:rsidRPr="00DF0F24">
              <w:rPr>
                <w:lang w:val="lv-LV"/>
              </w:rPr>
              <w:t>2016. gadā progress bija novērojams tikai Latvijā reģistrēto elektroautomašīnu skaita palielinājumā – 34 elektroautomašīnas. Lielākā daļa rādītāju sasniegšana ir paredzēta turpmākos gados.</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4054"/>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5 - Vides aizsardzība un resursu izmantošanas efektivitāte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paredz palielināt resursu izmantošanas efektivitāti un ietekmi uz vides aizsardzību, veicinot pielāgošanos klimata pārmaiņām, risku novēršanu un pārvaldību</w:t>
            </w:r>
            <w:r w:rsidRPr="00DF0F24">
              <w:rPr>
                <w:b/>
                <w:bCs/>
                <w:lang w:val="lv-LV"/>
              </w:rPr>
              <w:t xml:space="preserve">. </w:t>
            </w:r>
          </w:p>
          <w:p w:rsidR="00772109" w:rsidRPr="00DF0F24" w:rsidRDefault="00DF0F24" w:rsidP="009E42FC">
            <w:pPr>
              <w:spacing w:before="0" w:after="120"/>
              <w:jc w:val="both"/>
              <w:rPr>
                <w:lang w:val="lv-LV"/>
              </w:rPr>
            </w:pPr>
            <w:r w:rsidRPr="00DF0F24">
              <w:rPr>
                <w:lang w:val="lv-LV"/>
              </w:rPr>
              <w:t>Ņemot vērā 2007-2013. gada plānošanas perioda lielā projektā “Vēsturiski piesārņoto vietu “Inčukalna sērskābā gudrona dīķi” sanācijas darbi” neparedzētu apstākļu iestāšanos, ko izraisīja izsmeļamā materiāla mainīgais ķīmiskais sastāvs, tika kavēta projekta pabeigšana paredzētajā termiņā. Latvija ir iesniegusi EK projekta grozījumus, paredzot, ka šis projekts tiek dalīts posmos, attiecīgi projekta otro posmu plānots pabeigt 2014-2020.gada plānošanas periodā. Lai tas būtu iespējams EK ir ierosināti priekšlikumi DP grozījumiem, papildinot DP ar diviem jauniem SAM -5.6.3. “Vēsturiski piesārņoto vietu sanācija” un 5.4.3. “Pasākumi biotopu un sugu aizsardzības labvēlīga statusa atjaunošanai” un paredzot tiem ES fondu finansējuma piesaisti.</w:t>
            </w:r>
          </w:p>
          <w:p w:rsidR="00DF0F24" w:rsidRPr="00DF0F24" w:rsidRDefault="00DF0F24" w:rsidP="009E42FC">
            <w:pPr>
              <w:spacing w:before="0" w:after="120"/>
              <w:jc w:val="both"/>
              <w:rPr>
                <w:lang w:val="lv-LV"/>
              </w:rPr>
            </w:pPr>
            <w:r w:rsidRPr="00DF0F24">
              <w:rPr>
                <w:lang w:val="lv-LV"/>
              </w:rPr>
              <w:t>SAM 5.1.1 2016. gadā ir pabeigts projekts “Novērst plūdu un krasta erozijas risku apdraudējumu Ogres pilsētas teritorijā, veicot Ogres upes neapplūstoša aizsargdambja rekonstrukciju”. Projekta mērķis ir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Projekta īstenošana novērsīs kanalizācijas sistēmu pārplūšanu un piesārņojuma nokļūšanu gruntsūdeņos un upē, tiks novērsti vides piesārņojuma riski un līdz ar to arī draudi 6020 iedzīvotāju veselībai. Projekta īstenošanas laiks ir 5 mēneši un projekta kopējais budžets ir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049"/>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6 - Ilgtspējīga transporta sistēma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no visiem PV ir visapjomīgākais, tā ieviešana notiek atbilstoši plānotajam. Atbalsts tiek sniegts dažāda mēroga nozīmes ceļu infrastruktūras pilnveidošanai un attīstībai, novēršot ceļu sabrukšanu, lielo ostu un lidostas “Rīga” drošības pasākumu uzlabošanai un vides piesārņojuma mazināšanai, kā arī dzelzceļa infrastruktūras elektrifikācijai, nodrošinot vienotu transporta sistēmu.</w:t>
            </w:r>
          </w:p>
          <w:p w:rsidR="00772109" w:rsidRPr="00DF0F24" w:rsidRDefault="00DF0F24" w:rsidP="009E42FC">
            <w:pPr>
              <w:spacing w:before="0" w:after="120"/>
              <w:jc w:val="both"/>
              <w:rPr>
                <w:lang w:val="lv-LV"/>
              </w:rPr>
            </w:pPr>
            <w:r w:rsidRPr="00DF0F24">
              <w:rPr>
                <w:lang w:val="lv-LV"/>
              </w:rPr>
              <w:t>Risks nesasniegt noteiktos snieguma ietvara mērķus ir vērtējams kā zems. ERAF finanšu rādītājam ir prognozējams mērķa pārsniegums. Tāpat pārsniegums līdz pat 5 reizēm ir sagaidāms galvenajos īstenošanas posmos – izsludinātajos būvniecības iepirkumos un noslēgtajos līgumos, kas skaidrojams, ka nacionāli paātrinām šo projektu virzību, lai kompensētu citu SAM kavēšanos un nodrošinātu finanšu rādītāja sasniegšanu. Līdz 2016. gada beigām jau rekonstruēti autoceļi 199 km garumā.</w:t>
            </w:r>
          </w:p>
          <w:p w:rsidR="00772109" w:rsidRPr="00DF0F24" w:rsidRDefault="00DF0F24" w:rsidP="009E42FC">
            <w:pPr>
              <w:spacing w:before="0" w:after="120"/>
              <w:jc w:val="both"/>
              <w:rPr>
                <w:lang w:val="lv-LV"/>
              </w:rPr>
            </w:pPr>
            <w:r w:rsidRPr="00DF0F24">
              <w:rPr>
                <w:lang w:val="lv-LV"/>
              </w:rPr>
              <w:lastRenderedPageBreak/>
              <w:t>Pieaugot izmaksām par vidēja 1 km rekonstrukciju autoceļiem, EK 2017. gada 31. martā iesniegti EK priekšlikumi DP grozījumiem, ar kuriem ierosināts samazināt 2023.gadā sasniedzamos mērķus. Pamatojums šādiem grozījumiem ir veiktās izmaiņas ceļu specifikācijās. Projekti tika izplānoti 2012. un 2013. gadā, pamatojoties uz autoceļu maršrutu apsekojumiem, vizuālajiem vērtējumiem un vidējām autoceļu sakārtošanas izmaksām. Katra projekta ietvaros veicamo darbu apjomi ir tieši atkarīgi no autoceļa nolietojuma – segas un citu konstruktīvo elementu bojājumu pakāpes un pasūtītāja izvirzītajām kalpotspējas prasībām, tomēr precīzākas projektu izmaksas var uzrādīt tikai tehniskās dokumentācijas izstrāde, kura ietver detalizētu esošās segas konstrukcijas un zemes klātnes grunts izpēti un nosaka metodes un tehnoloģijas konkrētā autoceļa posma sakārtošanai. 2013.gada 17.decembrī Ministru kabinetā tika apstiprināts informatīvais ziņojums “Par pasākumiem autoceļu būvniecības kvalitātes nodrošināšanai”. Lai nodrošinātu informatīvajā ziņojumā doto uzdevumu izpildi, tika veiktas būtiskas izmaiņas Ceļu specifikācijās. Tā kā Ceļu specifikācijas prasību ieviešana un to pielietošana uz valsts reģionālajiem autoceļiem nebija aprobēta un tirgū pietiekami notestēta, darbu veikšanas izmaksu pieaugums ir lielāks attiecībā pret prognozēto. Lai varētu nodrošināt saistītās standartu prasības, kuru mērķis ir autoceļu būvniecības kvalitātes paaugstināšana, atsevišķos posmos izmaksas var būt lielākas atkarībā no ceļa kompleksā ietilpstošajām mākslīgajām būvēm, attiecīgi ierosināti grozījumi, samazinot rekonstruējamo ceļu km skaitu, lai iekļautos pieejamā ES fondu finansējuma robežās.</w:t>
            </w:r>
          </w:p>
          <w:p w:rsidR="00772109" w:rsidRPr="00DF0F24" w:rsidRDefault="00DF0F24" w:rsidP="009E42FC">
            <w:pPr>
              <w:spacing w:before="0" w:after="120"/>
              <w:jc w:val="both"/>
              <w:rPr>
                <w:lang w:val="lv-LV"/>
              </w:rPr>
            </w:pPr>
            <w:r w:rsidRPr="00DF0F24">
              <w:rPr>
                <w:lang w:val="lv-LV"/>
              </w:rPr>
              <w:t>6 PV 2016. gadā kopā ir pabeigti 8 satiksmes sektora projekti. SAM 6.1.5. kopā pabeigti 6 projekti ar kopējo finansējumu 76,8 milj. euro, t.sk. KF finansējumu 55,5 milj. euro. Kopējais valsts galvenā autoceļa rekonstruētais garums ir 92,96 km, kā arī pēc pabeigtajiem projektiem attiecīgos ceļa posmos ir paaugstinātas maksimālā autotransporta dzenošās ass slodzes.</w:t>
            </w:r>
          </w:p>
          <w:p w:rsidR="00DF0F24" w:rsidRPr="00DF0F24" w:rsidRDefault="00DF0F24" w:rsidP="009E42FC">
            <w:pPr>
              <w:spacing w:before="0" w:after="120"/>
              <w:jc w:val="both"/>
              <w:rPr>
                <w:lang w:val="lv-LV"/>
              </w:rPr>
            </w:pPr>
            <w:r w:rsidRPr="00DF0F24">
              <w:rPr>
                <w:lang w:val="lv-LV"/>
              </w:rPr>
              <w:t>SAM 6.3.1. ietvaros pabeigti 2 projekti ar kopējo finansējumu 11,6 milj. euro, tajā skaitā ERAF finansējums 9,8 milj. euro. Kopējais valsts reģionālā autoceļa rekonstruētais garums ir 23 km, tāpat arī pēc pabeigtajiem projektiem attiecīgos ceļa posmos ir paaugstinātas maksimālā autotransporta dzenošās ass slodzes.</w:t>
            </w:r>
          </w:p>
        </w:tc>
      </w:tr>
    </w:tbl>
    <w:p w:rsidR="00DF0F24" w:rsidRDefault="00DF0F24" w:rsidP="00DF0F24">
      <w:pPr>
        <w:ind w:left="426" w:hanging="426"/>
        <w:jc w:val="both"/>
        <w:rPr>
          <w:lang w:val="lv-LV"/>
        </w:rPr>
      </w:pPr>
    </w:p>
    <w:p w:rsidR="009E42FC" w:rsidRDefault="009E42FC" w:rsidP="00DF0F24">
      <w:pPr>
        <w:ind w:left="426" w:hanging="426"/>
        <w:jc w:val="both"/>
        <w:rPr>
          <w:lang w:val="lv-LV"/>
        </w:rPr>
      </w:pPr>
    </w:p>
    <w:p w:rsidR="009E42FC" w:rsidRPr="00DF0F24" w:rsidRDefault="009E42FC"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056"/>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7 - Nodarbinātība un  darbaspēka mobilitāte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ir vērsts uz nodarbinātības pieejamības nodrošināšanu darba meklētājiem un neaktīvām personām, tostarp ilgstošiem bezdarbniekiem, jauniešu ilgtspējīga integrāciju darba tirgū, kā arī darba ņēmēju, uzņēmumu pielāgošanās pārmaiņām.</w:t>
            </w:r>
          </w:p>
          <w:p w:rsidR="00DF0F24" w:rsidRPr="00DF0F24" w:rsidRDefault="00DF0F24" w:rsidP="009E42FC">
            <w:pPr>
              <w:spacing w:before="0" w:after="120"/>
              <w:jc w:val="both"/>
              <w:rPr>
                <w:lang w:val="lv-LV"/>
              </w:rPr>
            </w:pPr>
            <w:r w:rsidRPr="00DF0F24">
              <w:rPr>
                <w:lang w:val="lv-LV"/>
              </w:rPr>
              <w:t>Faktiski sasniegto uzraudzības rādītāju rezultāti SAM un pasākumu līmenī atbilst pārskata periodā projektu aktuālajam ieviešanas plānam. Mērķi tiek īstenoti pietiekami raiti, ieviešot DP mērķus. Snieguma ietvara rādītāji 2016.gadā jau ir sasnieguši aptuveni pusi no 2018.gada mērķa vērtības. 2016.gadā apmācībās iesaistīto bezdarbnieku skaits pārskata periodā jau sasniedz 27 052. Tikai neliela daļa no PV paredzētā finansējuma vēl nav apstiprināts projekts ~ 4%.</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8 - Izglītība, prasmes un mūžizglītība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tie īstenots, lai stiprinātu augstākās izglītības institūciju stratēģisko specializāciju un labāku pārvaldību, 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w:t>
            </w:r>
          </w:p>
          <w:p w:rsidR="00772109" w:rsidRPr="00DF0F24" w:rsidRDefault="00DF0F24" w:rsidP="009E42FC">
            <w:pPr>
              <w:spacing w:before="0" w:after="120"/>
              <w:jc w:val="both"/>
              <w:rPr>
                <w:lang w:val="lv-LV"/>
              </w:rPr>
            </w:pPr>
            <w:r w:rsidRPr="00DF0F24">
              <w:rPr>
                <w:lang w:val="lv-LV"/>
              </w:rPr>
              <w:t>Kopējais progress 2016.gadā ir vērtējams kā nepietiekams, vienlaikus pastāv augsts risks 2018. gada snieguma ietvara mērķu būtiskai neizpildei. Esošās prognozes liecina, ka ERAF finanšu rādītājs tiks sasniegts mazākā apjomā kā noteikts 2018.gada starpposma mērķī, kā arīpersonu, kuras mācās vai studē 8.1. prioritātes atbalstu saņēmušajās iestādēs būs mazāk kā sākotnējā mērķī bija paredzēts. Tas nozīmē, ka no esošajām prognozēm varētu tikt zaudēta snieguma rezerve.</w:t>
            </w:r>
          </w:p>
          <w:p w:rsidR="00772109" w:rsidRPr="00DF0F24" w:rsidRDefault="00DF0F24" w:rsidP="009E42FC">
            <w:pPr>
              <w:spacing w:before="0" w:after="120"/>
              <w:jc w:val="both"/>
              <w:rPr>
                <w:lang w:val="lv-LV"/>
              </w:rPr>
            </w:pPr>
            <w:r w:rsidRPr="00DF0F24">
              <w:rPr>
                <w:lang w:val="lv-LV"/>
              </w:rPr>
              <w:t>Lai novērstu risku neizpildīt noteiktos mērķus, ir ierosināti priekšlikumi EK darbības programmas grozījumiem, kas paredz 2018. gada finanšu rādītāju mērķa samazināšanu gan ERAF, gan ESF.</w:t>
            </w:r>
          </w:p>
          <w:p w:rsidR="00772109" w:rsidRPr="00DF0F24" w:rsidRDefault="00DF0F24" w:rsidP="009E42FC">
            <w:pPr>
              <w:spacing w:before="0" w:after="120"/>
              <w:jc w:val="both"/>
              <w:rPr>
                <w:lang w:val="lv-LV"/>
              </w:rPr>
            </w:pPr>
            <w:r w:rsidRPr="00DF0F24">
              <w:rPr>
                <w:lang w:val="lv-LV"/>
              </w:rPr>
              <w:t>Šobrīd kopumā SAM 8.1.2. par ieguldījumiem vispārējās izglītības infrastruktūrās atbalstāmo darbību veikšana notiek salīdzinoši lēni: ja nosakot snieguma ietvara starpposma vērtību 2018.gadā, tika pieņemts, ka 2016.gadā galvenokārt noritēs darbs pie tehnisko projektu izstrādes un atjaunināšanas, nepieciešamās dokumentācijas un iepirkumu procedūras sagatavošanas, attiecīgi paredzot, ka 2017.gadā lielākā daļa būvniecības iepirkumu būs pabeigti un tiks uzsākti būvdarbi, aktīvi izmantojot visu 2017.gada būvniecības sezonu, tad šobrīd atbilstoši IZM rīcībā esošajai informācijai būvprojekti ir izstrādāti mazāk kā trešajai daļai pašvaldību, būvdarbi ir uzsākti vai noslēgti līgumi par būvdarbu veikšanu četrās pašvaldībās, savukārt lielā daļā pašvaldību būvprojektu izstrāde tiks uzsākta 2017.gadā un turpināsies līdz pat 2017.gada otrajai pusei. Ņemot vērā esošo situāciju ir nepieciešams samazināt ERAF finanšu radītāja starpposma vērtību 2018. gadā dēļ izmaiņām pieņēmumos par projektu īstenošanas ilgumu un pašvaldību tehnisko gatavību uzsākt projektu īstenošanu, tai skaitā ņemot vērā izmaiņas skolu tīklā un modernizējamos objektos un izmaiņām būvdarbu struktūrā, ņemot vērā faktiskos tehniskos izvērtējumus.</w:t>
            </w:r>
          </w:p>
          <w:p w:rsidR="00DF0F24" w:rsidRPr="00DF0F24" w:rsidRDefault="00DF0F24" w:rsidP="009E42FC">
            <w:pPr>
              <w:spacing w:before="0" w:after="120"/>
              <w:jc w:val="both"/>
              <w:rPr>
                <w:lang w:val="lv-LV"/>
              </w:rPr>
            </w:pPr>
            <w:r w:rsidRPr="00DF0F24">
              <w:rPr>
                <w:lang w:val="lv-LV"/>
              </w:rPr>
              <w:t>Attiecībā uz ESF starpposma radītāja 2018. gadam samazinājumu, tas skaidrojams ar to, ka ir mainījies SAM 8.2.1. par studiju programmu fragmentācijas samazināšanu, SAM 8.2.2. par akadēmiskā personāla stratēģiskās specializācijas stiprināšanu un SAM 8.2.3. par efektīvas pārvaldības nodrošināšanu augstskolās ieviešanas modelis. DP sagatavošanas laikā nebija plānota ārējā, padziļinātā izvērtējuma veikšana pirms šo SM uzsākšanas. Ņemot vērā Eiropas Savienības Padomes izteiktajam ieteikumu valsts reformu programmas īstenošanai – nodrošināt, ka jaunais augstākās izglītības sistēmas finansēšanas modelis stimulē kvalitāti, kā arī mērķtiecīgāk novirzīt finansējumu pētniecībai un stimulēt privātā sektora investīcijas inovācijā, pamatojoties uz Viedās Specializācijas ietvaru – tiek ierosināti grozījumi darbības programmā.</w:t>
            </w:r>
          </w:p>
        </w:tc>
      </w:tr>
    </w:tbl>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772109" w:rsidRPr="00DF0F24" w:rsidTr="00DF0F24">
        <w:tc>
          <w:tcPr>
            <w:tcW w:w="4576" w:type="dxa"/>
            <w:shd w:val="clear" w:color="auto" w:fill="auto"/>
          </w:tcPr>
          <w:p w:rsidR="00DF0F24" w:rsidRPr="00DF0F24" w:rsidRDefault="00DF0F24" w:rsidP="00DF0F24">
            <w:pPr>
              <w:jc w:val="both"/>
              <w:rPr>
                <w:lang w:val="lv-LV"/>
              </w:rPr>
            </w:pPr>
            <w:r w:rsidRPr="00DF0F24">
              <w:rPr>
                <w:lang w:val="lv-LV"/>
              </w:rPr>
              <w:lastRenderedPageBreak/>
              <w:t>Prioritārais virziens</w:t>
            </w:r>
          </w:p>
        </w:tc>
        <w:tc>
          <w:tcPr>
            <w:tcW w:w="4155" w:type="dxa"/>
            <w:shd w:val="clear" w:color="auto" w:fill="auto"/>
          </w:tcPr>
          <w:p w:rsidR="00DF0F24" w:rsidRPr="00DF0F24" w:rsidRDefault="00DF0F24" w:rsidP="00DF0F24">
            <w:pPr>
              <w:jc w:val="both"/>
              <w:rPr>
                <w:lang w:val="lv-LV"/>
              </w:rPr>
            </w:pPr>
            <w:r w:rsidRPr="00DF0F24">
              <w:rPr>
                <w:lang w:val="lv-LV"/>
              </w:rPr>
              <w:t xml:space="preserve">9 - Sociālā iekļaušana un nabadzības apkarošana </w:t>
            </w:r>
          </w:p>
        </w:tc>
      </w:tr>
      <w:tr w:rsidR="00772109" w:rsidRPr="00DF0F24" w:rsidTr="00DF0F24">
        <w:tc>
          <w:tcPr>
            <w:tcW w:w="8731" w:type="dxa"/>
            <w:gridSpan w:val="2"/>
            <w:shd w:val="clear" w:color="auto" w:fill="auto"/>
          </w:tcPr>
          <w:p w:rsidR="00772109" w:rsidRPr="00DF0F24" w:rsidRDefault="00DF0F24" w:rsidP="009E42FC">
            <w:pPr>
              <w:spacing w:before="0" w:after="120"/>
              <w:jc w:val="both"/>
              <w:rPr>
                <w:lang w:val="lv-LV"/>
              </w:rPr>
            </w:pPr>
            <w:r w:rsidRPr="00DF0F24">
              <w:rPr>
                <w:lang w:val="lv-LV"/>
              </w:rPr>
              <w:t>PV tie ieviests, lai nodrošinātu atbalstu un kvalitatīvu pakalpojumu pieejamību ārpusģimenes aprūpē esošiem bērniem un jauniešiem, personām ar invaliditāti un viņu ģimenēm pašvaldībās, kā arī, lai novērstu personu ar invaliditāti nonākšanu institūcijas aprūpē un ļautu atgriezties dzīvē ārpus institūcijas.</w:t>
            </w:r>
          </w:p>
          <w:p w:rsidR="00772109" w:rsidRPr="00DF0F24" w:rsidRDefault="00DF0F24" w:rsidP="009E42FC">
            <w:pPr>
              <w:spacing w:before="0" w:after="120"/>
              <w:jc w:val="both"/>
              <w:rPr>
                <w:lang w:val="lv-LV"/>
              </w:rPr>
            </w:pPr>
            <w:r w:rsidRPr="00DF0F24">
              <w:rPr>
                <w:lang w:val="lv-LV"/>
              </w:rPr>
              <w:t>Kopumā 9 PV ieviešana ir ar kavējumiem, kas skaidrojams ar Pasaules bankas pētījuma par veselības tīklu attīstības vadlīniju izstrādi, deinstitucionalizācijas un sociālo pakalpojumu atbalsta sistēmas pilnveides pasākumu kavējumiem, kļūdainiem sākotnējiem aprēķiniem, SAMP savstarpējo sinerģiju.</w:t>
            </w:r>
          </w:p>
          <w:p w:rsidR="00772109" w:rsidRPr="00DF0F24" w:rsidRDefault="00DF0F24" w:rsidP="009E42FC">
            <w:pPr>
              <w:spacing w:before="0" w:after="120"/>
              <w:jc w:val="both"/>
              <w:rPr>
                <w:lang w:val="lv-LV"/>
              </w:rPr>
            </w:pPr>
            <w:r w:rsidRPr="00DF0F24">
              <w:rPr>
                <w:lang w:val="lv-LV"/>
              </w:rPr>
              <w:t xml:space="preserve">9.PV Pasaules bankas pētījuma nodevumu kavējumu dēļ aizkavējās PI atlašu uzsākšana SAM 9.2.5 par ārstu pārcelšanu, 9.2.6 par ārstu apmācībām, 9.3.2 par veselības nozares infrastruktūru, kas rezultējās novēlotā finanšu rādītāja progresā. Līdz ar to ir radies risks zaudēt snieguma rezervi 9.PV ERAF. Deinstitucionalizācijas un sociālo pakalpojumu atbalsta sistēmas pilnveides pasākumos ir augsts risks gan ESF – attiecīgi 11,6 milj. un 13,5 milj. </w:t>
            </w:r>
            <w:r w:rsidRPr="00DF0F24">
              <w:rPr>
                <w:i/>
                <w:iCs/>
                <w:lang w:val="lv-LV"/>
              </w:rPr>
              <w:t>euro</w:t>
            </w:r>
            <w:r w:rsidRPr="00DF0F24">
              <w:rPr>
                <w:lang w:val="lv-LV"/>
              </w:rPr>
              <w:t>.</w:t>
            </w:r>
          </w:p>
          <w:p w:rsidR="00772109" w:rsidRPr="00DF0F24" w:rsidRDefault="00DF0F24" w:rsidP="009E42FC">
            <w:pPr>
              <w:spacing w:before="0" w:after="120"/>
              <w:jc w:val="both"/>
              <w:rPr>
                <w:lang w:val="lv-LV"/>
              </w:rPr>
            </w:pPr>
            <w:r w:rsidRPr="00DF0F24">
              <w:rPr>
                <w:lang w:val="lv-LV"/>
              </w:rPr>
              <w:t xml:space="preserve">EK ir ierosināti DP grozījumi 9.PV snieguma ietvara 2018.gada finanšu rādītāja mērķu samazināšanai gan ERAF, gan ESF attiecīgi par 31 milj. un 10.milj. </w:t>
            </w:r>
            <w:r w:rsidRPr="00DF0F24">
              <w:rPr>
                <w:i/>
                <w:iCs/>
                <w:lang w:val="lv-LV"/>
              </w:rPr>
              <w:t>euro</w:t>
            </w:r>
            <w:r w:rsidRPr="00DF0F24">
              <w:rPr>
                <w:lang w:val="lv-LV"/>
              </w:rPr>
              <w:t>, kā arī mērķa samazināšanai no 830 uz 650 to personu skaitu, kurām ir garīga rakstura traucējumi un saņem ESF atbalstu.</w:t>
            </w:r>
          </w:p>
          <w:p w:rsidR="00772109" w:rsidRPr="00DF0F24" w:rsidRDefault="00DF0F24" w:rsidP="009E42FC">
            <w:pPr>
              <w:spacing w:before="0" w:after="120"/>
              <w:jc w:val="both"/>
              <w:rPr>
                <w:lang w:val="lv-LV"/>
              </w:rPr>
            </w:pPr>
            <w:r w:rsidRPr="00DF0F24">
              <w:rPr>
                <w:lang w:val="lv-LV"/>
              </w:rPr>
              <w:t>Skaidrojam, ka DP grozījumi rādītājos ir saistīti ar sākotnēji plānotajām izmaiņām veselības nozares politikā, kas balstīsies uz SAM 9.2.3.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ietvaros veiktā Pasaules Bankas (turpmāk – PB) izvērtējuma rezultātiem un nepieciešamo pakalpojumu kartējuma izstrādi, kas jau sākotnēji bija iezīmēts DP ar atrunu par nepieciešamajiem grozījumiem DP pēc kartējuma sagatavošanas. Attiecīgi DP noteiktie sasniedzamie uzraudzības un finanšu rādītāji tika plānoti indikatīvi, DP atrunājot, ka tie tiks precizēti, balstoties uzPasaules bankas sniegtajiem ieteikumiem un izstrādātā cilvēkresursu un infrastruktūras attīstības kartējuma.</w:t>
            </w:r>
          </w:p>
          <w:p w:rsidR="00772109" w:rsidRPr="00DF0F24" w:rsidRDefault="00DF0F24" w:rsidP="009E42FC">
            <w:pPr>
              <w:spacing w:before="0" w:after="120"/>
              <w:jc w:val="both"/>
              <w:rPr>
                <w:lang w:val="lv-LV"/>
              </w:rPr>
            </w:pPr>
            <w:r w:rsidRPr="00DF0F24">
              <w:rPr>
                <w:lang w:val="lv-LV"/>
              </w:rPr>
              <w:t>Pamatojoties uz Pasaules bankas izvērtējuma rezultātiem, Veselības ministrija ir saņēmusi skaidru redzējumu par veselības nozares attīstību, uz kā pamata tiek plānoti nepieciešamie veselības aprūpes pakalpojumi un finansējuma sadalījums, t.sk. pa aprūpes līmeņiem, noteikts potenciālo projektu skaits, apjoms, apzināta projektu sarežģītība un īstenošanai nepieciešamais laiks. Ņemot vērā, ka Pasaules bankas secinājumi liecina par nepieciešamību īstenot nacionāla līmeņa reformu, kam nepieciešams papildu laiks, tiek secināts, ka sākotnēji plānotie finanšu rādītāji ir precizējami, samazinot ESF līdz 2018.gadam sasniedzamo finanšu rādītāju par 8,7% un ERAF finanšu rādītāju - par 43%.</w:t>
            </w:r>
          </w:p>
          <w:p w:rsidR="00DF0F24" w:rsidRPr="00DF0F24" w:rsidRDefault="00DF0F24" w:rsidP="009E42FC">
            <w:pPr>
              <w:spacing w:before="0" w:after="120"/>
              <w:jc w:val="both"/>
              <w:rPr>
                <w:lang w:val="lv-LV"/>
              </w:rPr>
            </w:pPr>
            <w:r w:rsidRPr="00DF0F24">
              <w:rPr>
                <w:lang w:val="lv-LV"/>
              </w:rPr>
              <w:t xml:space="preserve">Dažos snieguma ietvaru rādītājos jau 2016.gadā sasniegts stabils progress - atbalstīti 3 143 bezdarbnieki, kas nonākuši nelabvēlīgā situācijā - 25% no 2018. gadam noteiktā snieguma ietvara mērķa, un tiek prognozēta pārpilde šajā rādītājā. Ir plānots, ka </w:t>
            </w:r>
            <w:r w:rsidRPr="00DF0F24">
              <w:rPr>
                <w:lang w:val="lv-LV"/>
              </w:rPr>
              <w:lastRenderedPageBreak/>
              <w:t>veselības infrastruktūras SAM PI atlasi uzsāks 2017. gada sākumā, bet sociālo pakalpojumu infrastruktūras projektu ieviešana plānota sākot ar 2018. gadu.</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p w:rsidR="00DF0F24" w:rsidRPr="00DF0F24" w:rsidRDefault="00DF0F24" w:rsidP="00DF0F24">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Dzimumu līdztiesības veicināšana, galvenokārt tiek īstenota valsts rīcībpolitiku un citu finanšu instrumentu ietvarā, kā arī nelielā apmērā tiek īstenota DP 9.1.4.4. pasākuma “Dažādību veicināšana (diskriminācijas novēršana)” ietvaros. Projekta ietvaros plānots īstenot izmēģinājuma projektu, lai pilnveidotu nacionālās politikas novērtēšanas instrumentus un vērstu uzmanību uz budžeta veidošanas ietekmi uz sieviešu un vīriešu situācijas izmaiņām; sabiedrības informēšanas aktivitātes par nediskriminācijas jautājumiem un iekļaujošu sabiedrību, kā arī motivācijas pakalpojumus mērķa grupas personām veiksmīgākai šo personu integrācijai sabiedrībā, izglītībā un darba tirgū. Dzimumu līdztiesības veicināšana ir integrēta kā horizontāls princips, kurš ir jāievēro visu attiecināmo DP pasākumu īstenošanā, uzraudzībā un novērtēšanā.</w:t>
            </w:r>
          </w:p>
          <w:p w:rsidR="00772109" w:rsidRPr="00DF0F24" w:rsidRDefault="00DF0F24" w:rsidP="009E42FC">
            <w:pPr>
              <w:spacing w:before="0" w:after="120"/>
              <w:jc w:val="both"/>
              <w:rPr>
                <w:lang w:val="lv-LV"/>
              </w:rPr>
            </w:pPr>
            <w:r w:rsidRPr="00DF0F24">
              <w:rPr>
                <w:lang w:val="lv-LV"/>
              </w:rPr>
              <w:t>2016.gadā ir uzsākts darbs pie jauna attīstības plānošanas dokumenta izstrādes ”Sieviešu un vīriešu vienlīdzīgu iespēju un tiesību nodrošināšanai 2017.-2020.gadā”. Balstoties uz situācijas izvērtējumu, ir iezīmēti rīcības virzieni un uzdevumi, kurus ar pieejamajiem resursiem un 4 gadu termiņā ir iespējams īstenot, proti, vienlīdzīgāku iespēju nodrošināšana darba tirgū, izglītībā, darba un ģimenes dzīves saskaņošanas iespēju veicināšana, dažādu jomu speciālistu zināšanu un izpratnes pilnveidošana, sabiedrības informētība, politikas ietekmes novērtēšanas instrumentu pilnveidošana, ļaujot labāk novērtēt īstenoto politiku ietekmi uz sieviešu un vīriešu situāciju Latvijā.</w:t>
            </w:r>
          </w:p>
          <w:p w:rsidR="00772109" w:rsidRPr="00DF0F24" w:rsidRDefault="00DF0F24" w:rsidP="009E42FC">
            <w:pPr>
              <w:spacing w:before="0" w:after="120"/>
              <w:jc w:val="both"/>
              <w:rPr>
                <w:lang w:val="lv-LV"/>
              </w:rPr>
            </w:pPr>
            <w:r w:rsidRPr="00DF0F24">
              <w:rPr>
                <w:lang w:val="lv-LV"/>
              </w:rPr>
              <w:t>Latvijā joprojām saglabājas augsts tolerances līmenis pret vardarbību. Tikai 64% Latvijas iedzīvotāju uzskata, ka vardarbība ģimenē pret sievietēm ir nepieļaujama un tai vienmēr jābūt sodāmai. ES šādi uzskata vidēji 84% iedzīvotāju. Lai pievērstu uzmanību vardarbības pret sievietēm un vardarbības ģimenē problēmai, jau trešo gadu LM organizēja konferenci, kurā piedalījās dažādu jomu speciālisti, kas ikdienā strādā ar vardarbības ģimenē gadījumiem. 2017.gadā kā jauna tēma konferencē tika iekļauts jautājums par preventīvo darbu vardarbības novēršanai.</w:t>
            </w:r>
          </w:p>
          <w:p w:rsidR="00772109" w:rsidRPr="00DF0F24" w:rsidRDefault="00DF0F24" w:rsidP="009E42FC">
            <w:pPr>
              <w:spacing w:before="0" w:after="120"/>
              <w:jc w:val="both"/>
              <w:rPr>
                <w:lang w:val="lv-LV"/>
              </w:rPr>
            </w:pPr>
            <w:r w:rsidRPr="00DF0F24">
              <w:rPr>
                <w:lang w:val="lv-LV"/>
              </w:rPr>
              <w:t>NVO zināšanas un ekspertīze ir būtisks resurss, kas sniedz ieguldījumu ne tikai dzimumu līdztiesības politikas pilnveidošanā, bet arī nodrošinot dažādus pakalpojumus un atbalstu sievietēm dažādās krīzes situācijās, kā arī veicinot sabiedrības izpratni un informētību par vienlīdzīgu iespēju un tiesību realizēšanu jebkurā dzīves jomā un iespējām savas tiesības aizstāvēt. Valsts programmas „NVO fonds” ietvaros tika sniegts atbalsts NVO, lai veicinātu pilsoniskās sabiedrības ilgtspējīgu attīstību, ļaujot biedrībām un nodibinājumiem virzīt un pilnveidot demokrātijas procesus visos publiskās pārvaldes līmeņos.</w:t>
            </w:r>
          </w:p>
          <w:p w:rsidR="00DF0F24" w:rsidRPr="00DF0F24" w:rsidRDefault="00DF0F24" w:rsidP="009E42FC">
            <w:pPr>
              <w:spacing w:before="0" w:after="120"/>
              <w:jc w:val="both"/>
              <w:rPr>
                <w:lang w:val="lv-LV"/>
              </w:rPr>
            </w:pPr>
            <w:r w:rsidRPr="00DF0F24">
              <w:rPr>
                <w:lang w:val="lv-LV"/>
              </w:rPr>
              <w:t xml:space="preserve">„Pamatnostādņu sieviešu un vīriešu vienlīdzīgu iespēju un tiesību nodrošināšanai” izstrādes procesā veikta situācijas analīze par jomām, kurās līdz šim ir identificēti </w:t>
            </w:r>
            <w:r w:rsidRPr="00DF0F24">
              <w:rPr>
                <w:lang w:val="lv-LV"/>
              </w:rPr>
              <w:lastRenderedPageBreak/>
              <w:t>rādītāji, kas parāda nevienlīdzību starp sieviešu un vīriešu situāciju Latvijā dažādās jomās. Viens no šādiem rādītājiem ir atšķirības darba samaksā starp sievietēm un vīriešiem, kur vīriešiem darba samaksa ir par 17% lielāka nekā sievietēm un šī proporcija ir nemainīga kopš 2010.gada. Ienākumu nevienlīdzība savukārt korelē ar nabadzības un sociālās atstumtības risku. Jāatzīmē, kā joprojām saglabājas arī izteikta dzimumu segregācija izglītībā, kas pēc tam atspoguļojas darba tirgū.</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Ilgtspējīga attīstība (Regulas (ES) Nr. 1303/2013 50. panta 4. punkts un 111. panta 4. punkta otrās daļas f) apakšpunkts)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772109" w:rsidRPr="00DF0F24" w:rsidRDefault="00DF0F24" w:rsidP="009E42FC">
            <w:pPr>
              <w:spacing w:before="0" w:after="120"/>
              <w:jc w:val="both"/>
              <w:rPr>
                <w:lang w:val="lv-LV"/>
              </w:rPr>
            </w:pPr>
            <w:r w:rsidRPr="00DF0F24">
              <w:rPr>
                <w:lang w:val="lv-LV"/>
              </w:rPr>
              <w:t>Kopumā DP ietvaros ~17% SAM/SAMP ir identificēta tieša pozitīva ietekme un ~30% netieša pozitīva ietekme. Finansiālā izteiksmē 27% no kopējā ES fondu pieejamā finansējuma tiek novirzīts SAM ar tiešu pozitīvu ietekmi, 43% – SAM ar netiešu pozitīvu ietekmi.</w:t>
            </w:r>
          </w:p>
          <w:p w:rsidR="00772109" w:rsidRPr="00DF0F24" w:rsidRDefault="00DF0F24" w:rsidP="009E42FC">
            <w:pPr>
              <w:spacing w:before="0" w:after="120"/>
              <w:jc w:val="both"/>
              <w:rPr>
                <w:lang w:val="lv-LV"/>
              </w:rPr>
            </w:pPr>
            <w:r w:rsidRPr="00DF0F24">
              <w:rPr>
                <w:lang w:val="lv-LV"/>
              </w:rPr>
              <w:t>Atkarībā no SAM un SAMP ietekmes uz horizontālo principu Ilgtspējīga attīstība (HP IA) un PI atlases veida PI atlases kritēriju kopās iekļauti gan specifiski atbilstības (piemēram, atbilstība konkrētam vides politikas plānošanas dokumentam), gan kvalitātes HP IA kritēriji, nodrošinot projektu ar lielāku pozitīvu ietekmi uz HP IA atbalstīšanu. SAM/SAMP, kur potenciāli iespējama negatīva ietekme uz HP IA, piemēram, transporta infrastruktūras attīstības jomā, kā obligāts nosacījums (specifisks atbilstības kritērijs) ir noteikts, ka jāīsteno slodzes uz vidi mazinoši pasākumi vai jāveicina ekoloģiskās un dzīves vides kvalitātes uzlabošana. Savukārt pētniecības un uzņēmējdarbības attīstības jomā vērtēšanas kritēriji paredz priekšrocības projektiem, kas veicinās vides piesārņojuma mazināšanos vai esošā stāvokļa saglabāšanos, kā arī tādiem projektiem, kur plānotas noteiktas darbības negatīvās ietekmes uz vidi novēršanai vai samazināšanai. Apmēram 24% jeb aptuveni ceturtajai daļai no DP SAM/SAMP projektu iesniegumu vērtēšanas kritēriju kopās iekļauts kritērijs par zaļā publiskā iepirkuma (ZPI) piemērošanu.</w:t>
            </w:r>
          </w:p>
          <w:p w:rsidR="00772109" w:rsidRPr="00DF0F24" w:rsidRDefault="00DF0F24" w:rsidP="009E42FC">
            <w:pPr>
              <w:spacing w:before="0" w:after="120"/>
              <w:jc w:val="both"/>
              <w:rPr>
                <w:lang w:val="lv-LV"/>
              </w:rPr>
            </w:pPr>
            <w:r w:rsidRPr="00DF0F24">
              <w:rPr>
                <w:lang w:val="lv-LV"/>
              </w:rPr>
              <w:t>Tāpat arī nacionālajā normatīvajā regulējumā par DP pasākumu īstenošanu ir iekļautas normas HP IA nodrošināšanai:</w:t>
            </w:r>
          </w:p>
          <w:p w:rsidR="00772109" w:rsidRPr="00DF0F24" w:rsidRDefault="00DF0F24" w:rsidP="009E42FC">
            <w:pPr>
              <w:numPr>
                <w:ilvl w:val="0"/>
                <w:numId w:val="42"/>
              </w:numPr>
              <w:spacing w:before="0" w:after="120"/>
              <w:ind w:hanging="210"/>
              <w:jc w:val="both"/>
              <w:rPr>
                <w:lang w:val="lv-LV"/>
              </w:rPr>
            </w:pPr>
            <w:r w:rsidRPr="00DF0F24">
              <w:rPr>
                <w:lang w:val="lv-LV"/>
              </w:rPr>
              <w:t>pasākumiem ar tiešu pozitīvu ietekmi uz HP IA atbilstoši pasākuma specifikai un mērķim – pielāgošanās klimata pārmaiņām un klimata pārmaiņu mazināšanai, resursu, t.sk. energoresursu izmantošanas efektivitātes uzlabošanai, bioloģiskās daudzveidības saglabāšanai, vides aizsardzībai, t.sk. atkritumu mazināšanai un centralizēto kanalizācijas pakalpojumu pieejamības uzlabošanai;</w:t>
            </w:r>
          </w:p>
          <w:p w:rsidR="00772109" w:rsidRPr="00DF0F24" w:rsidRDefault="00DF0F24" w:rsidP="009E42FC">
            <w:pPr>
              <w:numPr>
                <w:ilvl w:val="0"/>
                <w:numId w:val="42"/>
              </w:numPr>
              <w:spacing w:before="0" w:after="120"/>
              <w:ind w:hanging="210"/>
              <w:jc w:val="both"/>
              <w:rPr>
                <w:lang w:val="lv-LV"/>
              </w:rPr>
            </w:pPr>
            <w:r w:rsidRPr="00DF0F24">
              <w:rPr>
                <w:lang w:val="lv-LV"/>
              </w:rPr>
              <w:t>neatkarīgi no SAM/pasākuma ietekmes uz HP IA paredzēta norma par atbalstu vides prasību iekļaušanai preču, pakalpojumu un būvdarbu iepirkumos (ZPI);</w:t>
            </w:r>
          </w:p>
          <w:p w:rsidR="00772109" w:rsidRPr="00DF0F24" w:rsidRDefault="00DF0F24" w:rsidP="009E42FC">
            <w:pPr>
              <w:numPr>
                <w:ilvl w:val="0"/>
                <w:numId w:val="42"/>
              </w:numPr>
              <w:spacing w:before="0" w:after="120"/>
              <w:ind w:hanging="210"/>
              <w:jc w:val="both"/>
              <w:rPr>
                <w:lang w:val="lv-LV"/>
              </w:rPr>
            </w:pPr>
            <w:r w:rsidRPr="00DF0F24">
              <w:rPr>
                <w:lang w:val="lv-LV"/>
              </w:rPr>
              <w:t>attiecināmas ir izmaksas vides aizsardzības obligāto prasību nodrošināšanai, tostarp ietekmes uz vidi novērtējuma izmaksas un izmaksas, kas sekmē videi draudzīga transporta attīstību – ar velosipēdistu ceļu izbūvi saistītās izmaksas (specifiski transporta infrastruktūras attīstības SAM/SAMP īstenošanas noteikumi);</w:t>
            </w:r>
          </w:p>
          <w:p w:rsidR="00772109" w:rsidRPr="00DF0F24" w:rsidRDefault="00DF0F24" w:rsidP="009E42FC">
            <w:pPr>
              <w:numPr>
                <w:ilvl w:val="0"/>
                <w:numId w:val="42"/>
              </w:numPr>
              <w:spacing w:before="0" w:after="120"/>
              <w:ind w:hanging="210"/>
              <w:jc w:val="both"/>
              <w:rPr>
                <w:lang w:val="lv-LV"/>
              </w:rPr>
            </w:pPr>
            <w:r w:rsidRPr="00DF0F24">
              <w:rPr>
                <w:lang w:val="lv-LV"/>
              </w:rPr>
              <w:lastRenderedPageBreak/>
              <w:t>ūdenssaimniecības un atkritumu apsaimniekošanas infrastruktūras attīstības jomā gan normatīvajā regulējumā, gan projektu iesniegumu vērtēšanā, paredz izvērtēt izdevumu–ienākumu analīzi, kur tarifus fiksē atbilstoši principam “Piesārņotājs maksā”, ņemot vērā pieejamību cenas ziņā (ūdenssaimniecības nozarē tarifs nepārsniedz 4% no mājsaimniecības ikmēneša kopējiem ienākumiem, atkritumu nozarē – tarifs tiek noteikts katrā pašvaldībā iepirkuma procedūras rezultātā).</w:t>
            </w:r>
          </w:p>
          <w:p w:rsidR="00DF0F24" w:rsidRPr="00DF0F24" w:rsidRDefault="00DF0F24" w:rsidP="009E42FC">
            <w:pPr>
              <w:spacing w:before="0" w:after="120"/>
              <w:jc w:val="both"/>
              <w:rPr>
                <w:lang w:val="lv-LV"/>
              </w:rPr>
            </w:pPr>
            <w:r w:rsidRPr="00DF0F24">
              <w:rPr>
                <w:lang w:val="lv-LV"/>
              </w:rPr>
              <w:t>Līdz 2016. gada beigām apstiprināti pieci projekti ar tiešu pozitīvu ietekmi, no kuriem viens projekts ir pabeigts. Prognozējams, ka DP plānotie mērķi tiks sasniegti, jo ~68% no apstiprinātajiem SAM/SAMP ar tiešu ietekmi paredzēts ieviest, piemērojot ierobežotas projektu iesniegumu atlases, t.i. veikta projektu atlase, kuri nodrošina HP IA rādītāju sasniegšanu. Pabeigtajā projektā  rādītāja izpilde pārsniedz 100%  un mērķis ir sasniegts. Ņemot vērā minēto, plašāku informāciju un analīzi par sasniegto progresu un konstatētajām problēmām, riskiem būs iespējams sniegt ziņojumā, kas tiks sagatavots 2019.gadā.</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Ziņojums par atbalstu, kas izmantots klimata pārmaiņu mērķiem (ES Regulas Nr. 1303/2013 50. panta 4. punkts)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2C210A">
        <w:tc>
          <w:tcPr>
            <w:tcW w:w="8505" w:type="dxa"/>
            <w:shd w:val="clear" w:color="auto" w:fill="auto"/>
          </w:tcPr>
          <w:p w:rsidR="00DF0F24" w:rsidRPr="00DF0F24" w:rsidRDefault="009E42FC" w:rsidP="009E42FC">
            <w:pPr>
              <w:pStyle w:val="Text1"/>
              <w:ind w:left="0"/>
              <w:jc w:val="both"/>
              <w:rPr>
                <w:lang w:val="lv-LV"/>
              </w:rPr>
            </w:pPr>
            <w:r>
              <w:rPr>
                <w:lang w:val="lv-LV"/>
              </w:rPr>
              <w:t>Informācija tiks papildināta, tiklīdz SFC2014 sistēma būs pieejama</w:t>
            </w:r>
          </w:p>
        </w:tc>
      </w:tr>
    </w:tbl>
    <w:p w:rsidR="00DF0F24" w:rsidRPr="00DF0F24" w:rsidRDefault="00DF0F24" w:rsidP="00DF0F24">
      <w:pPr>
        <w:jc w:val="both"/>
        <w:rPr>
          <w:lang w:val="lv-LV"/>
        </w:rPr>
      </w:pPr>
    </w:p>
    <w:p w:rsidR="00DF0F24" w:rsidRPr="00DF0F24" w:rsidRDefault="009E42FC" w:rsidP="009E42FC">
      <w:pPr>
        <w:pStyle w:val="Heading2"/>
        <w:rPr>
          <w:lang w:val="lv-LV"/>
        </w:rPr>
      </w:pPr>
      <w:r w:rsidRPr="009E42FC">
        <w:rPr>
          <w:lang w:val="lv-LV"/>
        </w:rPr>
        <w:t>Partneru nozīme programmas īstenošanā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FM sadarbībā ar nozaru ministrijām ir sagatavojusi divus grozījumu projektus DP, kā arī attiecīgus grozījumus PL. Grozījumu priekšlikumu sagatavošanā un saskaņošanā tika iesaistītas visas nozares ministrijas, Valsts kanceleja, Pārresoru koordinācijas centrs, sociālie partneri un biedrības un nodibinājumi.</w:t>
            </w:r>
          </w:p>
          <w:p w:rsidR="00772109" w:rsidRPr="00DF0F24" w:rsidRDefault="00DF0F24" w:rsidP="009E42FC">
            <w:pPr>
              <w:spacing w:before="0" w:after="120"/>
              <w:jc w:val="both"/>
              <w:rPr>
                <w:lang w:val="lv-LV"/>
              </w:rPr>
            </w:pPr>
            <w:r w:rsidRPr="00DF0F24">
              <w:rPr>
                <w:lang w:val="lv-LV"/>
              </w:rPr>
              <w:t>Sadarbības partneri, kuri izteica komentārus par nozaru ministriju iesniegtajiem priekšlikumiem grozījumiem DP, nepieciešamības gadījumā tika aicināti uz sanāksmēm, lai kopīgi diskutētu par izteiktajiem komentāriem. Pirmie grozījumi DP tika saskaņoti UK rakstiskās procedūras ietvaros 2016.gada 17.aprīlī ietvaros. 2016.gada decembrī uzsākts jauno grozījumu DP un ar tiem saistīto grozījumu PL saskaņošanas process UK rakstiskajā procedūrā, kā arī uzsākta PL grozījumu saskaņošanas procedūra PL vadības grupas ietvaros. </w:t>
            </w:r>
          </w:p>
          <w:p w:rsidR="00772109" w:rsidRPr="00DF0F24" w:rsidRDefault="00DF0F24" w:rsidP="009E42FC">
            <w:pPr>
              <w:spacing w:before="0" w:after="120"/>
              <w:jc w:val="both"/>
              <w:rPr>
                <w:lang w:val="lv-LV"/>
              </w:rPr>
            </w:pPr>
            <w:r w:rsidRPr="00DF0F24">
              <w:rPr>
                <w:lang w:val="lv-LV"/>
              </w:rPr>
              <w:t>Iebildumus un priekšlikumus par DP grozījumiem aktīvi sniedza plānošanas reģioni, pašvaldību organizācijas, tādas kā Latvijas Pašvaldību savienība, Biedrība „Latvijas Lielo pilsētu asociācija”, kā arī pašvaldības, darba devēju un darbinieku organizācijas – Latvijas Brīvo arodbiedrību savienība un Latvijas Darba devēju konfederācija, dažādas biedrības un nodibinājumi: Latvijas Pilsoniskā alianse, Latvijas Zaļā kustība un citas. Grozījumu dokumentu izstrādē aktīvi iesaistījās arī saimnieciskās darbības veicēji.</w:t>
            </w:r>
          </w:p>
          <w:p w:rsidR="00772109" w:rsidRPr="00DF0F24" w:rsidRDefault="00DF0F24" w:rsidP="009E42FC">
            <w:pPr>
              <w:spacing w:before="0" w:after="120"/>
              <w:jc w:val="both"/>
              <w:rPr>
                <w:lang w:val="lv-LV"/>
              </w:rPr>
            </w:pPr>
            <w:r w:rsidRPr="00DF0F24">
              <w:rPr>
                <w:lang w:val="lv-LV"/>
              </w:rPr>
              <w:t xml:space="preserve">Lai nodrošinātu kvalitatīvu pakalpojumu pārklājumu Latvijā, pašvaldības un plānošanas reģioni ir noteikti kā finansējuma saņēmēji vai kā sadarbības partneri dažādu SAM ietvaros. Savukārt, lai pilnvērtīgi izmantotu sociālo partneru un biedrību un nodibinājumu intelektuālo potenciālu un dotu viņiem reālas partnerības iespējas savas nozares ietvaros, vairāku SAM ietvaros sociālie partneri un biedrības un </w:t>
            </w:r>
            <w:r w:rsidRPr="00DF0F24">
              <w:rPr>
                <w:lang w:val="lv-LV"/>
              </w:rPr>
              <w:lastRenderedPageBreak/>
              <w:t>nodibinājumi tiek iesaistīti ne tikai kā finansējuma saņēmēji vai sadarbības partneri, bet arī kā projektu īstenotāji un labuma guvēji, sniedzot iespēju nevalstiskajam sektoram līdzdarboties KP fondu īstenošanā plašākā nozaru tvērumā.</w:t>
            </w:r>
          </w:p>
          <w:p w:rsidR="00DF0F24" w:rsidRPr="00DF0F24" w:rsidRDefault="00DF0F24" w:rsidP="009E42FC">
            <w:pPr>
              <w:spacing w:before="0" w:after="120"/>
              <w:jc w:val="both"/>
              <w:rPr>
                <w:lang w:val="lv-LV"/>
              </w:rPr>
            </w:pPr>
            <w:r w:rsidRPr="00DF0F24">
              <w:rPr>
                <w:lang w:val="lv-LV"/>
              </w:rPr>
              <w:t>Lai nodrošinātu sekmīgu SAM un to pasākumu īstenošanas dokumentu izstrādi un apstiprināšanu, katru mēnesi tika organizētas Apakškomitejas (AK) sēdes (2016. gada laikā kopā noorganizētas 36 AK sēdes), kurās aktīvi diskusijās iesaistījās ne tikai valsts institūcijas, bet arī sociālie un sadarbības partneri, kā arī biedrības un nodibinājumi, lai panāktu pēc iespējas plašāku sabiedrības interešu pārstāvību. Pēc diskusijām AK, SAM un to pasākumu projektu iesniegumu vērtēšanas kritēriji tika virzīti apstiprināšanai UK, kur ikviens UK dalībnieks varēja paust viedokli un izteikt priekšlikumus kritēriju uzlabošanai (2016. gada laikā noorganizētas 2 UK sēdes un 13 rakstiskās procedūras). UK un AK kopumā līdz šim ir nodrošināta plaša sabiedrības iesaiste, - vairāk kā puse (~53%) UK dalībnieku pārstāv kādu no biedrībām vai nodibinājumiem, kas pārstāv visas sabiedrības intereses. UK un AK materiāli ir pieejami UK e-portfeļa tīmekļa vietnē: https://komitejas.esfondi.lv.</w:t>
            </w:r>
          </w:p>
        </w:tc>
      </w:tr>
    </w:tbl>
    <w:p w:rsidR="00DF0F24" w:rsidRPr="00DF0F24" w:rsidRDefault="00DF0F24" w:rsidP="00077AF4">
      <w:pPr>
        <w:pStyle w:val="Heading1"/>
        <w:ind w:left="0" w:firstLine="0"/>
        <w:jc w:val="center"/>
        <w:rPr>
          <w:lang w:val="lv-LV"/>
        </w:rPr>
      </w:pPr>
      <w:r w:rsidRPr="00DF0F24">
        <w:rPr>
          <w:lang w:val="lv-LV"/>
        </w:rPr>
        <w:lastRenderedPageBreak/>
        <w:t>OBLIGĀTĀ INFORMĀCIJA UN NOVĒRTĒJUMS SASKAŅĀ AR REGULAS (ES) NR.1303/2013 111. PANTA 4. PUNKTA PIRMĀS DAĻAS a) UN b) APAKŠPUNKTU</w:t>
      </w:r>
    </w:p>
    <w:p w:rsidR="00DF0F24" w:rsidRPr="00DF0F24" w:rsidRDefault="00DF0F24" w:rsidP="00DF0F24">
      <w:pPr>
        <w:pStyle w:val="Heading2"/>
        <w:tabs>
          <w:tab w:val="clear" w:pos="850"/>
          <w:tab w:val="num" w:pos="0"/>
        </w:tabs>
        <w:ind w:left="0" w:firstLine="0"/>
        <w:jc w:val="both"/>
        <w:rPr>
          <w:lang w:val="lv-LV"/>
        </w:rPr>
      </w:pPr>
      <w:r w:rsidRPr="00DF0F24">
        <w:rPr>
          <w:lang w:val="lv-LV"/>
        </w:rPr>
        <w:t>Novērtējuma plāna īstenošanas progress un izvērtējumu konstatējumos norādītā pēckontrole.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2016. gada 17. februārī ES fondu Konsultatīvā izvērtēšanas darba grupa (KIDG) apstiprinātajā ikgadējā ES fondu izvērtēšanas plānā 2016. gadam iekļauti piecu DP “Izaugsme un nodarbinātība” iekļauto specifisko atbalsta mērķu paplašinātie sākotnējie novērtējumi (SAM 4.1.1. Veicināt efektīvu energoresursu izmantošanu, enerģijas patēriņa samazināšanu un pāreju uz AER apstrādes rūpniecības nozarē, SAM 4.3.1 Veicināt energoefektivitāti un vietējo AER izmantošanu centralizētajā siltumapgādē, SAM 5.3.1. Attīstīt un uzlabot ūdensapgādes un kanalizācijas sistēmas pakalpojumu kvalitāti un nodrošināt pieslēgšanas iespējas, SAM 8.2.1 Samazināt studiju programmu fragmentāciju un stiprināt resursu koplietošanu, SAM 8.4.1. Pilnveidot nodarbināto personu profesionālo kompetenci), no tiem četri ir pabeigti, bet piektais (SAM 8.2.1. paplašinātais sākotnējais novērtējums) tiks pabeigts 2017. gadā. Noslēgto paplašināto sākotnējo novērtējumu secinājumi iestrādāti atbilstošo SAM īstenošanas nosacījumos.</w:t>
            </w:r>
          </w:p>
          <w:p w:rsidR="00772109" w:rsidRPr="00DF0F24" w:rsidRDefault="00DF0F24" w:rsidP="009E42FC">
            <w:pPr>
              <w:spacing w:before="0" w:after="120"/>
              <w:jc w:val="both"/>
              <w:rPr>
                <w:lang w:val="lv-LV"/>
              </w:rPr>
            </w:pPr>
            <w:r w:rsidRPr="00DF0F24">
              <w:rPr>
                <w:lang w:val="lv-LV"/>
              </w:rPr>
              <w:t>2016.gadā uzsākti četri ikgadējā ES fondu izvērtēšanas plānā 2016. gadam iekļautie ES fondu 2007. – 2013. gada plānošanas perioda noslēguma izvērtējumi (uzņēmējdarbības atbalsta un zinātnes, pētniecības un inovāciju atbalsta jomā, ieguldījumi transporta nozares attīstībā un ieguldījumi nacionālās un reģionālās nozīmes attīstības centru (pašvaldību) attīstības veicināšanai), kuru secinājumi tiks izmantoti 2014. – 2020. gada ES fondu plānošanas periodā sniegtā ES fondu atbalsta pilnveidošanai un turpmākām diskusijām par ES fondu ieguldījumiem pēc 2020. gada.</w:t>
            </w:r>
          </w:p>
          <w:p w:rsidR="00772109" w:rsidRPr="00DF0F24" w:rsidRDefault="00DF0F24" w:rsidP="009E42FC">
            <w:pPr>
              <w:spacing w:before="0" w:after="120"/>
              <w:jc w:val="both"/>
              <w:rPr>
                <w:lang w:val="lv-LV"/>
              </w:rPr>
            </w:pPr>
            <w:r w:rsidRPr="00DF0F24">
              <w:rPr>
                <w:lang w:val="lv-LV"/>
              </w:rPr>
              <w:t>Ir noslēdzies viens tematiskais izvērtējums (Nodarbinātības valsts aģentūras reģistrēto bezdarbnieku profilēšanas metodes ietekmes uz bezdarbnieku darbā iekārtošanos izvērtējums). Šī izvērtējuma kopsavilkums iekļauts šī ziņojuma 4. sadaļā.</w:t>
            </w:r>
          </w:p>
          <w:p w:rsidR="00772109" w:rsidRPr="00DF0F24" w:rsidRDefault="00DF0F24" w:rsidP="009E42FC">
            <w:pPr>
              <w:spacing w:before="0" w:after="120"/>
              <w:jc w:val="both"/>
              <w:rPr>
                <w:lang w:val="lv-LV"/>
              </w:rPr>
            </w:pPr>
            <w:r w:rsidRPr="00DF0F24">
              <w:rPr>
                <w:lang w:val="lv-LV"/>
              </w:rPr>
              <w:lastRenderedPageBreak/>
              <w:t>Papildus ikgadējā ES fondu izvērtēšanas plānā 2016. gadam iekļautajiem izvērtējumiem Eiropas Komisijas Vienotā pētniecības centra ģenerāldirektorāta Ietekmes izvērtēšanas pētniecības centrs CRIE ir atbalstījis FM sadarbībā ar Labklājības ministriju sagatavoto izvērtējuma tēmas pieteikumu par JNI profesionālo apmācību programmu ietekmi uz apmācīto nodarbinātības situācijas izmaiņām. Šo kontrfaktuālās ietekmes izvērtējumu CRIE eksperti uzsākuši 2016. gada nogalē un plāno pabeigt 2017. gada pirmajā pusgadā.</w:t>
            </w:r>
          </w:p>
          <w:p w:rsidR="00772109" w:rsidRPr="00DF0F24" w:rsidRDefault="00DF0F24" w:rsidP="009E42FC">
            <w:pPr>
              <w:spacing w:before="0" w:after="120"/>
              <w:jc w:val="both"/>
              <w:rPr>
                <w:lang w:val="lv-LV"/>
              </w:rPr>
            </w:pPr>
            <w:r w:rsidRPr="00DF0F24">
              <w:rPr>
                <w:lang w:val="lv-LV"/>
              </w:rPr>
              <w:t>Informācija par izvērtējumu ieteikumiem un to ieviešanu tiek iekļauta VI uzturētajā Izvērtējumu ieteikumu ieviešanas plānā, kas tiek regulāri aktualizēts KIDG, lemjot par lietderīgo izvērtējumu ieteikumu iekļaušanu, nosakot atbildīgo institūciju un turpmāko rīcību ieteikumu ieviešanā. Par izvērtējumu ieteikumu ieviešanas plānā iekļauto ieteikumu ieviešanu reizi gadā tiek informēta arī UK.</w:t>
            </w:r>
          </w:p>
          <w:p w:rsidR="00772109" w:rsidRPr="00DF0F24" w:rsidRDefault="00DF0F24" w:rsidP="009E42FC">
            <w:pPr>
              <w:spacing w:before="0" w:after="120"/>
              <w:jc w:val="both"/>
              <w:rPr>
                <w:lang w:val="lv-LV"/>
              </w:rPr>
            </w:pPr>
            <w:r w:rsidRPr="00DF0F24">
              <w:rPr>
                <w:lang w:val="lv-LV"/>
              </w:rPr>
              <w:t>KIDG 2016. gada 1. novembrī aktualizētajā Izvērtējumu ieteikumu ieviešanas plānā iekļauti 110 ieteikumi, no kuriem 95 attiecināmi uz 2014.– 2020. gada ES fondu plānošanas periodu. No tiem 54 ir stratēģiskas nozīmes ieteikumi, savukārt atlikušie – tehniska rakstura ieteikumi. 43% no kopējā ieteikumu skaita atbilstoši KIDG lēmumam uzskatāmi par ieviestiem, 37% ieteikumu ieviešana ir uzsākta, savukārt atlikušo 20% ieteikumu ieviešana tiks uzsākta nākamajos pārskata periodos saskaņā ar KIDG lēmumu.</w:t>
            </w:r>
          </w:p>
          <w:p w:rsidR="00772109" w:rsidRPr="00DF0F24" w:rsidRDefault="00DF0F24" w:rsidP="009E42FC">
            <w:pPr>
              <w:spacing w:before="0" w:after="120"/>
              <w:jc w:val="both"/>
              <w:rPr>
                <w:lang w:val="lv-LV"/>
              </w:rPr>
            </w:pPr>
            <w:r w:rsidRPr="00DF0F24">
              <w:rPr>
                <w:lang w:val="lv-LV"/>
              </w:rPr>
              <w:t>Būtiskākie 2016. gadā ieviestie stratēģiskie ieteikumi saistīti ar 2014. – 2020. gada ES fondu plānošanas perioda sekmīgas uzsākšanas nodrošināšanu – piemēram, VI būtiski pilnveidojusi ES fondu vietnē pieejamo informāciju par ES fondu projektu izstrādi, pieteikšanu un īstenošanu, papildinot tīmekļa vietni ar pieejamā ES fondu atbalsta meklētāja atjaunoto versiju, savukārt SI nodrošinājusi seminārus potenciālajiem projektu iesniegumu iesniedzējiem, kā arī kvalifikācijas celšanas pasākumus projektu atlasē un ieviešanā iesaistītajiem darbiniekiem. Šie pasākumi papildinājuši citus VI veiktos pasākumus, t.sk. iepriekšējo izvērtējumu ieteikuma rezultātā vienkāršoto projektu atlases kritēriju saskaņošanu, kas līdz 2016.gada beigām ļāvusi uzsākt ES fondu līdzfinansēto pasākumu projektu atlases jau par 3,1 mljrd. eiro jeb 70% no kopējā plānošanas periodā pieejamā ES fondu finansējuma.</w:t>
            </w:r>
          </w:p>
          <w:p w:rsidR="00DF0F24" w:rsidRPr="00DF0F24" w:rsidRDefault="00DF0F24" w:rsidP="009E42FC">
            <w:pPr>
              <w:spacing w:before="0" w:after="120"/>
              <w:jc w:val="both"/>
              <w:rPr>
                <w:lang w:val="lv-LV"/>
              </w:rPr>
            </w:pPr>
            <w:r w:rsidRPr="00DF0F24">
              <w:rPr>
                <w:lang w:val="lv-LV"/>
              </w:rPr>
              <w:t xml:space="preserve">Tāpat ir veiktas atsevišķas darbības JNI SAM 7.2.1. „Palielināt nodarbinātībā, izglītībā vai apmācībās neiesaistītu jauniešu nodarbinātību un izglītības ieguvi Jauniešu garantijas ietvaros” īstenošanas uzlabošanai, piemēram, veikti grozījumi, kas paredz palielināt algas dotācijas apmēru jaunietim bezdarbniekam aktīvās nodarbinātības pasākumā „Pirmā darba pieredze jaunietim” par pilnu darba laiku pirmos sešus mēnešus ļaujot saņemt 200 </w:t>
            </w:r>
            <w:r w:rsidRPr="00DF0F24">
              <w:rPr>
                <w:i/>
                <w:iCs/>
                <w:lang w:val="lv-LV"/>
              </w:rPr>
              <w:t xml:space="preserve">euro </w:t>
            </w:r>
            <w:r w:rsidRPr="00DF0F24">
              <w:rPr>
                <w:lang w:val="lv-LV"/>
              </w:rPr>
              <w:t xml:space="preserve">(iepriekš 160 </w:t>
            </w:r>
            <w:r w:rsidRPr="00DF0F24">
              <w:rPr>
                <w:i/>
                <w:iCs/>
                <w:lang w:val="lv-LV"/>
              </w:rPr>
              <w:t>euro</w:t>
            </w:r>
            <w:r w:rsidRPr="00DF0F24">
              <w:rPr>
                <w:lang w:val="lv-LV"/>
              </w:rPr>
              <w:t xml:space="preserve">), savukārt jauniešiem bezdarbniekiem ar invaliditāti – 300 </w:t>
            </w:r>
            <w:r w:rsidRPr="00DF0F24">
              <w:rPr>
                <w:i/>
                <w:iCs/>
                <w:lang w:val="lv-LV"/>
              </w:rPr>
              <w:t xml:space="preserve">euro </w:t>
            </w:r>
            <w:r w:rsidRPr="00DF0F24">
              <w:rPr>
                <w:lang w:val="lv-LV"/>
              </w:rPr>
              <w:t xml:space="preserve">līdzšinējo 240 </w:t>
            </w:r>
            <w:r w:rsidRPr="00DF0F24">
              <w:rPr>
                <w:i/>
                <w:iCs/>
                <w:lang w:val="lv-LV"/>
              </w:rPr>
              <w:t xml:space="preserve">euro </w:t>
            </w:r>
            <w:r w:rsidRPr="00DF0F24">
              <w:rPr>
                <w:lang w:val="lv-LV"/>
              </w:rPr>
              <w:t>vietā. Tādējādi darba devējiem tiek veidoti pievilcīgākie nosacījumi jaunu darba vietu radīšanai jauniešiem un tiek paredzēts, ka kopējais jaunizveidoto valsts līdzfinansēto darba vietu skaits jauniešiem bezdarbniekiem (no kuriem vairāk kā 60% ir ar zemu izglītības līmeni) palielināsies. Papildus nodrošināta visaptveroša informācijas apmaiņa projektu finansējumu saņēmēju – NVA un Valsts izglītības attīstības aģentūras starpā, kā arī palielināts šo abu institūciju projektā iesaistītais personāla skaits.</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lastRenderedPageBreak/>
        <w:t>Saskaņā ar komunikācijas stratēģiju īstenoto fondu informācijas un reklāmas pasākumu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Kopējais ES fondu informācijai un publicitātei piešķirtais ES fondu tehniskās palīdzības finansējums VI, AI un SI līdz 2018. gada 31. decembrim ir 2 806 318,00 EUR. No šī finansējuma 2016. gadā ir izmantoti 461 477,65 EUR jeb 16,44%. Izmantotā finansējuma nelielā daļa ir skaidrojama ar SAM MK noteikumu apstiprināšanas laika grafika nobīdēm, kuru dēļ arī vēlāk kļūst aktuāla komunikācijas nodrošināšana par pieejamajiem ES fondu atbalsta pasākumiem. Detalizētāku informāciju par 2016.gada ES fondu Komunikācijas plānā iekļautajiem pasākumiem, mērķi, mērķa grupām, sasniedzamiem rādītājiem,  izmaksām skatīt: http://www.esfondi.lv/upload/Komunikacija/konsolidetais_komunikacijas-plans_2016.pdf .</w:t>
            </w:r>
          </w:p>
          <w:p w:rsidR="00772109" w:rsidRPr="00DF0F24" w:rsidRDefault="00DF0F24" w:rsidP="009E42FC">
            <w:pPr>
              <w:spacing w:before="0" w:after="120"/>
              <w:jc w:val="both"/>
              <w:rPr>
                <w:lang w:val="lv-LV"/>
              </w:rPr>
            </w:pPr>
            <w:r w:rsidRPr="00DF0F24">
              <w:rPr>
                <w:lang w:val="lv-LV"/>
              </w:rPr>
              <w:t>2016. gadā atbilstoši ES fondu Komunikācijas stratēģijai 2015. – 2023. gadam nodrošināta ES fondu ieguldījumu un pieejamo iespēju komunikācija sociālajos tīklos, tīmekļa vietnē esfondi.lv un saziņā ar medijiem.</w:t>
            </w:r>
          </w:p>
          <w:p w:rsidR="00772109" w:rsidRPr="00DF0F24" w:rsidRDefault="00DF0F24" w:rsidP="009E42FC">
            <w:pPr>
              <w:spacing w:before="0" w:after="120"/>
              <w:jc w:val="both"/>
              <w:rPr>
                <w:lang w:val="lv-LV"/>
              </w:rPr>
            </w:pPr>
            <w:r w:rsidRPr="00DF0F24">
              <w:rPr>
                <w:lang w:val="lv-LV"/>
              </w:rPr>
              <w:t>ES fondu komunikācijas mērķis ir veicināt sabiedrības izpratni par ES fondu īstenoto projektu ieguldījuma nozīmi Latvijas tautsaimniecībā, ekonomiskajā attīstībā un katra Latvijas iedzīvotāja labklājības līmeņa celšanā, kā arī sekmēt sabiedrības atbalstu un uzticēšanos ES fondu ieguldījumam un Latvijā īstenoto projektu realizācijai.</w:t>
            </w:r>
          </w:p>
          <w:p w:rsidR="00772109" w:rsidRPr="00DF0F24" w:rsidRDefault="00DF0F24" w:rsidP="009E42FC">
            <w:pPr>
              <w:spacing w:before="0" w:after="120"/>
              <w:jc w:val="both"/>
              <w:rPr>
                <w:lang w:val="lv-LV"/>
              </w:rPr>
            </w:pPr>
            <w:r w:rsidRPr="00DF0F24">
              <w:rPr>
                <w:lang w:val="lv-LV"/>
              </w:rPr>
              <w:t>2016. gada 6. maijā FM EK pārstāvniecības Latvijā organizētajā Eiropas dienu pasākumā “Iepazīsti Eiropu” 208 skolēnu grupas no 9 Latvijas reģionālajām skolām atvērto durvju dienās apmeklēja 3 projektus – Latvijas Nacionālo mākslas muzeju, Rīgas Domu un “Laimas” šokolādes muzeju. Mākslas muzejā tostarp bija iespējams piedalīties EK kampaņas #EUinMyRegion organizētajās “Dārgumu medībās” – atrast muzeja telpās konkursa plakātu, sekot instrukcijām un laimēt ceļojumu divām personām uz kādu no Eiropas galvaspilsētām. Kopumā ES fondu projektu īstenošanas vietas apmeklēja vairāk kā 400 personu.</w:t>
            </w:r>
          </w:p>
          <w:p w:rsidR="00772109" w:rsidRPr="00DF0F24" w:rsidRDefault="00DF0F24" w:rsidP="009E42FC">
            <w:pPr>
              <w:spacing w:before="0" w:after="120"/>
              <w:jc w:val="both"/>
              <w:rPr>
                <w:lang w:val="lv-LV"/>
              </w:rPr>
            </w:pPr>
            <w:r w:rsidRPr="00DF0F24">
              <w:rPr>
                <w:lang w:val="lv-LV"/>
              </w:rPr>
              <w:t>2016. gadā FM īstenoja komunikācijas kampaņu, kuras ietvaros tika izveidota nākotnes vizualizācijas platforma tīmekļa vietnē espartevi.lv. Platformu izmantoja vairāk kā 1500 interesenti visā Latvijā, vizualizējot valsts nākotni un pozitīvās pārmaiņas, kuras, pateicoties ES fondu finansējumam, Latvijas iedzīvotāji piedzīvos līdz 2023. gadam.</w:t>
            </w:r>
          </w:p>
          <w:p w:rsidR="00772109" w:rsidRPr="00DF0F24" w:rsidRDefault="00DF0F24" w:rsidP="009E42FC">
            <w:pPr>
              <w:spacing w:before="0" w:after="120"/>
              <w:jc w:val="both"/>
              <w:rPr>
                <w:lang w:val="lv-LV"/>
              </w:rPr>
            </w:pPr>
            <w:r w:rsidRPr="00DF0F24">
              <w:rPr>
                <w:lang w:val="lv-LV"/>
              </w:rPr>
              <w:t>Tāpat kampaņas ietvaros tika organizēta preses konference par mītiem un patiesību ES fondu jomā, kas guva plašu mediju interesi, iniciējot ap 30 publikāciju medijos. Savukārt apkopotie  labuma guvēju pieredzes stāsti un infografikas veidoja izpratni par 2007. – 2013. gada plānošanas perioda projektu sasniegumiem un ietekmi uz Latvijas labklājību, kā arī esošā plānošanas perioda iespējām.</w:t>
            </w:r>
          </w:p>
          <w:p w:rsidR="00772109" w:rsidRPr="00DF0F24" w:rsidRDefault="00DF0F24" w:rsidP="009E42FC">
            <w:pPr>
              <w:spacing w:before="0" w:after="120"/>
              <w:jc w:val="both"/>
              <w:rPr>
                <w:lang w:val="lv-LV"/>
              </w:rPr>
            </w:pPr>
            <w:r w:rsidRPr="00DF0F24">
              <w:rPr>
                <w:lang w:val="lv-LV"/>
              </w:rPr>
              <w:t>Papildus VI īstenotajiem komunikācijas pasākumiem informatīvos pasākumus par savas jomas SAM organizējušas Ekonomikas ministrija (EM), Tieslietu ministrija, Izglītības un zinātnes ministrija, Satiksmes ministrija un Vides aizsardzības un reģionālās attīstības ministrija (VARAM). Savukārt Centrālā finanšu un līgumu aģentūra (CFLA) organizēja ap 100 semināru un cita veida informatīvo pasākumu gan par projektu iesniegumu atlasēm, gan par projektu ieviešanas jautājumiem Rīgā un reģionos, kuros piedalījušies vairāk kā 2650 apmeklētāju, savukārt iespēju sekot pasākumiem tiešraidē izmantojuši vairāk kā 750 interesentu.</w:t>
            </w:r>
          </w:p>
          <w:p w:rsidR="00772109" w:rsidRPr="00DF0F24" w:rsidRDefault="00DF0F24" w:rsidP="009E42FC">
            <w:pPr>
              <w:spacing w:before="0" w:after="120"/>
              <w:jc w:val="both"/>
              <w:rPr>
                <w:lang w:val="lv-LV"/>
              </w:rPr>
            </w:pPr>
            <w:r w:rsidRPr="00DF0F24">
              <w:rPr>
                <w:lang w:val="lv-LV"/>
              </w:rPr>
              <w:lastRenderedPageBreak/>
              <w:t> EM 2016. gada rudenī jau trešo reizi sadarbībā ar CFLA, Attīstības finanšu institūciju ALTUM un Latvijas Investīciju un attīstības aģentūru (LIAA) organizēja piecu forumu ciklu “Atbalsts uzņēmējiem” Rīgā un Latvijas reģionos, informējot sabiedrību par visiem ar ES fondiem saistītajiem jautājumiem attiecībā uz plānoto atbalstu uzņēmējiem. Pasākumos informāciju esošajiem un topošajiem uzņēmējiem sniedza tādas institūcijas kā EM, VARAM, CFLA, ALTUM, LIAA, NVA u.c. Pasākumu cikls tiek organizēts ar mērķi informēt esošos un potenciālos uzņēmējus par pieejamām ES atbalsta programmām uzņēmējdarbības uzsākšanai un attīstībai. 2016. gada forumos kopumā piedalījās ap 540 dalībnieku.</w:t>
            </w:r>
          </w:p>
          <w:p w:rsidR="00772109" w:rsidRPr="00DF0F24" w:rsidRDefault="00DF0F24" w:rsidP="009E42FC">
            <w:pPr>
              <w:spacing w:before="0" w:after="120"/>
              <w:jc w:val="both"/>
              <w:rPr>
                <w:lang w:val="lv-LV"/>
              </w:rPr>
            </w:pPr>
            <w:r w:rsidRPr="00DF0F24">
              <w:rPr>
                <w:lang w:val="lv-LV"/>
              </w:rPr>
              <w:t>Savukārt EM kampaņa “Dzīvo siltāk” īstenoja 13 semināru ciklus “Daudzdzīvokļu māju energoefektivitātes paaugstināšana. Nosacījumi, renovācijas process un kvalitāte” ar vairāk kā 580 klausītājiem, izstādē “Māja. Dzīvoklis.” sniegta informācija par pieejamo atbalstu energoefektivitātes pasākumu īstenošanai vairāk kā 900 klientiem. Organizēti pieci semināri “Jaunās prasības uzņēmumu energoefektivitātei”, kā arī semināri “Kvalitatīva daudzdzīvokļu un publisko ēku energoefektivitātes paaugstināšanas projektu sagatavošana” un “Apmestās fasādes un logu montāža. Prakse”. Tāpat EM organizējusi foto konkursu “Energoefektivitāte mums apkārt”, kurā iesniegti 43 pieteikumi, un izveidots buklets “Soli pa solim līdz mājokļa atjaunošanai”.</w:t>
            </w:r>
          </w:p>
          <w:p w:rsidR="00772109" w:rsidRPr="00DF0F24" w:rsidRDefault="00DF0F24" w:rsidP="009E42FC">
            <w:pPr>
              <w:spacing w:before="0" w:after="120"/>
              <w:jc w:val="both"/>
              <w:rPr>
                <w:lang w:val="lv-LV"/>
              </w:rPr>
            </w:pPr>
            <w:r w:rsidRPr="00DF0F24">
              <w:rPr>
                <w:lang w:val="lv-LV"/>
              </w:rPr>
              <w:t>SM ir organizējusi starptautisku diskusiju par ES fondu atbalstu transporta nozarē – paveikto un nākotnes perspektīvām. To tiešsaistē vērojuši vairāk kā 570 skatītāju.</w:t>
            </w:r>
          </w:p>
          <w:p w:rsidR="00772109" w:rsidRPr="00DF0F24" w:rsidRDefault="00DF0F24" w:rsidP="009E42FC">
            <w:pPr>
              <w:spacing w:before="0" w:after="120"/>
              <w:jc w:val="both"/>
              <w:rPr>
                <w:lang w:val="lv-LV"/>
              </w:rPr>
            </w:pPr>
            <w:r w:rsidRPr="00DF0F24">
              <w:rPr>
                <w:lang w:val="lv-LV"/>
              </w:rPr>
              <w:t>Kopš 2004. gada ik gadu ar sabiedriskās domas aptauju palīdzību tiek noskaidrota sabiedrības informētība par ES fondiem, redzējums par ES fondu ietekmi uz Latvijas tautsaimniecību, kā arī apmierinātība ar informācijas par ES fondiem pieejamību. Jau vairākus gadus aptaujas rezultāti norāda uz pozitīvām tendencēm kopējā Latvijas iedzīvotāju noskaņojumā par līdz šim veiktajiem ES fondu ieguldījumiem. 2016. gadā pirmo reizi par Latvijai pieejamajiem ES fondu līdzekļiem dzirdējuši 96% aptaujāto iedzīvotāju, salīdzinājumā 2015. gadā  bija informēti 92% aptaujāto. Meklējot informāciju par ES fondu atbalsta iespējām, 2016. gadā ir strauji pieaugusi tīmekļa vietnes esfondi.lv popularitāte – 45% aptaujāto interesentu informāciju meklējuši www.esfondi.lv. 72% respondentu atzīst, ka informācija par ES fondiem ir pietiekamā apjomā.</w:t>
            </w:r>
          </w:p>
          <w:p w:rsidR="00772109" w:rsidRPr="00DF0F24" w:rsidRDefault="00DF0F24" w:rsidP="009E42FC">
            <w:pPr>
              <w:spacing w:before="0" w:after="120"/>
              <w:jc w:val="both"/>
              <w:rPr>
                <w:lang w:val="lv-LV"/>
              </w:rPr>
            </w:pPr>
            <w:r w:rsidRPr="00DF0F24">
              <w:rPr>
                <w:lang w:val="lv-LV"/>
              </w:rPr>
              <w:t>Kā negatīva tendence sabiedrībā ir atzīmējama zemā uzticēšanās valsts pārvaldei – 51% respondentu, domājot par ES fondu līdzekļu godprātīgu izmantošanu Latvijas iedzīvotāju interesēs, valsts pārvaldei neuzticas nemaz vai drīzāk neuzticas. Vislielāko neuzticību valsts pārvaldei ES fondu ieviešanā pauž rīdzinieki, vienkāršu profesiju pārstāvji, nekvalificēti strādnieki, bezdarbnieki, tirdzniecības darbinieki, kā arī iekārtu operatori, montieri. Tāpat izvērtējuma rezultāti norāda, ka informāciju par ES fondiem iedzīvotāji visvairāk vēlas saņemt ar televīzijas un radio starpniecību. Tādēļ tiek apsvērts nākamgad veidot televīzijas un/vai radio raidījumu, kurā informēt minēto mērķauditoriju par ES fondu pozitīvo ietekmi.</w:t>
            </w:r>
          </w:p>
          <w:p w:rsidR="00DF0F24" w:rsidRPr="00DF0F24" w:rsidRDefault="00DF0F24" w:rsidP="009E42FC">
            <w:pPr>
              <w:spacing w:before="0" w:after="120"/>
              <w:jc w:val="both"/>
              <w:rPr>
                <w:lang w:val="lv-LV"/>
              </w:rPr>
            </w:pPr>
            <w:r w:rsidRPr="00DF0F24">
              <w:rPr>
                <w:lang w:val="lv-LV"/>
              </w:rPr>
              <w:t xml:space="preserve">Komunikācijas stratēģijas posma “Rezultātu un ieguvumu komunikācija, atbalsta un reputācijas veidošana” īstenošana pilnā apjomā tiks uzsākta 2017. gadā, kad būs pieejami vairāk pabeigtu projektu. Atbilstoši Komunikācijas stratēģijai 2016. gadā bija plānots arī informēt par ES fondu 2007. – 2013. gada plānošanas perioda sasniegumiem un ietekmi, nodrošināt informācijas pēctecību, veidot zināšanas par ES fondiem un ES </w:t>
            </w:r>
            <w:r w:rsidRPr="00DF0F24">
              <w:rPr>
                <w:lang w:val="lv-LV"/>
              </w:rPr>
              <w:lastRenderedPageBreak/>
              <w:t>fondu programmām, to saturu, pieejamību, veidot to atpazīstamību, kā arī motivēt potenciālos finansējuma saņēmējus, aicināt uz rīcību. Šie posmi 2016. gadā ir īstenoti veiksmīgi.</w:t>
            </w:r>
          </w:p>
        </w:tc>
      </w:tr>
    </w:tbl>
    <w:p w:rsidR="00DF0F24" w:rsidRPr="00DF0F24" w:rsidRDefault="00DF0F24" w:rsidP="00DF0F24">
      <w:pPr>
        <w:jc w:val="both"/>
        <w:rPr>
          <w:lang w:val="lv-LV"/>
        </w:rPr>
      </w:pPr>
    </w:p>
    <w:p w:rsidR="00DF0F24" w:rsidRPr="00DF0F24" w:rsidRDefault="00DF0F24" w:rsidP="00DF0F24">
      <w:pPr>
        <w:jc w:val="both"/>
        <w:rPr>
          <w:lang w:val="lv-LV"/>
        </w:rPr>
        <w:sectPr w:rsidR="00DF0F24" w:rsidRPr="00DF0F24" w:rsidSect="00DF0F24">
          <w:headerReference w:type="even" r:id="rId29"/>
          <w:headerReference w:type="default" r:id="rId30"/>
          <w:footerReference w:type="default" r:id="rId31"/>
          <w:headerReference w:type="first" r:id="rId32"/>
          <w:footerReference w:type="first" r:id="rId33"/>
          <w:pgSz w:w="11906" w:h="16838"/>
          <w:pgMar w:top="1022" w:right="1699" w:bottom="1022" w:left="1584" w:header="709" w:footer="709" w:gutter="0"/>
          <w:cols w:space="708"/>
          <w:docGrid w:linePitch="360"/>
        </w:sectPr>
      </w:pPr>
    </w:p>
    <w:p w:rsidR="00DF0F24" w:rsidRPr="007A5F8F" w:rsidRDefault="00DF0F24" w:rsidP="00DF0F24">
      <w:pPr>
        <w:pStyle w:val="Heading1"/>
        <w:tabs>
          <w:tab w:val="num" w:pos="426"/>
        </w:tabs>
        <w:ind w:left="426" w:hanging="426"/>
        <w:jc w:val="both"/>
        <w:rPr>
          <w:lang w:val="lv-LV"/>
        </w:rPr>
      </w:pPr>
      <w:r w:rsidRPr="007A5F8F">
        <w:rPr>
          <w:lang w:val="lv-LV"/>
        </w:rPr>
        <w:lastRenderedPageBreak/>
        <w:t>PASĀKUMI, KAS VEIKTI, LAI IZPILDĪTU EX ANTE NOSACĪJUMUS (Regulas (ES) Nr. 1303/2013 50. panta 4. punkts) (Var iekļaut 2016. gadā iesniedzamajā ziņojumā. (Skat. 9. punktu iepriekš)  Obligāti jāiekļauj 2017. gadā iesniedzamajā ziņojumā). Izvēles iespēja: progresa ziņojums</w:t>
      </w:r>
    </w:p>
    <w:p w:rsidR="00DF0F24" w:rsidRDefault="00DF0F24" w:rsidP="00DF0F24">
      <w:pPr>
        <w:jc w:val="both"/>
        <w:rPr>
          <w:lang w:val="lv-LV"/>
        </w:rPr>
      </w:pPr>
    </w:p>
    <w:p w:rsidR="007A5F8F" w:rsidRPr="00DF0F24" w:rsidRDefault="007A5F8F" w:rsidP="00077AF4">
      <w:pPr>
        <w:pBdr>
          <w:top w:val="single" w:sz="4" w:space="1" w:color="auto"/>
          <w:left w:val="single" w:sz="4" w:space="4" w:color="auto"/>
          <w:bottom w:val="single" w:sz="4" w:space="1" w:color="auto"/>
          <w:right w:val="single" w:sz="4" w:space="4" w:color="auto"/>
        </w:pBdr>
        <w:jc w:val="both"/>
        <w:rPr>
          <w:lang w:val="lv-LV"/>
        </w:rPr>
      </w:pPr>
      <w:r>
        <w:rPr>
          <w:lang w:val="lv-LV"/>
        </w:rPr>
        <w:t xml:space="preserve">Informāciju skatīt </w:t>
      </w:r>
      <w:r w:rsidR="00077AF4">
        <w:rPr>
          <w:lang w:val="lv-LV"/>
        </w:rPr>
        <w:t xml:space="preserve">šī ziņojuma </w:t>
      </w:r>
      <w:r>
        <w:rPr>
          <w:lang w:val="lv-LV"/>
        </w:rPr>
        <w:t>2.pielikumā.</w:t>
      </w:r>
    </w:p>
    <w:p w:rsidR="00DF0F24" w:rsidRPr="00DF0F24" w:rsidRDefault="00DF0F24" w:rsidP="0094692D">
      <w:pPr>
        <w:pStyle w:val="Heading1"/>
        <w:ind w:left="0" w:firstLine="0"/>
        <w:jc w:val="both"/>
        <w:rPr>
          <w:lang w:val="lv-LV"/>
        </w:rPr>
      </w:pPr>
      <w:r w:rsidRPr="00DF0F24">
        <w:rPr>
          <w:lang w:val="lv-LV"/>
        </w:rPr>
        <w:t>PAPILDU INFORMĀCIJA, KO VAR PIEVIENOT ATKARĪBĀ NO DARBĪBAS PROGRAMMAS SATURA UN MĒRĶIEM (Regulas (ES) Nr. 1303/2013. 111. panta 4. punkta otrās daļas a), b), c) d), g) un h) apakšpunkts)</w:t>
      </w:r>
    </w:p>
    <w:p w:rsidR="00DF0F24" w:rsidRPr="00DF0F24" w:rsidRDefault="00DF0F24" w:rsidP="00DF0F24">
      <w:pPr>
        <w:pStyle w:val="Text1"/>
        <w:ind w:left="0"/>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ES fondu ieguldījumi 2014.-2020.gada plānošanas periodā tiek virzīti, lai sekmētu arī Latvijas reģionālo attīstību, panākot reģionu attīstības tempu izlīdzināšanos un tuvotos vidējam valsts IKP līmenim, pastiprināti pievēršot uzmanību atbalstam uzņēmējdarbības jomā.</w:t>
            </w:r>
          </w:p>
          <w:p w:rsidR="00772109" w:rsidRPr="00DF0F24" w:rsidRDefault="00DF0F24" w:rsidP="009E42FC">
            <w:pPr>
              <w:spacing w:before="0" w:after="120"/>
              <w:jc w:val="both"/>
              <w:rPr>
                <w:lang w:val="lv-LV"/>
              </w:rPr>
            </w:pPr>
            <w:r w:rsidRPr="00DF0F24">
              <w:rPr>
                <w:lang w:val="lv-LV"/>
              </w:rPr>
              <w:t>Integrētās pieejas īstenošanā šobrīd acīmredzams progress nav vērojams, jo Integrētās teritoriālās investīcijas (ITI) instruments ir jaunievedums 2014.-2020.gada plānošanas periodā, kas prasa papildu laiku (projektu iesniegumu vērtēšanas komisiju izveide, atlašu nolikumu izstrāde un saskaņošana, projektu iesniegumu dokumentācijas izstrāde) un administratīvos resursu, lai ITI iesaistītas pilsētas izstrādātu un saskaņotu atlases dokumentāciju un procedūru aprakstus. Atsevišķos SAM ir piemērojams valsts atbalsta komercdarbībai normatīvais regulējums, kas tiek saskaņots ar EK.</w:t>
            </w:r>
          </w:p>
          <w:p w:rsidR="00772109" w:rsidRPr="00DF0F24" w:rsidRDefault="00DF0F24" w:rsidP="009E42FC">
            <w:pPr>
              <w:spacing w:before="0" w:after="120"/>
              <w:jc w:val="both"/>
              <w:rPr>
                <w:lang w:val="lv-LV"/>
              </w:rPr>
            </w:pPr>
            <w:r w:rsidRPr="00DF0F24">
              <w:rPr>
                <w:lang w:val="lv-LV"/>
              </w:rPr>
              <w:t>SAM, kuri vērsti uz infrastruktūras attīstību uzņēmējdarbībai, ēku energoefektivitāti un degradēto teritoriju revitalizāciju, pirmās kārtas projektu atlases ir izsludinātas tādās pilsētu pašvaldībās, kā Valmiera, Liepāja, Jūrmala, Jelgava, Daugavpils, Rēzekne un Jēkabpils. Atbilstoši plānotajiem laika grafikiem reģionālās attīstības jomas SAM 2016.gadā bija paredzēts tikai neliels progress atsevišķu rādītāju izpildē, bet ņemot vērā kavēšanos projektu atlašu uzsākšanā, 2016.gadā rādītāju izpildes progress tika sasniegts tikai SAM infrastruktūras attīstība uzņēmējdarbībai.</w:t>
            </w:r>
          </w:p>
          <w:p w:rsidR="00772109" w:rsidRPr="00DF0F24" w:rsidRDefault="00DF0F24" w:rsidP="009E42FC">
            <w:pPr>
              <w:spacing w:before="0" w:after="120"/>
              <w:jc w:val="both"/>
              <w:rPr>
                <w:lang w:val="lv-LV"/>
              </w:rPr>
            </w:pPr>
            <w:r w:rsidRPr="00DF0F24">
              <w:rPr>
                <w:lang w:val="lv-LV"/>
              </w:rPr>
              <w:t>Lai varētu uzsākt otrās un trešās kārtas projektu atlases, 2016.gadā turpinājās darbs pie normatīvās bāzes sagatavošanas, t.i. ES fondu finansējuma un rādītāju sadalījuma starp nacionālās nozīmes attīstības centriem, un apstiprināšanas. Paralēli, kur attiecināms, turpinājās arī darbs pie valsts atbalsta jautājumu saskaņošanas ar EK, kas ir būtisks priekšnosacījums projektu atlašu sekmīgai uzsākšanai, par tie</w:t>
            </w:r>
            <w:r w:rsidR="009E42FC">
              <w:rPr>
                <w:lang w:val="lv-LV"/>
              </w:rPr>
              <w:t>m ir saņemti EK apstiprinājumi.</w:t>
            </w:r>
          </w:p>
          <w:p w:rsidR="00772109" w:rsidRPr="00DF0F24" w:rsidRDefault="00DF0F24" w:rsidP="009E42FC">
            <w:pPr>
              <w:spacing w:before="0" w:after="120"/>
              <w:jc w:val="both"/>
              <w:rPr>
                <w:lang w:val="lv-LV"/>
              </w:rPr>
            </w:pPr>
            <w:r w:rsidRPr="00DF0F24">
              <w:rPr>
                <w:lang w:val="lv-LV"/>
              </w:rPr>
              <w:t>2017.gadā tiek sagaidīta lielāka ITI pašvaldību aktivitāte projektu iesniegumu atlašu izsludināšanā, kvalitatīvu uz uzņēmējdarbības attīstību, degradēto teritoriju atjaunošanu, pašvaldību ēku energoefektivitātes palielināšanu, vispārējās un profesionālās izglītības infrastruktūru un bērnu aprūpi ģimeniskā vidē un personu ar invaliditāti integrāciju sabiedrībā vērstu projektu iesniegumu sagatavošanā un apstiprināšanā.</w:t>
            </w:r>
          </w:p>
          <w:p w:rsidR="00DF0F24" w:rsidRPr="00DF0F24" w:rsidRDefault="00DF0F24" w:rsidP="009E42FC">
            <w:pPr>
              <w:spacing w:before="0" w:after="120"/>
              <w:jc w:val="both"/>
              <w:rPr>
                <w:lang w:val="lv-LV"/>
              </w:rPr>
            </w:pPr>
            <w:r w:rsidRPr="00DF0F24">
              <w:rPr>
                <w:lang w:val="lv-LV"/>
              </w:rPr>
              <w:t xml:space="preserve">Analītiska informācija par ES fondu 2014.-2020. gada plānošanas perioda ieguldījumiem un uzraudzības rādītājiem Latvijas administratīvajās teritorijās, t.sk. par </w:t>
            </w:r>
            <w:r w:rsidRPr="00DF0F24">
              <w:rPr>
                <w:lang w:val="lv-LV"/>
              </w:rPr>
              <w:lastRenderedPageBreak/>
              <w:t>SAM 3.3.1. un 5.6.2 ietekmi uz nodarbinātību un bezdarbu, investīcijām un iekšzemes kopproduktu, ir pieejama VARAM ziņojumā “Analītiskais ziņojums par Eiropas Savienības fondu 2014.-2020.gada plānošanas perioda ieguldījumiem un uzraudzības rādītājiem Latvijas administratīvajās teritorijās” (tīmekļa vietnē: http://raim.gov.lv/cms/tiki-index.php?page=horiz_report</w:t>
            </w:r>
            <w:r w:rsidRPr="00DF0F24">
              <w:rPr>
                <w:u w:val="single"/>
                <w:lang w:val="lv-LV"/>
              </w:rPr>
              <w:t>).</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Progress tādu darbību īstenošanā, kuru mērķis ir stiprināt dalībvalstu iestāžu un atbalsta saņēmēju spēju pārvaldīt un izmantot fondus.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Veicot ES fondu 2014.-2020.gada plānošanas periodā Tehniskās palīdzības (TP) SAM uzraudzības un ieviešanas funkcijas, joprojām vērojams darba apjoma un līdz ar to arī nepieciešamo cilvēkresursu pieaugums. Tas skaidrojams ar intensitāti, kādā notiek SAM noteikumu apstiprināšana un uzsāktas projektu iesniegumu atlases. TP finansējuma saņēmēji (FS) par vienu no prioritātēm izvirza darbinieku kapacitātes stiprināšanu, veicot optimālu cilvēkresursu plānošanu un piesaisti, t.sk. darbinieku pārņemšanu no iestādēm, kas 2014.-2020.gada plānošanas periodā vairs nav iesaistītas ES fondu vadībā, kā arī kompetences paaugstināšanas pasākumus, piemēram, apmācības, seminārus u.tml. aktivitātes.</w:t>
            </w:r>
          </w:p>
          <w:p w:rsidR="00772109" w:rsidRPr="00DF0F24" w:rsidRDefault="00DF0F24" w:rsidP="009E42FC">
            <w:pPr>
              <w:spacing w:before="0" w:after="120"/>
              <w:jc w:val="both"/>
              <w:rPr>
                <w:lang w:val="lv-LV"/>
              </w:rPr>
            </w:pPr>
            <w:r w:rsidRPr="00DF0F24">
              <w:rPr>
                <w:lang w:val="lv-LV"/>
              </w:rPr>
              <w:t>Iepirkumu uzraudzības birojs un CFLA semināros un diskusijās skaidroja ar iepirkumu saistītus jautājumus, lai veicinātu ES fondu projektu ietvaros sagatavoto iepirkumu dokumentācijas kvalitāti, novērstu biežāk pieļautās kļūdas un  apzinātu ieguvumus, izvēloties piemērotāko iepirkuma procedūru. Tāpat arī CFLA turpināja veikt iepirkumu dokumentācijas pirmspārbaudes vēl pirms līgumu ar finansējuma saņēmējiem noslēgšanas, lai efektīvi un mērķtiecīgi mazinātu neatbilstību risku jau pēc iepirkuma līguma noslēgšanas. Papildu šiem pasākumiem nodrošināta  informācijas un konsultāciju sniegšana klientu apkalpošanas centrā,  CFLA reģionālajās nodaļās un CFLA tīmekļa vietnē un sociālajos tīklos (twitter.com) regulāri publicēta aktuālākā informācija.</w:t>
            </w:r>
          </w:p>
          <w:p w:rsidR="00772109" w:rsidRPr="00DF0F24" w:rsidRDefault="00DF0F24" w:rsidP="009E42FC">
            <w:pPr>
              <w:spacing w:before="0" w:after="120"/>
              <w:jc w:val="both"/>
              <w:rPr>
                <w:lang w:val="lv-LV"/>
              </w:rPr>
            </w:pPr>
            <w:r w:rsidRPr="00DF0F24">
              <w:rPr>
                <w:lang w:val="lv-LV"/>
              </w:rPr>
              <w:t>2016.gadā tika īstenoti tādi TP FS darbinieku kapacitātes pilnveides un kompetences celšanas pasākumi kā mācības un pieredzes apmaiņa par publisko iepirkumu, valsts atbalsta jautājumiem, interešu konflikta novēršanu, vienkāršotajām izmaksām.</w:t>
            </w:r>
          </w:p>
          <w:p w:rsidR="00772109" w:rsidRPr="00DF0F24" w:rsidRDefault="00DF0F24" w:rsidP="009E42FC">
            <w:pPr>
              <w:spacing w:before="0" w:after="120"/>
              <w:jc w:val="both"/>
              <w:rPr>
                <w:lang w:val="lv-LV"/>
              </w:rPr>
            </w:pPr>
            <w:r w:rsidRPr="00DF0F24">
              <w:rPr>
                <w:lang w:val="lv-LV"/>
              </w:rPr>
              <w:t>Lai mazinātu administratīvo slogu, tiek turpināta Kohēzijas politikas vadības informācijas sistēmas (KPVIS) e-vides popularizēšana, piesaistot arvien jaunus potenciālos FS projektu iesniegšanai e-vidē. Ir nodrošināta iespēja slēgt līgumus par KPVIS e-vides izmantošanu un atbalstu KPVIS lietošanā. KPVIS var izmantot visas ES fondu 2014.-2020.gada plānošanas periodā iesaistītās puses (SI, AI, VI) datu uzkrāšanai, apmaiņai un analīzei, kā arī projektu īstenotāji ar projektu ieviešanu saistīto dokumentāciju, iesniedzot e-vidē. Tiek turpināts attīstīt KPVIS funkcionalitāti un veicināt elektronisko datu apmaiņu gan ar FS, gan citām ES fondu vadībā iesaistītajām institūcijām.</w:t>
            </w:r>
          </w:p>
          <w:p w:rsidR="00772109" w:rsidRPr="00DF0F24" w:rsidRDefault="00DF0F24" w:rsidP="009E42FC">
            <w:pPr>
              <w:spacing w:before="0" w:after="120"/>
              <w:jc w:val="both"/>
              <w:rPr>
                <w:lang w:val="lv-LV"/>
              </w:rPr>
            </w:pPr>
            <w:r w:rsidRPr="00DF0F24">
              <w:rPr>
                <w:lang w:val="lv-LV"/>
              </w:rPr>
              <w:t>Papildus administratīvā sloga mazināšanai CFLA nodrošināja aktīvu sadarbību ārējo normatīvo aktu un vadības un kontroles sistēmas nosacījumu pilnveidošanas procesā, proti, apkopota un analizēta projektu ieviešanas prakse, identificēti nozaru specifiskie riski un to mazinošie pasākumi, sniegti priekšlikumi VI normatīvā regulējuma pilnveidošanai, t.sk. vienkāršošanai.</w:t>
            </w:r>
          </w:p>
          <w:p w:rsidR="00772109" w:rsidRPr="00DF0F24" w:rsidRDefault="00DF0F24" w:rsidP="009E42FC">
            <w:pPr>
              <w:spacing w:before="0" w:after="120"/>
              <w:jc w:val="both"/>
              <w:rPr>
                <w:lang w:val="lv-LV"/>
              </w:rPr>
            </w:pPr>
            <w:r w:rsidRPr="00DF0F24">
              <w:rPr>
                <w:lang w:val="lv-LV"/>
              </w:rPr>
              <w:t>2016.gadā CFLA nodrošināja sadarbību un informācijas apmaiņu ar klientiem tiem ērtākā veidā - klātienē, telefoniski, elektroniski, mājaslapā, izmantojot e-vides sniegtās iespējas, tīmekļa vietnē twitter.com.</w:t>
            </w:r>
          </w:p>
          <w:p w:rsidR="00DF0F24" w:rsidRPr="00DF0F24" w:rsidRDefault="00DF0F24" w:rsidP="009E42FC">
            <w:pPr>
              <w:spacing w:before="0" w:after="120"/>
              <w:jc w:val="both"/>
              <w:rPr>
                <w:lang w:val="lv-LV"/>
              </w:rPr>
            </w:pPr>
            <w:r w:rsidRPr="00DF0F24">
              <w:rPr>
                <w:lang w:val="lv-LV"/>
              </w:rPr>
              <w:t xml:space="preserve">SAM 12.1.1. “Uzlabot Kohēzijas politikas fondu plānošanu, ieviešanu, uzraudzību, kontroli, revīziju un atbalstīt e-Kohēziju” ietvaros pārskata periodā HP “Vienlīdzīgas </w:t>
            </w:r>
            <w:r w:rsidRPr="00DF0F24">
              <w:rPr>
                <w:lang w:val="lv-LV"/>
              </w:rPr>
              <w:lastRenderedPageBreak/>
              <w:t xml:space="preserve">iespējas” koordinēšanai izlietoti līdzekļi 37 924 </w:t>
            </w:r>
            <w:r w:rsidRPr="00DF0F24">
              <w:rPr>
                <w:i/>
                <w:iCs/>
                <w:lang w:val="lv-LV"/>
              </w:rPr>
              <w:t>euro</w:t>
            </w:r>
            <w:r w:rsidRPr="00DF0F24">
              <w:rPr>
                <w:lang w:val="lv-LV"/>
              </w:rPr>
              <w:t xml:space="preserve"> apmērā, un HP “Ilgtspējīga attīstība” 45 532 </w:t>
            </w:r>
            <w:r w:rsidRPr="00DF0F24">
              <w:rPr>
                <w:i/>
                <w:iCs/>
                <w:lang w:val="lv-LV"/>
              </w:rPr>
              <w:t>euro</w:t>
            </w:r>
            <w:r w:rsidRPr="00DF0F24">
              <w:rPr>
                <w:lang w:val="lv-LV"/>
              </w:rPr>
              <w:t xml:space="preserve"> apmērā.</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Progress jebkuru starpreģionālo un transnacionālo darbību īstenošanā.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DF0F24" w:rsidRPr="00DF0F24" w:rsidRDefault="00DF0F24" w:rsidP="0094692D">
            <w:pPr>
              <w:spacing w:before="0" w:after="240"/>
              <w:jc w:val="both"/>
              <w:rPr>
                <w:lang w:val="lv-LV"/>
              </w:rPr>
            </w:pPr>
            <w:r w:rsidRPr="00DF0F24">
              <w:rPr>
                <w:lang w:val="lv-LV"/>
              </w:rPr>
              <w:t>Nav attiecināms</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Attiecīgā gadījumā ieguldījums makroreģionālajās un jūras baseinu stratēģijās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DP sniedz ieguldījumu Eiropas Savienības stratēģija Baltijas jūras reģionam (ESSBJR) mērķu sasniegšanā. Koordinācija starp ESSBJR un DP ir iestrādāta vairākos PV, saskaņojot DP ietvaros veiktos ieguldījumus ar ESSBJR mērķiem:</w:t>
            </w:r>
          </w:p>
          <w:p w:rsidR="00772109" w:rsidRPr="00DF0F24" w:rsidRDefault="00DF0F24" w:rsidP="009E42FC">
            <w:pPr>
              <w:numPr>
                <w:ilvl w:val="0"/>
                <w:numId w:val="43"/>
              </w:numPr>
              <w:spacing w:before="0" w:after="120"/>
              <w:ind w:hanging="210"/>
              <w:jc w:val="both"/>
              <w:rPr>
                <w:lang w:val="lv-LV"/>
              </w:rPr>
            </w:pPr>
            <w:r w:rsidRPr="00DF0F24">
              <w:rPr>
                <w:lang w:val="lv-LV"/>
              </w:rPr>
              <w:t>Mērķis “Glābt jūru” – 5.PV “Vides aizsardzība un resursu izmantošanas efektivitāte” un 6.PV “Ilgtspējīga transporta sistēma”;</w:t>
            </w:r>
          </w:p>
          <w:p w:rsidR="00772109" w:rsidRPr="00DF0F24" w:rsidRDefault="00DF0F24" w:rsidP="009E42FC">
            <w:pPr>
              <w:numPr>
                <w:ilvl w:val="0"/>
                <w:numId w:val="43"/>
              </w:numPr>
              <w:spacing w:before="0" w:after="120"/>
              <w:ind w:hanging="210"/>
              <w:jc w:val="both"/>
              <w:rPr>
                <w:lang w:val="lv-LV"/>
              </w:rPr>
            </w:pPr>
            <w:r w:rsidRPr="00DF0F24">
              <w:rPr>
                <w:lang w:val="lv-LV"/>
              </w:rPr>
              <w:t>Mērķis “Nodrošināt reģiona pieejamību” – 2.PV “IKT pieejamība, e-pārvalde un pakalpojumi", 4.PV “Pāreja uz ekonomiku ar zemu oglekļa emisijas līmeni visās nozarēs” un 6.PV “Ilgtspējīga transporta sistēma”;</w:t>
            </w:r>
          </w:p>
          <w:p w:rsidR="00772109" w:rsidRPr="00DF0F24" w:rsidRDefault="00DF0F24" w:rsidP="009E42FC">
            <w:pPr>
              <w:numPr>
                <w:ilvl w:val="0"/>
                <w:numId w:val="43"/>
              </w:numPr>
              <w:spacing w:before="0" w:after="120"/>
              <w:ind w:hanging="210"/>
              <w:jc w:val="both"/>
              <w:rPr>
                <w:lang w:val="lv-LV"/>
              </w:rPr>
            </w:pPr>
            <w:r w:rsidRPr="00DF0F24">
              <w:rPr>
                <w:lang w:val="lv-LV"/>
              </w:rPr>
              <w:t>Mērķis “Palielināt labklājību” – 1.PV “Pētniecība, tehnoloģiju attīstība un inovācijas”, 3.PV “Mazo un vidējo komersantu konkurētspēja” un 5.PV “Vides aizsardzība un resursu izmantošanas efektivitāte”.</w:t>
            </w:r>
          </w:p>
          <w:p w:rsidR="00772109" w:rsidRPr="00DF0F24" w:rsidRDefault="00DF0F24" w:rsidP="009E42FC">
            <w:pPr>
              <w:spacing w:before="0" w:after="120"/>
              <w:jc w:val="both"/>
              <w:rPr>
                <w:lang w:val="lv-LV"/>
              </w:rPr>
            </w:pPr>
            <w:r w:rsidRPr="00DF0F24">
              <w:rPr>
                <w:lang w:val="lv-LV"/>
              </w:rPr>
              <w:t xml:space="preserve">DP paredzētās ES fondu investīcijas, kas sekmē ESSBJR noteikto mērķu sasniegšanu, veido 56,6 % jeb 2 501,3 milj. </w:t>
            </w:r>
            <w:r w:rsidRPr="00DF0F24">
              <w:rPr>
                <w:i/>
                <w:iCs/>
                <w:lang w:val="lv-LV"/>
              </w:rPr>
              <w:t>euro</w:t>
            </w:r>
            <w:r w:rsidRPr="00DF0F24">
              <w:rPr>
                <w:lang w:val="lv-LV"/>
              </w:rPr>
              <w:t xml:space="preserve"> no DP kopējā ES fondu finansējuma. Papildinātība ar ESSBJR ir iestrādāta ne tikai ieguldījumu prioritāšu līmenī, bet arī projektu atlases kritēriju līmenī, paredzot, ka noteikto PV ietvaros tiks apstiprināti tikai tie projekti, kuru plānotās darbības veicinās ESSBJR mērķu sasniegšanu.</w:t>
            </w:r>
          </w:p>
          <w:p w:rsidR="00772109" w:rsidRPr="00DF0F24" w:rsidRDefault="00DF0F24" w:rsidP="009E42FC">
            <w:pPr>
              <w:spacing w:before="0" w:after="120"/>
              <w:jc w:val="both"/>
              <w:rPr>
                <w:lang w:val="lv-LV"/>
              </w:rPr>
            </w:pPr>
            <w:r w:rsidRPr="00DF0F24">
              <w:rPr>
                <w:lang w:val="lv-LV"/>
              </w:rPr>
              <w:t>ESSBJR ieviešana balstās uz Rīcības plānu; tā izpildi Latvijā koordinē nacionāla darba grupa, kurā pārstāvētas visas nozaru ministrijas, kā arī sociālie partneri. Lai nodrošinātu efektīvāku Rīcības plāna ieviešanu, 2016.gada jūnijā tika precizēts ESSBJR nacionālās koordinācijas mehānisms attiecībā uz kompetenču sadali starp iesaistītajām ministrijām par Rīcības plānā paredzētajām politikas jomām un horizontālajām darbībām; piemēram, kopš 2016.gada marta Inovācijas politikas jomas koordinēšanu ir uzņēmusies EM, pārņemot pienākumus no IZM. </w:t>
            </w:r>
          </w:p>
          <w:p w:rsidR="00772109" w:rsidRPr="00DF0F24" w:rsidRDefault="00DF0F24" w:rsidP="009E42FC">
            <w:pPr>
              <w:spacing w:before="0" w:after="120"/>
              <w:jc w:val="both"/>
              <w:rPr>
                <w:lang w:val="lv-LV"/>
              </w:rPr>
            </w:pPr>
            <w:r w:rsidRPr="00DF0F24">
              <w:rPr>
                <w:lang w:val="lv-LV"/>
              </w:rPr>
              <w:t>Latvija aktīvi sadarbojas ar citām valstīm ESSBJR mērķu sasniegšanai. 2016.gada februārī Rīgā norisinājās Baltijas valstu, Ziemeļvalstu un reģionālās sadarbības nodaļas konsultācijas ar Igaunijas īpašo uzdevumu vēstnieku R.Melku par reģionālās sadarbības jautājumiem. Tā kā Igaunija 2018.gadā rīkos ikgadējo ESSBJR forumu, vēstnieks uzklausīja Latvijas pieredzi šī pasākuma organizēšanā.</w:t>
            </w:r>
          </w:p>
          <w:p w:rsidR="00772109" w:rsidRPr="00DF0F24" w:rsidRDefault="00DF0F24" w:rsidP="009E42FC">
            <w:pPr>
              <w:spacing w:before="0" w:after="120"/>
              <w:jc w:val="both"/>
              <w:rPr>
                <w:lang w:val="lv-LV"/>
              </w:rPr>
            </w:pPr>
            <w:r w:rsidRPr="00DF0F24">
              <w:rPr>
                <w:lang w:val="lv-LV"/>
              </w:rPr>
              <w:t xml:space="preserve">Tāpat no 2016.gada maija Latvija, līdzās Zviedrijai, Igaunijai, Lietuvai, Polijai un Somijai, piedalās ERAF Vadošo iestāžu tīkla darbībā. Tīkla mērķis ir rast veidus, kā efektīvāk finansiāli atbalstīt ESSBJR mērķu īstenošanu, izmantojot ERAF programmas, kā arī veicināt sadarbību starp reģiona valstīm. 2016.gada 7.oktobra sanāksmē Stokholmā, Zviedrijā, reģiona ERAF vadošās iestādes vienojās uzsākt kopīgu pilotiniciatīvu Inovāciju politikas jomā, īstenojot </w:t>
            </w:r>
            <w:r w:rsidRPr="00DF0F24">
              <w:rPr>
                <w:i/>
                <w:iCs/>
                <w:lang w:val="lv-LV"/>
              </w:rPr>
              <w:t xml:space="preserve">project-to-project </w:t>
            </w:r>
            <w:r w:rsidRPr="00DF0F24">
              <w:rPr>
                <w:lang w:val="lv-LV"/>
              </w:rPr>
              <w:t>sadarbību. Par sadarbības tēmu ir izvēlēta tīro tehnoloģiju attīstība, kura ir aktuāla visām Baltijas jūras reģiona valstīm kā viena no Viedās specializācijas nišām. Kopīgu projektu iesniegumu atlasi dalībniekiem no Baltijas jūras reģiona valstīm ir plānots izsludināt 2017.gada vasarā.</w:t>
            </w:r>
          </w:p>
          <w:p w:rsidR="00DF0F24" w:rsidRPr="00DF0F24" w:rsidRDefault="00DF0F24" w:rsidP="009E42FC">
            <w:pPr>
              <w:spacing w:before="0" w:after="120"/>
              <w:jc w:val="both"/>
              <w:rPr>
                <w:lang w:val="lv-LV"/>
              </w:rPr>
            </w:pPr>
            <w:r w:rsidRPr="00DF0F24">
              <w:rPr>
                <w:lang w:val="lv-LV"/>
              </w:rPr>
              <w:lastRenderedPageBreak/>
              <w:t>Latvija aktīvi iesaistās arī ESSBJR paraugprojektu īstenošanā. No šobrīd ieviešanas stadijā esošajiem ESSBJR paraugprojektiem 56 projektos piedalās partneri no Latvijas. Informācija par visiem aktīvajiem un pabeigtajiem ESSBJR paraugprojektiem ir pieejama aktuālajā Rīcības plāna pielikumā. Turpat atrodami 68 jau īstenoti projekti, no kuriem 28 bija ar Latvijas partneru dalību, tai skaitā divos no tiem Latvija bija vadošais partneris.</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Progress darbību īstenošanā sociālās inovācijas jomā, ja piemērojams.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b/>
                <w:bCs/>
                <w:i/>
                <w:iCs/>
                <w:lang w:val="lv-LV"/>
              </w:rPr>
              <w:t>ESF projekts Nr. 9.1.1.3. „Atbalsts sociālajai uzņēmējdarbībai”</w:t>
            </w:r>
          </w:p>
          <w:p w:rsidR="00772109" w:rsidRPr="00DF0F24" w:rsidRDefault="00DF0F24" w:rsidP="009E42FC">
            <w:pPr>
              <w:spacing w:before="0" w:after="120"/>
              <w:jc w:val="both"/>
              <w:rPr>
                <w:lang w:val="lv-LV"/>
              </w:rPr>
            </w:pPr>
            <w:r w:rsidRPr="00DF0F24">
              <w:rPr>
                <w:lang w:val="lv-LV"/>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un bezdarbnieki ar invaliditāti. Projektu plānots īstenot kopā ar sadarbības partneri, akciju sabiedrību “Attīstības finanšu institūcija Altum”, kas veiks piemērotāko atbalsta veidu noteikšanu un atbalsta sniegšanu sociālās uzņēmējdarbības veicējiem.</w:t>
            </w:r>
          </w:p>
          <w:p w:rsidR="00DF0F24" w:rsidRPr="00DF0F24" w:rsidRDefault="00DF0F24" w:rsidP="009E42FC">
            <w:pPr>
              <w:spacing w:before="0" w:after="120"/>
              <w:jc w:val="both"/>
              <w:rPr>
                <w:lang w:val="lv-LV"/>
              </w:rPr>
            </w:pPr>
            <w:r w:rsidRPr="00DF0F24">
              <w:rPr>
                <w:lang w:val="lv-LV"/>
              </w:rPr>
              <w:t>Projekta ietvaros tiks īstenoti sabiedrības izpratnes veidošanas pasākumi par sociāliem uzņēmumiem, to nozīmi un iespējamo ieguldījumu tautsaimniecības izaugsmes un sabiedrības attīstības veicināšanā, kā arī šādu sociālo uzņēmumu atbalsta sistēmas veidošanas pasākumi. Sociālie uzņēmēji un Latvijas iedzīvotāji tiks informēti par jauno iniciatīvu un sociālo uzņēmumu piedāvātajām iespējām, to nozīmi un iespējamo ieguldījumu tautsaimniecības izaugsmes veicināšanā. Tiks izstrādāta sociālo uzņēmumu atbalsta sistēma, kas paredzēta darbam ar pasākuma dalībnieku mērķa grupām, sociālās uzņēmējdarbības uzsākšanas veicināšana, t.sk. sociālās uzņēmējdarbības ideju konkursa organizēšana un konsultāciju nodrošināšana sociālās uzņēmējdarbības uzsācēju biznesa plānu izstrādei.</w:t>
            </w:r>
          </w:p>
        </w:tc>
      </w:tr>
    </w:tbl>
    <w:p w:rsidR="00DF0F24" w:rsidRPr="00DF0F24" w:rsidRDefault="00DF0F24" w:rsidP="00DF0F24">
      <w:pPr>
        <w:jc w:val="both"/>
        <w:rPr>
          <w:lang w:val="lv-LV"/>
        </w:rPr>
      </w:pPr>
    </w:p>
    <w:p w:rsidR="00DF0F24" w:rsidRPr="00DF0F24" w:rsidRDefault="00DF0F24" w:rsidP="00DF0F24">
      <w:pPr>
        <w:pStyle w:val="Heading2"/>
        <w:tabs>
          <w:tab w:val="clear" w:pos="850"/>
          <w:tab w:val="num" w:pos="0"/>
        </w:tabs>
        <w:ind w:left="0" w:firstLine="0"/>
        <w:jc w:val="both"/>
        <w:rPr>
          <w:lang w:val="lv-LV"/>
        </w:rPr>
      </w:pPr>
      <w:r w:rsidRPr="00DF0F24">
        <w:rPr>
          <w:lang w:val="lv-LV"/>
        </w:rPr>
        <w:t>Progress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personas, kas ilgstoši ir bez darba, un nestrādājošos jauniešus, attiecīgā gadījumā norādot izmantotos finanšu resursus.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772109" w:rsidRPr="00DF0F24" w:rsidRDefault="00DF0F24" w:rsidP="009E42FC">
            <w:pPr>
              <w:spacing w:before="0" w:after="120"/>
              <w:jc w:val="both"/>
              <w:rPr>
                <w:lang w:val="lv-LV"/>
              </w:rPr>
            </w:pPr>
            <w:r w:rsidRPr="00DF0F24">
              <w:rPr>
                <w:lang w:val="lv-LV"/>
              </w:rPr>
              <w:t xml:space="preserve">Saskaņā ar </w:t>
            </w:r>
            <w:r w:rsidRPr="00DF0F24">
              <w:rPr>
                <w:i/>
                <w:iCs/>
                <w:lang w:val="lv-LV"/>
              </w:rPr>
              <w:t>Eurostat</w:t>
            </w:r>
            <w:r w:rsidRPr="00DF0F24">
              <w:rPr>
                <w:lang w:val="lv-LV"/>
              </w:rPr>
              <w:t xml:space="preserve"> datiem 2016.gadā 28,5% Latvijas iedzīvotāju bija pakļauti nabadzības riskam vai sociālās atstumtībai, taču kopš 2011.gada ir vērojama tā stabila samazināšanas tendence. 2016. gadā ir pēdējo 10 gadu laikā viszemākais iedzīvotāju īpatsvars, kas pakļauti nabadzības riskam un sociālajai atstumtībai (–17,8%). Salīdzinājumā ar 2012.gadu (36,2%), 2016.gadā šiem riskiem pakļauto personu īpatsvars samazinājās par 7,7%. Nabadzības riska indekss reģionu griezumā liecina, ka 2015. gadā joprojām augstākais nabadzības risks ir Latgales reģionā (39,2%), tad seko Vidzeme (29,2%), Zemgale (23%), Kurzeme (21,7%), Pierīga (18,6%) un Rīga (13,5%).</w:t>
            </w:r>
          </w:p>
          <w:p w:rsidR="00772109" w:rsidRPr="00DF0F24" w:rsidRDefault="00DF0F24" w:rsidP="009E42FC">
            <w:pPr>
              <w:spacing w:before="0" w:after="120"/>
              <w:jc w:val="both"/>
              <w:rPr>
                <w:lang w:val="lv-LV"/>
              </w:rPr>
            </w:pPr>
            <w:r w:rsidRPr="00DF0F24">
              <w:rPr>
                <w:lang w:val="lv-LV"/>
              </w:rPr>
              <w:t xml:space="preserve">LM veiktā analīze par ES fondu ieguldījumu HP VI ieviešanā 2016.gadā ļauj secināt, ka DP plānoto darbību un pasākumu īstenošanā tiek ņemti vērā vienlīdzīgu iespēju principi un tie ir integrēti gan ES fondu plānošanas, gan īstenošanas dokumentos. DP ietvaros ir 117 SAM, no kuriem 16 jeb 14% ir tieša pozitīva ietekme uz HP VI, 80 jeb 68% ir netieša pozitīva ietekme uz HP VI un 21 jeb 18% nav ietekmes uz HP VI. Projektu iesniegumu atlases procesā tiek piemēroti HP VI kritēriji, kas dod priekšroku tikt atbalstītiem projektiem, kuri paredz īstenot konkrētas specifiskas darbības, kas </w:t>
            </w:r>
            <w:r w:rsidRPr="00DF0F24">
              <w:rPr>
                <w:lang w:val="lv-LV"/>
              </w:rPr>
              <w:lastRenderedPageBreak/>
              <w:t>veicina HP VI mērķu sasniegšanu. LM ir izstrādājusi metodisko materiālu, kura mērķis ir nodrošināt vienotu izpratni par HP VI ievērošanu un uzraudzību ESI fondu īstenošanā. 2016.gadā ir īstenoti 7 semināri, kā arī konsultācijas un metodiskais atbalsts ES fondu vadībā un uzraudzībā iesaistītajām institūcijām. Ir uzsākta Vides pieejamības stratēģijas un Vides pieejamības standarta publiskajām un dzīvojamām ēkām izstrāde, kuru plānots pabeigt līdz 2017.gada jūnijam.</w:t>
            </w:r>
          </w:p>
          <w:p w:rsidR="00DF0F24" w:rsidRPr="00DF0F24" w:rsidRDefault="00DF0F24" w:rsidP="009E42FC">
            <w:pPr>
              <w:spacing w:before="0" w:after="120"/>
              <w:jc w:val="both"/>
              <w:rPr>
                <w:lang w:val="lv-LV"/>
              </w:rPr>
            </w:pPr>
            <w:r w:rsidRPr="00DF0F24">
              <w:rPr>
                <w:lang w:val="lv-LV"/>
              </w:rPr>
              <w:t>DP ietvaros tiek īstenoti pasākumi, kuri sekmē personu ar invaliditāti un ilgstošo bezdarbnieku iekļaušanos darba tirgū, piemēram, sniegts atbalsts jauniešiem bezdarbniekiem ar funkcionāliem traucējumiem vai invaliditāti (2016.gadā sniegti 922 pakalpojumi; 2015.gadā – 922; 2014.gadā – 961), atbalsts darba vietā personām ar garīga rakstura traucējumiem (2016.gadā atbalstītas 1 403 personas), 2016.gadā uzsākta apmācību metodikas izstrāde, lai nodrošinātu personām ar invaliditāti vai garīga rakstura traucējumiem iespēju saņemt individuāli pielāgotus profesionālās rehabilitācijas un prasmju apmācības pakalpojumus, kā arī uzsākta atbalsta sniegšana ilgstošajiem bezdarbniekiem gan motivācijas trūkuma, gan veselības stāvokļa radīto šķēršļu novēršanai (2016.gadā atbalstu saņēmusi 181 persona). Vienlaikus tiek īstenotas darbības, kas ir tieši vērstas uz Latvijas ģeogrāfisko reģionu īpašajām vajadzībām nodarbinātības jomā. 2016.gadā kā īpaši veiksmīgi pasākumi jāatzīmē vakanču gadatirgi. Piemēram, Starptautiskais darba gadatirgus “Darbs un karjera 2016” Daugavpilī pirmo reizi pulcināja ne tikai vietējos darba devējus, bet arī ES/EEZ valstu Nodarbinātības dienestu pārstāvjus no Lietuvas, Vācijas, Igaunijas un Čehijas. Gadatirgū piedalījās 25 darba devēji, tika pieteiktas 77 vakances jeb vairāk nekā 533 darba vietas gan Daugavpils teritorijā, gan ārpus tās. Izstādi apmeklēja vairāk kā 1000 bezdarbnieku un darba meklētāju, no kuriem darba intervijās piedalījās 473 personas un 87 personas tika atlasītas kā piemērotas piedāvātajām vakancēm.</w:t>
            </w:r>
          </w:p>
        </w:tc>
      </w:tr>
    </w:tbl>
    <w:p w:rsidR="00DF0F24" w:rsidRDefault="00DF0F24" w:rsidP="00DF0F24">
      <w:pPr>
        <w:pStyle w:val="Heading1"/>
        <w:ind w:left="0" w:firstLine="0"/>
        <w:jc w:val="both"/>
        <w:rPr>
          <w:lang w:val="lv-LV"/>
        </w:rPr>
      </w:pPr>
      <w:r w:rsidRPr="003006FC">
        <w:rPr>
          <w:lang w:val="lv-LV"/>
        </w:rPr>
        <w:lastRenderedPageBreak/>
        <w:t>FINANŠU INFORMĀCIJA PRIORITĀRĀ VIRZIENA UN PROGRAMMAS LĪMENĪ (Regulas (ES) Nr. 1303/2013 21. panta 2. punkts un 22. panta 7. punkts)</w:t>
      </w:r>
    </w:p>
    <w:p w:rsidR="003006FC" w:rsidRDefault="003006FC" w:rsidP="003006FC">
      <w:pPr>
        <w:pStyle w:val="Text1"/>
        <w:ind w:left="0"/>
        <w:rPr>
          <w:lang w:val="lv-LV"/>
        </w:rPr>
      </w:pPr>
    </w:p>
    <w:p w:rsidR="003006FC" w:rsidRPr="003006FC" w:rsidRDefault="003006FC" w:rsidP="00077AF4">
      <w:pPr>
        <w:pStyle w:val="Text1"/>
        <w:pBdr>
          <w:top w:val="single" w:sz="4" w:space="1" w:color="auto"/>
          <w:left w:val="single" w:sz="4" w:space="4" w:color="auto"/>
          <w:bottom w:val="single" w:sz="4" w:space="1" w:color="auto"/>
          <w:right w:val="single" w:sz="4" w:space="4" w:color="auto"/>
        </w:pBdr>
        <w:ind w:left="0"/>
        <w:rPr>
          <w:lang w:val="lv-LV"/>
        </w:rPr>
      </w:pPr>
      <w:r w:rsidRPr="003006FC">
        <w:rPr>
          <w:lang w:val="lv-LV"/>
        </w:rPr>
        <w:t>Nav attiecināms uz ziņojumu, kas iesniedzams 2017.gadā.</w:t>
      </w:r>
    </w:p>
    <w:p w:rsidR="00DF0F24" w:rsidRPr="00DF0F24" w:rsidRDefault="00DF0F24" w:rsidP="00DF0F24">
      <w:pPr>
        <w:pStyle w:val="Heading1"/>
        <w:ind w:left="0" w:firstLine="0"/>
        <w:jc w:val="both"/>
        <w:rPr>
          <w:lang w:val="lv-LV"/>
        </w:rPr>
      </w:pPr>
      <w:r w:rsidRPr="00DF0F24">
        <w:rPr>
          <w:lang w:val="lv-LV"/>
        </w:rPr>
        <w:t>GUDRA, ILGTSPĒJĪGA UN INTEGRĒJOŠA IZAUGSME (izvēles iespēja: progresa ziņojums)GUDRA, ILGTSPĒJĪGA UN INTEGRĒJOŠA IZAUGSME (izvēles iespēja: progresa ziņojums)</w:t>
      </w:r>
    </w:p>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DF0F24" w:rsidRPr="00DF0F24" w:rsidRDefault="00DF0F24" w:rsidP="0094692D">
            <w:pPr>
              <w:spacing w:before="0" w:after="240"/>
              <w:jc w:val="both"/>
              <w:rPr>
                <w:lang w:val="lv-LV"/>
              </w:rPr>
            </w:pPr>
            <w:r w:rsidRPr="00DF0F24">
              <w:rPr>
                <w:lang w:val="lv-LV"/>
              </w:rPr>
              <w:t>Nav attiecināms uz ziņojumu, kas iesniedzams 2017.gadā.</w:t>
            </w:r>
          </w:p>
        </w:tc>
      </w:tr>
    </w:tbl>
    <w:p w:rsidR="00DF0F24" w:rsidRPr="00DF0F24" w:rsidRDefault="00DF0F24" w:rsidP="00DF0F24">
      <w:pPr>
        <w:pStyle w:val="Heading1"/>
        <w:ind w:left="0" w:firstLine="0"/>
        <w:jc w:val="both"/>
        <w:rPr>
          <w:lang w:val="lv-LV"/>
        </w:rPr>
      </w:pPr>
      <w:r w:rsidRPr="00DF0F24">
        <w:rPr>
          <w:lang w:val="lv-LV"/>
        </w:rPr>
        <w:t>JAUTĀJUMI, KURI SKAR PROGRAMMAS IZPILDI UN VEIKTOS PASĀKUMUS – DARBĪBAS REZULTĀTU SATVARS (Regulas (ES) Nr. 1303/2013 50. panta 2. punkts)</w:t>
      </w:r>
    </w:p>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9E42FC">
        <w:tc>
          <w:tcPr>
            <w:tcW w:w="8505" w:type="dxa"/>
            <w:shd w:val="clear" w:color="auto" w:fill="auto"/>
          </w:tcPr>
          <w:p w:rsidR="00DF0F24" w:rsidRPr="00DF0F24" w:rsidRDefault="00DF0F24" w:rsidP="0094692D">
            <w:pPr>
              <w:spacing w:before="0" w:after="240"/>
              <w:jc w:val="both"/>
              <w:rPr>
                <w:lang w:val="lv-LV"/>
              </w:rPr>
            </w:pPr>
            <w:r w:rsidRPr="00DF0F24">
              <w:rPr>
                <w:lang w:val="lv-LV"/>
              </w:rPr>
              <w:t>Nav attiecināms uz ziņojumu, kas iesniedzams 2017.gadā.</w:t>
            </w:r>
          </w:p>
        </w:tc>
      </w:tr>
    </w:tbl>
    <w:p w:rsidR="00DF0F24" w:rsidRPr="009A7D17" w:rsidRDefault="00DF0F24" w:rsidP="009A7D17">
      <w:pPr>
        <w:pStyle w:val="Heading1"/>
        <w:tabs>
          <w:tab w:val="clear" w:pos="0"/>
          <w:tab w:val="num" w:pos="992"/>
        </w:tabs>
        <w:jc w:val="both"/>
        <w:rPr>
          <w:lang w:val="lv-LV"/>
        </w:rPr>
      </w:pPr>
      <w:r w:rsidRPr="009A7D17">
        <w:rPr>
          <w:lang w:val="lv-LV"/>
        </w:rPr>
        <w:t>JAUNATNES NODARBINĀTĪBAS INICIATĪVA, (Regulas (ES) Nr. 1304/2013 19. panta 4. un 6. punkts (ja piemērojams))</w:t>
      </w:r>
    </w:p>
    <w:p w:rsidR="00DF0F24" w:rsidRPr="00DF0F24" w:rsidRDefault="00DF0F24" w:rsidP="00DF0F24">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772109" w:rsidRPr="00DF0F24" w:rsidTr="00DF0F24">
        <w:tc>
          <w:tcPr>
            <w:tcW w:w="8731" w:type="dxa"/>
            <w:shd w:val="clear" w:color="auto" w:fill="auto"/>
          </w:tcPr>
          <w:p w:rsidR="00DF0F24" w:rsidRPr="00DF0F24" w:rsidRDefault="00DF0F24" w:rsidP="0094692D">
            <w:pPr>
              <w:spacing w:before="0" w:after="240"/>
              <w:jc w:val="both"/>
              <w:rPr>
                <w:lang w:val="lv-LV"/>
              </w:rPr>
            </w:pPr>
            <w:r w:rsidRPr="00DF0F24">
              <w:rPr>
                <w:lang w:val="lv-LV"/>
              </w:rPr>
              <w:lastRenderedPageBreak/>
              <w:t>Nav attiecināms uz ziņojumu, kas iesniedzams 2017.gadā.</w:t>
            </w:r>
          </w:p>
        </w:tc>
      </w:tr>
    </w:tbl>
    <w:p w:rsidR="00DF0F24" w:rsidRPr="00DF0F24" w:rsidRDefault="00DF0F24" w:rsidP="005C7BFC">
      <w:pPr>
        <w:pStyle w:val="ManualHeading2"/>
        <w:ind w:left="0" w:firstLine="0"/>
        <w:jc w:val="both"/>
        <w:rPr>
          <w:lang w:val="lv-LV"/>
        </w:rPr>
      </w:pPr>
    </w:p>
    <w:sectPr w:rsidR="00DF0F24" w:rsidRPr="00DF0F24" w:rsidSect="005C7BFC">
      <w:headerReference w:type="even" r:id="rId34"/>
      <w:headerReference w:type="default" r:id="rId35"/>
      <w:footerReference w:type="default" r:id="rId36"/>
      <w:headerReference w:type="first" r:id="rId37"/>
      <w:pgSz w:w="11906" w:h="16838"/>
      <w:pgMar w:top="1020" w:right="1701" w:bottom="1020" w:left="1587"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135" w:rsidRDefault="00B45135">
      <w:pPr>
        <w:spacing w:before="0" w:after="0"/>
      </w:pPr>
      <w:r>
        <w:separator/>
      </w:r>
    </w:p>
  </w:endnote>
  <w:endnote w:type="continuationSeparator" w:id="0">
    <w:p w:rsidR="00B45135" w:rsidRDefault="00B451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04F" w:rsidRDefault="008B004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5432E7" w:rsidRDefault="00B45135" w:rsidP="00DF0F24">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DA7422">
      <w:rPr>
        <w:noProof/>
      </w:rPr>
      <w:t>227</w:t>
    </w:r>
    <w:r>
      <w:fldChar w:fldCharType="end"/>
    </w:r>
    <w:r>
      <w:tab/>
    </w:r>
    <w:r>
      <w:rPr>
        <w:rFonts w:ascii="Arial" w:hAnsi="Arial" w:cs="Arial"/>
        <w:b/>
        <w:sz w:val="48"/>
      </w:rPr>
      <w:t>LV</w:t>
    </w:r>
  </w:p>
  <w:p w:rsidR="00B45135" w:rsidRPr="00FA1A1F" w:rsidRDefault="00B45135" w:rsidP="00DF0F24">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8E3442" w:rsidRDefault="00B45135" w:rsidP="00DA7422">
    <w:pPr>
      <w:pStyle w:val="FooterLandscape"/>
      <w:tabs>
        <w:tab w:val="clear" w:pos="7285"/>
        <w:tab w:val="center" w:pos="4536"/>
      </w:tabs>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DA7422">
      <w:rPr>
        <w:noProof/>
      </w:rPr>
      <w:t>235</w:t>
    </w:r>
    <w:r>
      <w:fldChar w:fldCharType="end"/>
    </w:r>
    <w:r>
      <w:tab/>
    </w:r>
    <w:r w:rsidRPr="005F6C78">
      <w:rPr>
        <w:rFonts w:ascii="Arial" w:hAnsi="Arial" w:cs="Arial"/>
        <w:b/>
        <w:sz w:val="48"/>
        <w:szCs w:val="48"/>
        <w:lang w:val="fr-BE"/>
      </w:rPr>
      <w:t>LV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966248" w:rsidRDefault="00B45135" w:rsidP="00DF0F24">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DA7422">
      <w:rPr>
        <w:noProof/>
      </w:rPr>
      <w:t>2</w:t>
    </w:r>
    <w:r>
      <w:fldChar w:fldCharType="end"/>
    </w:r>
    <w:r>
      <w:tab/>
    </w:r>
    <w:r>
      <w:rPr>
        <w:rFonts w:ascii="Arial" w:hAnsi="Arial" w:cs="Arial"/>
        <w:b/>
        <w:sz w:val="48"/>
      </w:rPr>
      <w:t>LV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966248" w:rsidRDefault="00B45135" w:rsidP="00DF0F24">
    <w:pPr>
      <w:pStyle w:val="Footer"/>
      <w:spacing w:before="120"/>
      <w:ind w:left="-851" w:right="-851"/>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DA7422">
      <w:rPr>
        <w:noProof/>
      </w:rPr>
      <w:t>1</w:t>
    </w:r>
    <w:r>
      <w:fldChar w:fldCharType="end"/>
    </w:r>
    <w:r>
      <w:tab/>
    </w:r>
    <w:r w:rsidRPr="007C3041">
      <w:tab/>
    </w:r>
    <w:r>
      <w:rPr>
        <w:rFonts w:ascii="Arial" w:hAnsi="Arial" w:cs="Arial"/>
        <w:b/>
        <w:sz w:val="48"/>
      </w:rPr>
      <w:t>LV</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966248" w:rsidRDefault="00B45135" w:rsidP="00DF0F24">
    <w:pPr>
      <w:pStyle w:val="FooterLandscape"/>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DA7422">
      <w:rPr>
        <w:noProof/>
      </w:rPr>
      <w:t>10</w:t>
    </w:r>
    <w:r>
      <w:fldChar w:fldCharType="end"/>
    </w:r>
    <w:r>
      <w:tab/>
    </w:r>
    <w:r w:rsidR="00DA7422">
      <w:fldChar w:fldCharType="begin"/>
    </w:r>
    <w:r w:rsidR="00DA7422">
      <w:instrText xml:space="preserve"> DOCVARIABLE "LW_Confidence" \* MERGEFORMAT </w:instrText>
    </w:r>
    <w:r w:rsidR="00DA7422">
      <w:fldChar w:fldCharType="separate"/>
    </w:r>
    <w:r>
      <w:t xml:space="preserve"> </w:t>
    </w:r>
    <w:r w:rsidR="00DA7422">
      <w:fldChar w:fldCharType="end"/>
    </w:r>
    <w:bookmarkStart w:id="3" w:name="_GoBack"/>
    <w:bookmarkEnd w:id="3"/>
    <w:r w:rsidRPr="008E3442">
      <w:tab/>
    </w:r>
    <w:r w:rsidRPr="005F6C78">
      <w:rPr>
        <w:rFonts w:ascii="Arial" w:hAnsi="Arial" w:cs="Arial"/>
        <w:b/>
        <w:sz w:val="48"/>
        <w:szCs w:val="48"/>
        <w:lang w:val="fr-BE"/>
      </w:rPr>
      <w:t>LV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E42473" w:rsidRDefault="00B45135" w:rsidP="008B004F">
    <w:pPr>
      <w:pStyle w:val="FooterLandscape"/>
      <w:tabs>
        <w:tab w:val="clear" w:pos="7285"/>
        <w:tab w:val="clear" w:pos="10913"/>
        <w:tab w:val="center" w:pos="7088"/>
        <w:tab w:val="center" w:pos="14175"/>
      </w:tabs>
      <w:rPr>
        <w:rFonts w:ascii="Arial" w:hAnsi="Arial" w:cs="Arial"/>
        <w:b/>
        <w:sz w:val="48"/>
      </w:rPr>
    </w:pPr>
    <w:r w:rsidRPr="005F6C78">
      <w:rPr>
        <w:rFonts w:ascii="Arial" w:hAnsi="Arial" w:cs="Arial"/>
        <w:b/>
        <w:sz w:val="48"/>
        <w:szCs w:val="48"/>
        <w:lang w:val="fr-BE"/>
      </w:rPr>
      <w:t>LV</w:t>
    </w:r>
    <w:r w:rsidRPr="008E3442">
      <w:rPr>
        <w:rFonts w:ascii="Arial" w:hAnsi="Arial" w:cs="Arial"/>
        <w:b/>
        <w:sz w:val="48"/>
      </w:rPr>
      <w:tab/>
    </w:r>
    <w:r>
      <w:fldChar w:fldCharType="begin"/>
    </w:r>
    <w:r>
      <w:instrText xml:space="preserve"> PAGE  \* MERGEFORMAT </w:instrText>
    </w:r>
    <w:r>
      <w:fldChar w:fldCharType="separate"/>
    </w:r>
    <w:r w:rsidR="00DA7422">
      <w:rPr>
        <w:noProof/>
      </w:rPr>
      <w:t>172</w:t>
    </w:r>
    <w:r>
      <w:fldChar w:fldCharType="end"/>
    </w:r>
    <w:r w:rsidR="00DA7422">
      <w:fldChar w:fldCharType="begin"/>
    </w:r>
    <w:r w:rsidR="00DA7422">
      <w:instrText xml:space="preserve"> DOCVARIABLE "LW_Confidence" \* MERGEFORMA</w:instrText>
    </w:r>
    <w:r w:rsidR="00DA7422">
      <w:instrText xml:space="preserve">T </w:instrText>
    </w:r>
    <w:r w:rsidR="00DA7422">
      <w:fldChar w:fldCharType="separate"/>
    </w:r>
    <w:r>
      <w:t xml:space="preserve"> </w:t>
    </w:r>
    <w:r w:rsidR="00DA7422">
      <w:fldChar w:fldCharType="end"/>
    </w:r>
    <w:r w:rsidRPr="008E3442">
      <w:tab/>
    </w:r>
    <w:r w:rsidRPr="005F6C78">
      <w:rPr>
        <w:rFonts w:ascii="Arial" w:hAnsi="Arial" w:cs="Arial"/>
        <w:b/>
        <w:sz w:val="48"/>
        <w:szCs w:val="48"/>
        <w:lang w:val="fr-BE"/>
      </w:rPr>
      <w:t>LV</w:t>
    </w:r>
  </w:p>
  <w:p w:rsidR="00B45135" w:rsidRPr="00CE4FBB" w:rsidRDefault="00B45135" w:rsidP="00DF0F2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FooterLandscap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5432E7" w:rsidRDefault="00B45135" w:rsidP="00DF0F24">
    <w:pPr>
      <w:pStyle w:val="Footer"/>
      <w:rPr>
        <w:rFonts w:ascii="Arial" w:hAnsi="Arial" w:cs="Arial"/>
        <w:b/>
        <w:sz w:val="48"/>
      </w:rPr>
    </w:pPr>
    <w:r>
      <w:rPr>
        <w:rFonts w:ascii="Arial" w:hAnsi="Arial" w:cs="Arial"/>
        <w:b/>
        <w:sz w:val="48"/>
      </w:rPr>
      <w:t>LV</w:t>
    </w:r>
    <w:r w:rsidRPr="007C3041">
      <w:rPr>
        <w:rFonts w:ascii="Arial" w:hAnsi="Arial" w:cs="Arial"/>
        <w:b/>
        <w:sz w:val="48"/>
      </w:rPr>
      <w:tab/>
    </w:r>
    <w:r>
      <w:fldChar w:fldCharType="begin"/>
    </w:r>
    <w:r>
      <w:instrText xml:space="preserve"> PAGE  </w:instrText>
    </w:r>
    <w:r>
      <w:fldChar w:fldCharType="separate"/>
    </w:r>
    <w:r w:rsidR="00DA7422">
      <w:rPr>
        <w:noProof/>
      </w:rPr>
      <w:t>219</w:t>
    </w:r>
    <w:r>
      <w:fldChar w:fldCharType="end"/>
    </w:r>
    <w:r>
      <w:tab/>
    </w:r>
    <w:r>
      <w:rPr>
        <w:rFonts w:ascii="Arial" w:hAnsi="Arial" w:cs="Arial"/>
        <w:b/>
        <w:sz w:val="48"/>
      </w:rPr>
      <w:t>LV</w:t>
    </w:r>
  </w:p>
  <w:p w:rsidR="00B45135" w:rsidRPr="003D1170" w:rsidRDefault="00B45135" w:rsidP="00DF0F2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135" w:rsidRDefault="00B45135">
      <w:pPr>
        <w:spacing w:before="0" w:after="0"/>
      </w:pPr>
      <w:r>
        <w:separator/>
      </w:r>
    </w:p>
  </w:footnote>
  <w:footnote w:type="continuationSeparator" w:id="0">
    <w:p w:rsidR="00B45135" w:rsidRDefault="00B4513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4" name="WordArt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7" o:spid="_x0000_s1026" type="#_x0000_t202" style="position:absolute;margin-left:0;margin-top:0;width:500pt;height:100pt;rotation:-40;z-index:2516602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2x+TagQCAADtAwAADgAAAAAAAAAA&#10;AAAAAAAuAgAAZHJzL2Uyb0RvYy54bWxQSwECLQAUAAYACAAAACEABS+VI9kAAAAGAQAADwAAAAAA&#10;AAAAAAAAAABeBAAAZHJzL2Rvd25yZXYueG1sUEsFBgAAAAAEAAQA8wAAAGQFA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2" name="WordArt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9" o:spid="_x0000_s1035" type="#_x0000_t202" style="position:absolute;margin-left:0;margin-top:0;width:500pt;height:100pt;rotation:-40;z-index:2516725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LOfUOIFAgAA9AMAAA4AAAAAAAAA&#10;AAAAAAAALgIAAGRycy9lMm9Eb2MueG1sUEsBAi0AFAAGAAgAAAAhAAUvlSPZAAAABgEAAA8AAAAA&#10;AAAAAAAAAAAAXwQAAGRycy9kb3ducmV2LnhtbFBLBQYAAAAABAAEAPMAAABlBQ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
    </w:pPr>
  </w:p>
  <w:p w:rsidR="00B45135" w:rsidRDefault="00B45135">
    <w:r>
      <w:rPr>
        <w:noProof/>
        <w:lang w:val="lv-LV" w:eastAsia="lv-LV"/>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1" name="WordArt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7" o:spid="_x0000_s1036" type="#_x0000_t202" style="position:absolute;margin-left:0;margin-top:0;width:500pt;height:100pt;rotation:-40;z-index:2516705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NKQ12oFAgAA9QMAAA4AAAAAAAAA&#10;AAAAAAAALgIAAGRycy9lMm9Eb2MueG1sUEsBAi0AFAAGAAgAAAAhAAUvlSPZAAAABgEAAA8AAAAA&#10;AAAAAAAAAAAAXwQAAGRycy9kb3ducmV2LnhtbFBLBQYAAAAABAAEAPMAAABlBQ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
    </w:pPr>
  </w:p>
  <w:p w:rsidR="00B45135" w:rsidRDefault="00B45135">
    <w:r>
      <w:rPr>
        <w:noProof/>
        <w:lang w:val="lv-LV" w:eastAsia="lv-LV"/>
      </w:rPr>
      <mc:AlternateContent>
        <mc:Choice Requires="wps">
          <w:drawing>
            <wp:anchor distT="0" distB="0" distL="114300" distR="114300" simplePos="0" relativeHeight="25167155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0" name="WordArt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8" o:spid="_x0000_s1037" type="#_x0000_t202" style="position:absolute;margin-left:0;margin-top:0;width:500pt;height:100pt;rotation:-40;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PKT7aMFAgAA9QMAAA4AAAAAAAAA&#10;AAAAAAAALgIAAGRycy9lMm9Eb2MueG1sUEsBAi0AFAAGAAgAAAAhAAUvlSPZAAAABgEAAA8AAAAA&#10;AAAAAAAAAAAAXwQAAGRycy9kb3ducmV2LnhtbFBLBQYAAAAABAAEAPMAAABlBQ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9" name="WordArt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5" o:spid="_x0000_s1038" type="#_x0000_t202" style="position:absolute;margin-left:0;margin-top:0;width:500pt;height:100pt;rotation:-40;z-index:2516787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KE36agcCAAD0AwAADgAAAAAA&#10;AAAAAAAAAAAuAgAAZHJzL2Uyb0RvYy54bWxQSwECLQAUAAYACAAAACEABS+VI9kAAAAGAQAADwAA&#10;AAAAAAAAAAAAAABhBAAAZHJzL2Rvd25yZXYueG1sUEsFBgAAAAAEAAQA8wAAAGcFA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
    </w:pPr>
  </w:p>
  <w:p w:rsidR="00B45135" w:rsidRDefault="00B45135">
    <w:r>
      <w:rPr>
        <w:noProof/>
        <w:lang w:val="lv-LV" w:eastAsia="lv-LV"/>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8" name="WordArt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3" o:spid="_x0000_s1039" type="#_x0000_t202" style="position:absolute;margin-left:0;margin-top:0;width:500pt;height:100pt;rotation:-40;z-index:25167667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ucW5d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
    </w:pPr>
  </w:p>
  <w:p w:rsidR="00B45135" w:rsidRDefault="00B45135">
    <w:r>
      <w:rPr>
        <w:noProof/>
        <w:lang w:val="lv-LV" w:eastAsia="lv-LV"/>
      </w:rPr>
      <mc:AlternateContent>
        <mc:Choice Requires="wps">
          <w:drawing>
            <wp:anchor distT="0" distB="0" distL="114300" distR="114300" simplePos="0" relativeHeight="25167769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7" name="WordArt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44" o:spid="_x0000_s1040" type="#_x0000_t202" style="position:absolute;margin-left:0;margin-top:0;width:500pt;height:100pt;rotation:-40;z-index:2516776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AiP89/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879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3" name="WordArt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4" o:spid="_x0000_s1041" type="#_x0000_t202" style="position:absolute;margin-left:0;margin-top:0;width:500pt;height:100pt;rotation:-40;z-index:2516879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eEGDUgcCAAD0AwAADgAAAAAA&#10;AAAAAAAAAAAuAgAAZHJzL2Uyb0RvYy54bWxQSwECLQAUAAYACAAAACEABS+VI9kAAAAGAQAADwAA&#10;AAAAAAAAAAAAAABhBAAAZHJzL2Rvd25yZXYueG1sUEsFBgAAAAAEAAQA8wAAAGcFA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8588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 name="WordArt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2" o:spid="_x0000_s1042" type="#_x0000_t202" style="position:absolute;margin-left:0;margin-top:0;width:500pt;height:100pt;rotation:-40;z-index:2516858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WxJXa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869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 name="WordArt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53" o:spid="_x0000_s1043" type="#_x0000_t202" style="position:absolute;margin-left:0;margin-top:0;width:500pt;height:100pt;rotation:-40;z-index:2516869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gm5+wQCAAD0AwAADgAAAAAAAAAA&#10;AAAAAAAuAgAAZHJzL2Uyb0RvYy54bWxQSwECLQAUAAYACAAAACEABS+VI9kAAAAGAQAADwAAAAAA&#10;AAAAAAAAAABeBAAAZHJzL2Rvd25yZXYueG1sUEsFBgAAAAAEAAQA8wAAAGQFA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3" name="WordArt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6" o:spid="_x0000_s1027" type="#_x0000_t202" style="position:absolute;margin-left:0;margin-top:0;width:500pt;height:100pt;rotation:-40;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Am2tP9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1A1A94" w:rsidRDefault="00B45135" w:rsidP="00DF0F24">
    <w:pPr>
      <w:pStyle w:val="Header"/>
      <w:rPr>
        <w:sz w:val="16"/>
        <w:szCs w:val="16"/>
        <w:lang w:val="fr-BE"/>
      </w:rPr>
    </w:pPr>
    <w:r w:rsidRPr="008C2BD7">
      <w:rPr>
        <w:sz w:val="12"/>
        <w:szCs w:val="12"/>
      </w:rPr>
      <w:fldChar w:fldCharType="begin"/>
    </w:r>
    <w:r w:rsidRPr="008C2BD7">
      <w:rPr>
        <w:sz w:val="12"/>
        <w:szCs w:val="12"/>
      </w:rPr>
      <w:instrText xml:space="preserve"> SET m_version 2016 </w:instrText>
    </w:r>
    <w:r w:rsidRPr="008C2BD7">
      <w:rPr>
        <w:sz w:val="12"/>
        <w:szCs w:val="12"/>
      </w:rPr>
      <w:fldChar w:fldCharType="separate"/>
    </w:r>
    <w:bookmarkStart w:id="0" w:name="m_version"/>
    <w:r w:rsidRPr="008C2BD7">
      <w:rPr>
        <w:sz w:val="12"/>
        <w:szCs w:val="12"/>
      </w:rPr>
      <w:t>2016</w:t>
    </w:r>
    <w:bookmarkEnd w:id="0"/>
    <w:r w:rsidRPr="008C2BD7">
      <w:rPr>
        <w:sz w:val="12"/>
        <w:szCs w:val="12"/>
      </w:rPr>
      <w:fldChar w:fldCharType="end"/>
    </w:r>
    <w:r>
      <w:rPr>
        <w:sz w:val="12"/>
        <w:szCs w:val="12"/>
      </w:rPr>
      <w:fldChar w:fldCharType="begin"/>
    </w:r>
    <w:r>
      <w:rPr>
        <w:sz w:val="12"/>
        <w:szCs w:val="12"/>
      </w:rPr>
      <w:instrText xml:space="preserve"> SET m_displayErdfSfCf true </w:instrText>
    </w:r>
    <w:r>
      <w:rPr>
        <w:sz w:val="12"/>
        <w:szCs w:val="12"/>
      </w:rPr>
      <w:fldChar w:fldCharType="separate"/>
    </w:r>
    <w:bookmarkStart w:id="1" w:name="m_displayErdfSfCf"/>
    <w:r>
      <w:rPr>
        <w:sz w:val="12"/>
        <w:szCs w:val="12"/>
      </w:rPr>
      <w:t>true</w:t>
    </w:r>
    <w:bookmarkEnd w:id="1"/>
    <w:r>
      <w:rPr>
        <w:sz w:val="12"/>
        <w:szCs w:val="12"/>
      </w:rPr>
      <w:fldChar w:fldCharType="end"/>
    </w:r>
    <w:r w:rsidRPr="00076114">
      <w:rPr>
        <w:b/>
        <w:sz w:val="16"/>
        <w:szCs w:val="16"/>
      </w:rPr>
      <w:fldChar w:fldCharType="begin"/>
    </w:r>
    <w:r w:rsidRPr="00076114">
      <w:rPr>
        <w:b/>
        <w:sz w:val="16"/>
        <w:szCs w:val="16"/>
      </w:rPr>
      <w:instrText xml:space="preserve"> SET m_version_8point 2016 </w:instrText>
    </w:r>
    <w:r w:rsidRPr="00076114">
      <w:rPr>
        <w:b/>
        <w:sz w:val="16"/>
        <w:szCs w:val="16"/>
      </w:rPr>
      <w:fldChar w:fldCharType="separate"/>
    </w:r>
    <w:bookmarkStart w:id="2" w:name="m_version_8point"/>
    <w:r w:rsidRPr="00076114">
      <w:rPr>
        <w:b/>
        <w:sz w:val="16"/>
        <w:szCs w:val="16"/>
      </w:rPr>
      <w:t>2016</w:t>
    </w:r>
    <w:bookmarkEnd w:id="2"/>
    <w:r w:rsidRPr="00076114">
      <w:rPr>
        <w:b/>
        <w:sz w:val="16"/>
        <w:szCs w:val="16"/>
      </w:rPr>
      <w:fldChar w:fldCharType="end"/>
    </w:r>
  </w:p>
  <w:p w:rsidR="00B45135" w:rsidRDefault="00B45135">
    <w:r>
      <w:rPr>
        <w:noProof/>
        <w:lang w:val="lv-LV" w:eastAsia="lv-LV"/>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2" name="WordArt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5" o:spid="_x0000_s1028" type="#_x0000_t202" style="position:absolute;margin-left:0;margin-top:0;width:500pt;height:100pt;rotation:-40;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dcLxu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1" name="WordArt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0" o:spid="_x0000_s1029" type="#_x0000_t202" style="position:absolute;margin-left:0;margin-top:0;width:500pt;height:100pt;rotation:-40;z-index:25166336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lvtXuAcCAAD0AwAADgAAAAAA&#10;AAAAAAAAAAAuAgAAZHJzL2Uyb0RvYy54bWxQSwECLQAUAAYACAAAACEABS+VI9kAAAAGAQAADwAA&#10;AAAAAAAAAAAAAABhBAAAZHJzL2Rvd25yZXYueG1sUEsFBgAAAAAEAAQA8wAAAGcFA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Landscape"/>
    </w:pPr>
  </w:p>
  <w:p w:rsidR="00B45135" w:rsidRDefault="00B45135">
    <w:r>
      <w:rPr>
        <w:noProof/>
        <w:lang w:val="lv-LV" w:eastAsia="lv-LV"/>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0" name="WordArt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8" o:spid="_x0000_s1030" type="#_x0000_t202" style="position:absolute;margin-left:0;margin-top:0;width:500pt;height:100pt;rotation:-40;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QGvqN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Landscape"/>
    </w:pPr>
  </w:p>
  <w:p w:rsidR="00B45135" w:rsidRDefault="00B45135">
    <w:r>
      <w:rPr>
        <w:noProof/>
        <w:lang w:val="lv-LV" w:eastAsia="lv-LV"/>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9" name="WordArt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9" o:spid="_x0000_s1031" type="#_x0000_t202" style="position:absolute;margin-left:0;margin-top:0;width:500pt;height:100pt;rotation:-40;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q6C9Q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Default="00B45135">
    <w:r>
      <w:rPr>
        <w:noProof/>
        <w:lang w:val="lv-LV" w:eastAsia="lv-LV"/>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5" name="WordArt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6" o:spid="_x0000_s1032" type="#_x0000_t202" style="position:absolute;margin-left:0;margin-top:0;width:500pt;height:100pt;rotation:-40;z-index:2516695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I8wHxoFAgAA9AMAAA4AAAAAAAAA&#10;AAAAAAAALgIAAGRycy9lMm9Eb2MueG1sUEsBAi0AFAAGAAgAAAAhAAUvlSPZAAAABgEAAA8AAAAA&#10;AAAAAAAAAAAAXwQAAGRycy9kb3ducmV2LnhtbFBLBQYAAAAABAAEAPMAAABlBQ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Landscape"/>
    </w:pPr>
  </w:p>
  <w:p w:rsidR="00B45135" w:rsidRDefault="00B45135">
    <w:r>
      <w:rPr>
        <w:noProof/>
        <w:lang w:val="lv-LV" w:eastAsia="lv-LV"/>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4" name="WordArt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4" o:spid="_x0000_s1033" type="#_x0000_t202" style="position:absolute;margin-left:0;margin-top:0;width:500pt;height:100pt;rotation:-40;z-index:25166745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NV5QE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35" w:rsidRPr="00D066A4" w:rsidRDefault="00B45135" w:rsidP="00DF0F24">
    <w:pPr>
      <w:pStyle w:val="HeaderLandscape"/>
    </w:pPr>
  </w:p>
  <w:p w:rsidR="00B45135" w:rsidRDefault="00B45135">
    <w:r>
      <w:rPr>
        <w:noProof/>
        <w:lang w:val="lv-LV" w:eastAsia="lv-LV"/>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3" name="WordArt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35" o:spid="_x0000_s1034" type="#_x0000_t202" style="position:absolute;margin-left:0;margin-top:0;width:500pt;height:100pt;rotation:-40;z-index:2516684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eZcwZBgIAAPQDAAAOAAAAAAAA&#10;AAAAAAAAAC4CAABkcnMvZTJvRG9jLnhtbFBLAQItABQABgAIAAAAIQAFL5Uj2QAAAAYBAAAPAAAA&#10;AAAAAAAAAAAAAGAEAABkcnMvZG93bnJldi54bWxQSwUGAAAAAAQABADzAAAAZgUAAAAA&#10;" filled="f" stroked="f">
              <o:lock v:ext="edit" shapetype="t"/>
              <v:textbox style="mso-fit-shape-to-text:t">
                <w:txbxContent>
                  <w:p w:rsidR="00B45135" w:rsidRDefault="00B45135" w:rsidP="0094692D">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9"/>
    <w:multiLevelType w:val="singleLevel"/>
    <w:tmpl w:val="DF5EBB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0413672"/>
    <w:multiLevelType w:val="hybridMultilevel"/>
    <w:tmpl w:val="82EC22FC"/>
    <w:lvl w:ilvl="0" w:tplc="676ACF92">
      <w:start w:val="1"/>
      <w:numFmt w:val="decimal"/>
      <w:pStyle w:val="StyleHeading1Left0cm"/>
      <w:lvlText w:val="%1."/>
      <w:lvlJc w:val="left"/>
      <w:pPr>
        <w:ind w:left="360" w:hanging="360"/>
      </w:pPr>
    </w:lvl>
    <w:lvl w:ilvl="1" w:tplc="AABA5176" w:tentative="1">
      <w:start w:val="1"/>
      <w:numFmt w:val="lowerLetter"/>
      <w:lvlText w:val="%2."/>
      <w:lvlJc w:val="left"/>
      <w:pPr>
        <w:ind w:left="1440" w:hanging="360"/>
      </w:pPr>
    </w:lvl>
    <w:lvl w:ilvl="2" w:tplc="A0100DA0" w:tentative="1">
      <w:start w:val="1"/>
      <w:numFmt w:val="lowerRoman"/>
      <w:lvlText w:val="%3."/>
      <w:lvlJc w:val="right"/>
      <w:pPr>
        <w:ind w:left="2160" w:hanging="180"/>
      </w:pPr>
    </w:lvl>
    <w:lvl w:ilvl="3" w:tplc="F0EE9728" w:tentative="1">
      <w:start w:val="1"/>
      <w:numFmt w:val="decimal"/>
      <w:lvlText w:val="%4."/>
      <w:lvlJc w:val="left"/>
      <w:pPr>
        <w:ind w:left="2880" w:hanging="360"/>
      </w:pPr>
    </w:lvl>
    <w:lvl w:ilvl="4" w:tplc="530A21BC" w:tentative="1">
      <w:start w:val="1"/>
      <w:numFmt w:val="lowerLetter"/>
      <w:lvlText w:val="%5."/>
      <w:lvlJc w:val="left"/>
      <w:pPr>
        <w:ind w:left="3600" w:hanging="360"/>
      </w:pPr>
    </w:lvl>
    <w:lvl w:ilvl="5" w:tplc="A634BABA" w:tentative="1">
      <w:start w:val="1"/>
      <w:numFmt w:val="lowerRoman"/>
      <w:lvlText w:val="%6."/>
      <w:lvlJc w:val="right"/>
      <w:pPr>
        <w:ind w:left="4320" w:hanging="180"/>
      </w:pPr>
    </w:lvl>
    <w:lvl w:ilvl="6" w:tplc="F3E66B62" w:tentative="1">
      <w:start w:val="1"/>
      <w:numFmt w:val="decimal"/>
      <w:lvlText w:val="%7."/>
      <w:lvlJc w:val="left"/>
      <w:pPr>
        <w:ind w:left="5040" w:hanging="360"/>
      </w:pPr>
    </w:lvl>
    <w:lvl w:ilvl="7" w:tplc="F7005CEC" w:tentative="1">
      <w:start w:val="1"/>
      <w:numFmt w:val="lowerLetter"/>
      <w:lvlText w:val="%8."/>
      <w:lvlJc w:val="left"/>
      <w:pPr>
        <w:ind w:left="5760" w:hanging="360"/>
      </w:pPr>
    </w:lvl>
    <w:lvl w:ilvl="8" w:tplc="5E288CE6"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1BB10C0F"/>
    <w:multiLevelType w:val="hybridMultilevel"/>
    <w:tmpl w:val="9766B43C"/>
    <w:lvl w:ilvl="0" w:tplc="47063FF4">
      <w:start w:val="1"/>
      <w:numFmt w:val="decimal"/>
      <w:lvlText w:val="%1."/>
      <w:lvlJc w:val="left"/>
      <w:pPr>
        <w:ind w:left="-130" w:hanging="360"/>
      </w:pPr>
    </w:lvl>
    <w:lvl w:ilvl="1" w:tplc="F6F49DE0" w:tentative="1">
      <w:start w:val="1"/>
      <w:numFmt w:val="lowerLetter"/>
      <w:lvlText w:val="%2."/>
      <w:lvlJc w:val="left"/>
      <w:pPr>
        <w:ind w:left="590" w:hanging="360"/>
      </w:pPr>
    </w:lvl>
    <w:lvl w:ilvl="2" w:tplc="30767362" w:tentative="1">
      <w:start w:val="1"/>
      <w:numFmt w:val="lowerRoman"/>
      <w:lvlText w:val="%3."/>
      <w:lvlJc w:val="right"/>
      <w:pPr>
        <w:ind w:left="1310" w:hanging="180"/>
      </w:pPr>
    </w:lvl>
    <w:lvl w:ilvl="3" w:tplc="144872E6" w:tentative="1">
      <w:start w:val="1"/>
      <w:numFmt w:val="decimal"/>
      <w:lvlText w:val="%4."/>
      <w:lvlJc w:val="left"/>
      <w:pPr>
        <w:ind w:left="2030" w:hanging="360"/>
      </w:pPr>
    </w:lvl>
    <w:lvl w:ilvl="4" w:tplc="6990388A" w:tentative="1">
      <w:start w:val="1"/>
      <w:numFmt w:val="lowerLetter"/>
      <w:lvlText w:val="%5."/>
      <w:lvlJc w:val="left"/>
      <w:pPr>
        <w:ind w:left="2750" w:hanging="360"/>
      </w:pPr>
    </w:lvl>
    <w:lvl w:ilvl="5" w:tplc="932472B0" w:tentative="1">
      <w:start w:val="1"/>
      <w:numFmt w:val="lowerRoman"/>
      <w:lvlText w:val="%6."/>
      <w:lvlJc w:val="right"/>
      <w:pPr>
        <w:ind w:left="3470" w:hanging="180"/>
      </w:pPr>
    </w:lvl>
    <w:lvl w:ilvl="6" w:tplc="685E6748" w:tentative="1">
      <w:start w:val="1"/>
      <w:numFmt w:val="decimal"/>
      <w:lvlText w:val="%7."/>
      <w:lvlJc w:val="left"/>
      <w:pPr>
        <w:ind w:left="4190" w:hanging="360"/>
      </w:pPr>
    </w:lvl>
    <w:lvl w:ilvl="7" w:tplc="A8E6004C" w:tentative="1">
      <w:start w:val="1"/>
      <w:numFmt w:val="lowerLetter"/>
      <w:lvlText w:val="%8."/>
      <w:lvlJc w:val="left"/>
      <w:pPr>
        <w:ind w:left="4910" w:hanging="360"/>
      </w:pPr>
    </w:lvl>
    <w:lvl w:ilvl="8" w:tplc="C642477A" w:tentative="1">
      <w:start w:val="1"/>
      <w:numFmt w:val="lowerRoman"/>
      <w:lvlText w:val="%9."/>
      <w:lvlJc w:val="right"/>
      <w:pPr>
        <w:ind w:left="5630" w:hanging="180"/>
      </w:pPr>
    </w:lvl>
  </w:abstractNum>
  <w:abstractNum w:abstractNumId="9">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nsid w:val="2DFA18F7"/>
    <w:multiLevelType w:val="hybridMultilevel"/>
    <w:tmpl w:val="31980370"/>
    <w:lvl w:ilvl="0" w:tplc="09F8F236">
      <w:start w:val="1"/>
      <w:numFmt w:val="bullet"/>
      <w:lvlText w:val=""/>
      <w:lvlJc w:val="left"/>
      <w:pPr>
        <w:ind w:left="720" w:hanging="360"/>
      </w:pPr>
      <w:rPr>
        <w:rFonts w:ascii="Symbol" w:hAnsi="Symbol" w:hint="default"/>
      </w:rPr>
    </w:lvl>
    <w:lvl w:ilvl="1" w:tplc="8E84EE12" w:tentative="1">
      <w:start w:val="1"/>
      <w:numFmt w:val="bullet"/>
      <w:lvlText w:val="o"/>
      <w:lvlJc w:val="left"/>
      <w:pPr>
        <w:ind w:left="1440" w:hanging="360"/>
      </w:pPr>
      <w:rPr>
        <w:rFonts w:ascii="Courier New" w:hAnsi="Courier New" w:cs="Courier New" w:hint="default"/>
      </w:rPr>
    </w:lvl>
    <w:lvl w:ilvl="2" w:tplc="C0D8C68A" w:tentative="1">
      <w:start w:val="1"/>
      <w:numFmt w:val="bullet"/>
      <w:lvlText w:val=""/>
      <w:lvlJc w:val="left"/>
      <w:pPr>
        <w:ind w:left="2160" w:hanging="360"/>
      </w:pPr>
      <w:rPr>
        <w:rFonts w:ascii="Wingdings" w:hAnsi="Wingdings" w:hint="default"/>
      </w:rPr>
    </w:lvl>
    <w:lvl w:ilvl="3" w:tplc="18502226" w:tentative="1">
      <w:start w:val="1"/>
      <w:numFmt w:val="bullet"/>
      <w:lvlText w:val=""/>
      <w:lvlJc w:val="left"/>
      <w:pPr>
        <w:ind w:left="2880" w:hanging="360"/>
      </w:pPr>
      <w:rPr>
        <w:rFonts w:ascii="Symbol" w:hAnsi="Symbol" w:hint="default"/>
      </w:rPr>
    </w:lvl>
    <w:lvl w:ilvl="4" w:tplc="5AAE34E2" w:tentative="1">
      <w:start w:val="1"/>
      <w:numFmt w:val="bullet"/>
      <w:lvlText w:val="o"/>
      <w:lvlJc w:val="left"/>
      <w:pPr>
        <w:ind w:left="3600" w:hanging="360"/>
      </w:pPr>
      <w:rPr>
        <w:rFonts w:ascii="Courier New" w:hAnsi="Courier New" w:cs="Courier New" w:hint="default"/>
      </w:rPr>
    </w:lvl>
    <w:lvl w:ilvl="5" w:tplc="49A4955C" w:tentative="1">
      <w:start w:val="1"/>
      <w:numFmt w:val="bullet"/>
      <w:lvlText w:val=""/>
      <w:lvlJc w:val="left"/>
      <w:pPr>
        <w:ind w:left="4320" w:hanging="360"/>
      </w:pPr>
      <w:rPr>
        <w:rFonts w:ascii="Wingdings" w:hAnsi="Wingdings" w:hint="default"/>
      </w:rPr>
    </w:lvl>
    <w:lvl w:ilvl="6" w:tplc="63786452" w:tentative="1">
      <w:start w:val="1"/>
      <w:numFmt w:val="bullet"/>
      <w:lvlText w:val=""/>
      <w:lvlJc w:val="left"/>
      <w:pPr>
        <w:ind w:left="5040" w:hanging="360"/>
      </w:pPr>
      <w:rPr>
        <w:rFonts w:ascii="Symbol" w:hAnsi="Symbol" w:hint="default"/>
      </w:rPr>
    </w:lvl>
    <w:lvl w:ilvl="7" w:tplc="015C730E" w:tentative="1">
      <w:start w:val="1"/>
      <w:numFmt w:val="bullet"/>
      <w:lvlText w:val="o"/>
      <w:lvlJc w:val="left"/>
      <w:pPr>
        <w:ind w:left="5760" w:hanging="360"/>
      </w:pPr>
      <w:rPr>
        <w:rFonts w:ascii="Courier New" w:hAnsi="Courier New" w:cs="Courier New" w:hint="default"/>
      </w:rPr>
    </w:lvl>
    <w:lvl w:ilvl="8" w:tplc="5E2ACBA8" w:tentative="1">
      <w:start w:val="1"/>
      <w:numFmt w:val="bullet"/>
      <w:lvlText w:val=""/>
      <w:lvlJc w:val="left"/>
      <w:pPr>
        <w:ind w:left="6480" w:hanging="360"/>
      </w:pPr>
      <w:rPr>
        <w:rFonts w:ascii="Wingdings" w:hAnsi="Wingdings" w:hint="default"/>
      </w:rPr>
    </w:lvl>
  </w:abstractNum>
  <w:abstractNum w:abstractNumId="15">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nsid w:val="430B3554"/>
    <w:multiLevelType w:val="hybridMultilevel"/>
    <w:tmpl w:val="12B4DFEA"/>
    <w:lvl w:ilvl="0" w:tplc="803E4F24">
      <w:start w:val="1"/>
      <w:numFmt w:val="decimal"/>
      <w:lvlText w:val="%1."/>
      <w:lvlJc w:val="left"/>
      <w:pPr>
        <w:ind w:left="720" w:hanging="360"/>
      </w:pPr>
    </w:lvl>
    <w:lvl w:ilvl="1" w:tplc="9E7688A4" w:tentative="1">
      <w:start w:val="1"/>
      <w:numFmt w:val="lowerLetter"/>
      <w:lvlText w:val="%2."/>
      <w:lvlJc w:val="left"/>
      <w:pPr>
        <w:ind w:left="1440" w:hanging="360"/>
      </w:pPr>
    </w:lvl>
    <w:lvl w:ilvl="2" w:tplc="6CF217A4" w:tentative="1">
      <w:start w:val="1"/>
      <w:numFmt w:val="lowerRoman"/>
      <w:lvlText w:val="%3."/>
      <w:lvlJc w:val="right"/>
      <w:pPr>
        <w:ind w:left="2160" w:hanging="180"/>
      </w:pPr>
    </w:lvl>
    <w:lvl w:ilvl="3" w:tplc="55DEB940" w:tentative="1">
      <w:start w:val="1"/>
      <w:numFmt w:val="decimal"/>
      <w:lvlText w:val="%4."/>
      <w:lvlJc w:val="left"/>
      <w:pPr>
        <w:ind w:left="2880" w:hanging="360"/>
      </w:pPr>
    </w:lvl>
    <w:lvl w:ilvl="4" w:tplc="50728CEE" w:tentative="1">
      <w:start w:val="1"/>
      <w:numFmt w:val="lowerLetter"/>
      <w:lvlText w:val="%5."/>
      <w:lvlJc w:val="left"/>
      <w:pPr>
        <w:ind w:left="3600" w:hanging="360"/>
      </w:pPr>
    </w:lvl>
    <w:lvl w:ilvl="5" w:tplc="E8D48BBC" w:tentative="1">
      <w:start w:val="1"/>
      <w:numFmt w:val="lowerRoman"/>
      <w:lvlText w:val="%6."/>
      <w:lvlJc w:val="right"/>
      <w:pPr>
        <w:ind w:left="4320" w:hanging="180"/>
      </w:pPr>
    </w:lvl>
    <w:lvl w:ilvl="6" w:tplc="4A1807A0" w:tentative="1">
      <w:start w:val="1"/>
      <w:numFmt w:val="decimal"/>
      <w:lvlText w:val="%7."/>
      <w:lvlJc w:val="left"/>
      <w:pPr>
        <w:ind w:left="5040" w:hanging="360"/>
      </w:pPr>
    </w:lvl>
    <w:lvl w:ilvl="7" w:tplc="C2A82CAA" w:tentative="1">
      <w:start w:val="1"/>
      <w:numFmt w:val="lowerLetter"/>
      <w:lvlText w:val="%8."/>
      <w:lvlJc w:val="left"/>
      <w:pPr>
        <w:ind w:left="5760" w:hanging="360"/>
      </w:pPr>
    </w:lvl>
    <w:lvl w:ilvl="8" w:tplc="DDE2E1EE" w:tentative="1">
      <w:start w:val="1"/>
      <w:numFmt w:val="lowerRoman"/>
      <w:lvlText w:val="%9."/>
      <w:lvlJc w:val="right"/>
      <w:pPr>
        <w:ind w:left="6480" w:hanging="180"/>
      </w:pPr>
    </w:lvl>
  </w:abstractNum>
  <w:abstractNum w:abstractNumId="2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5">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6">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7">
    <w:nsid w:val="5C72558A"/>
    <w:multiLevelType w:val="hybridMultilevel"/>
    <w:tmpl w:val="7E388FFE"/>
    <w:lvl w:ilvl="0" w:tplc="7D8AA454">
      <w:start w:val="1"/>
      <w:numFmt w:val="bullet"/>
      <w:lvlText w:val=""/>
      <w:lvlJc w:val="left"/>
      <w:pPr>
        <w:ind w:left="720" w:hanging="360"/>
      </w:pPr>
      <w:rPr>
        <w:rFonts w:ascii="Symbol" w:hAnsi="Symbol" w:hint="default"/>
      </w:rPr>
    </w:lvl>
    <w:lvl w:ilvl="1" w:tplc="984E553C" w:tentative="1">
      <w:start w:val="1"/>
      <w:numFmt w:val="bullet"/>
      <w:lvlText w:val="o"/>
      <w:lvlJc w:val="left"/>
      <w:pPr>
        <w:ind w:left="1440" w:hanging="360"/>
      </w:pPr>
      <w:rPr>
        <w:rFonts w:ascii="Courier New" w:hAnsi="Courier New" w:cs="Courier New" w:hint="default"/>
      </w:rPr>
    </w:lvl>
    <w:lvl w:ilvl="2" w:tplc="56EAAB34" w:tentative="1">
      <w:start w:val="1"/>
      <w:numFmt w:val="bullet"/>
      <w:lvlText w:val=""/>
      <w:lvlJc w:val="left"/>
      <w:pPr>
        <w:ind w:left="2160" w:hanging="360"/>
      </w:pPr>
      <w:rPr>
        <w:rFonts w:ascii="Wingdings" w:hAnsi="Wingdings" w:hint="default"/>
      </w:rPr>
    </w:lvl>
    <w:lvl w:ilvl="3" w:tplc="7D9E8A24" w:tentative="1">
      <w:start w:val="1"/>
      <w:numFmt w:val="bullet"/>
      <w:lvlText w:val=""/>
      <w:lvlJc w:val="left"/>
      <w:pPr>
        <w:ind w:left="2880" w:hanging="360"/>
      </w:pPr>
      <w:rPr>
        <w:rFonts w:ascii="Symbol" w:hAnsi="Symbol" w:hint="default"/>
      </w:rPr>
    </w:lvl>
    <w:lvl w:ilvl="4" w:tplc="F880D6C2" w:tentative="1">
      <w:start w:val="1"/>
      <w:numFmt w:val="bullet"/>
      <w:lvlText w:val="o"/>
      <w:lvlJc w:val="left"/>
      <w:pPr>
        <w:ind w:left="3600" w:hanging="360"/>
      </w:pPr>
      <w:rPr>
        <w:rFonts w:ascii="Courier New" w:hAnsi="Courier New" w:cs="Courier New" w:hint="default"/>
      </w:rPr>
    </w:lvl>
    <w:lvl w:ilvl="5" w:tplc="8B141F80" w:tentative="1">
      <w:start w:val="1"/>
      <w:numFmt w:val="bullet"/>
      <w:lvlText w:val=""/>
      <w:lvlJc w:val="left"/>
      <w:pPr>
        <w:ind w:left="4320" w:hanging="360"/>
      </w:pPr>
      <w:rPr>
        <w:rFonts w:ascii="Wingdings" w:hAnsi="Wingdings" w:hint="default"/>
      </w:rPr>
    </w:lvl>
    <w:lvl w:ilvl="6" w:tplc="D3842F3A" w:tentative="1">
      <w:start w:val="1"/>
      <w:numFmt w:val="bullet"/>
      <w:lvlText w:val=""/>
      <w:lvlJc w:val="left"/>
      <w:pPr>
        <w:ind w:left="5040" w:hanging="360"/>
      </w:pPr>
      <w:rPr>
        <w:rFonts w:ascii="Symbol" w:hAnsi="Symbol" w:hint="default"/>
      </w:rPr>
    </w:lvl>
    <w:lvl w:ilvl="7" w:tplc="4B7C2380" w:tentative="1">
      <w:start w:val="1"/>
      <w:numFmt w:val="bullet"/>
      <w:lvlText w:val="o"/>
      <w:lvlJc w:val="left"/>
      <w:pPr>
        <w:ind w:left="5760" w:hanging="360"/>
      </w:pPr>
      <w:rPr>
        <w:rFonts w:ascii="Courier New" w:hAnsi="Courier New" w:cs="Courier New" w:hint="default"/>
      </w:rPr>
    </w:lvl>
    <w:lvl w:ilvl="8" w:tplc="68F2A34C" w:tentative="1">
      <w:start w:val="1"/>
      <w:numFmt w:val="bullet"/>
      <w:lvlText w:val=""/>
      <w:lvlJc w:val="left"/>
      <w:pPr>
        <w:ind w:left="6480" w:hanging="360"/>
      </w:pPr>
      <w:rPr>
        <w:rFonts w:ascii="Wingdings" w:hAnsi="Wingdings" w:hint="default"/>
      </w:rPr>
    </w:lvl>
  </w:abstractNum>
  <w:abstractNum w:abstractNumId="28">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nsid w:val="5E940CBF"/>
    <w:multiLevelType w:val="multilevel"/>
    <w:tmpl w:val="21FE723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4A12FA4"/>
    <w:multiLevelType w:val="multilevel"/>
    <w:tmpl w:val="E1948A0A"/>
    <w:name w:val="Heading"/>
    <w:lvl w:ilvl="0">
      <w:start w:val="2"/>
      <w:numFmt w:val="decimal"/>
      <w:pStyle w:val="Heading1"/>
      <w:lvlText w:val="%1."/>
      <w:lvlJc w:val="left"/>
      <w:pPr>
        <w:tabs>
          <w:tab w:val="num" w:pos="992"/>
        </w:tabs>
        <w:ind w:left="992"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59F206D"/>
    <w:multiLevelType w:val="multilevel"/>
    <w:tmpl w:val="703C4AA2"/>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nsid w:val="7CBE4813"/>
    <w:multiLevelType w:val="hybridMultilevel"/>
    <w:tmpl w:val="7CBE4813"/>
    <w:lvl w:ilvl="0" w:tplc="89343498">
      <w:start w:val="1"/>
      <w:numFmt w:val="bullet"/>
      <w:lvlText w:val=""/>
      <w:lvlJc w:val="left"/>
      <w:pPr>
        <w:ind w:left="720" w:hanging="360"/>
      </w:pPr>
      <w:rPr>
        <w:rFonts w:ascii="Symbol" w:hAnsi="Symbol"/>
      </w:rPr>
    </w:lvl>
    <w:lvl w:ilvl="1" w:tplc="036C83FE">
      <w:start w:val="1"/>
      <w:numFmt w:val="bullet"/>
      <w:lvlText w:val="o"/>
      <w:lvlJc w:val="left"/>
      <w:pPr>
        <w:tabs>
          <w:tab w:val="num" w:pos="1440"/>
        </w:tabs>
        <w:ind w:left="1440" w:hanging="360"/>
      </w:pPr>
      <w:rPr>
        <w:rFonts w:ascii="Courier New" w:hAnsi="Courier New"/>
      </w:rPr>
    </w:lvl>
    <w:lvl w:ilvl="2" w:tplc="0B1A3612">
      <w:start w:val="1"/>
      <w:numFmt w:val="bullet"/>
      <w:lvlText w:val=""/>
      <w:lvlJc w:val="left"/>
      <w:pPr>
        <w:tabs>
          <w:tab w:val="num" w:pos="2160"/>
        </w:tabs>
        <w:ind w:left="2160" w:hanging="360"/>
      </w:pPr>
      <w:rPr>
        <w:rFonts w:ascii="Wingdings" w:hAnsi="Wingdings"/>
      </w:rPr>
    </w:lvl>
    <w:lvl w:ilvl="3" w:tplc="BCF22C68">
      <w:start w:val="1"/>
      <w:numFmt w:val="bullet"/>
      <w:lvlText w:val=""/>
      <w:lvlJc w:val="left"/>
      <w:pPr>
        <w:tabs>
          <w:tab w:val="num" w:pos="2880"/>
        </w:tabs>
        <w:ind w:left="2880" w:hanging="360"/>
      </w:pPr>
      <w:rPr>
        <w:rFonts w:ascii="Symbol" w:hAnsi="Symbol"/>
      </w:rPr>
    </w:lvl>
    <w:lvl w:ilvl="4" w:tplc="FAF8C752">
      <w:start w:val="1"/>
      <w:numFmt w:val="bullet"/>
      <w:lvlText w:val="o"/>
      <w:lvlJc w:val="left"/>
      <w:pPr>
        <w:tabs>
          <w:tab w:val="num" w:pos="3600"/>
        </w:tabs>
        <w:ind w:left="3600" w:hanging="360"/>
      </w:pPr>
      <w:rPr>
        <w:rFonts w:ascii="Courier New" w:hAnsi="Courier New"/>
      </w:rPr>
    </w:lvl>
    <w:lvl w:ilvl="5" w:tplc="3C085348">
      <w:start w:val="1"/>
      <w:numFmt w:val="bullet"/>
      <w:lvlText w:val=""/>
      <w:lvlJc w:val="left"/>
      <w:pPr>
        <w:tabs>
          <w:tab w:val="num" w:pos="4320"/>
        </w:tabs>
        <w:ind w:left="4320" w:hanging="360"/>
      </w:pPr>
      <w:rPr>
        <w:rFonts w:ascii="Wingdings" w:hAnsi="Wingdings"/>
      </w:rPr>
    </w:lvl>
    <w:lvl w:ilvl="6" w:tplc="792882E6">
      <w:start w:val="1"/>
      <w:numFmt w:val="bullet"/>
      <w:lvlText w:val=""/>
      <w:lvlJc w:val="left"/>
      <w:pPr>
        <w:tabs>
          <w:tab w:val="num" w:pos="5040"/>
        </w:tabs>
        <w:ind w:left="5040" w:hanging="360"/>
      </w:pPr>
      <w:rPr>
        <w:rFonts w:ascii="Symbol" w:hAnsi="Symbol"/>
      </w:rPr>
    </w:lvl>
    <w:lvl w:ilvl="7" w:tplc="20E08C28">
      <w:start w:val="1"/>
      <w:numFmt w:val="bullet"/>
      <w:lvlText w:val="o"/>
      <w:lvlJc w:val="left"/>
      <w:pPr>
        <w:tabs>
          <w:tab w:val="num" w:pos="5760"/>
        </w:tabs>
        <w:ind w:left="5760" w:hanging="360"/>
      </w:pPr>
      <w:rPr>
        <w:rFonts w:ascii="Courier New" w:hAnsi="Courier New"/>
      </w:rPr>
    </w:lvl>
    <w:lvl w:ilvl="8" w:tplc="64DCE55E">
      <w:start w:val="1"/>
      <w:numFmt w:val="bullet"/>
      <w:lvlText w:val=""/>
      <w:lvlJc w:val="left"/>
      <w:pPr>
        <w:tabs>
          <w:tab w:val="num" w:pos="6480"/>
        </w:tabs>
        <w:ind w:left="6480" w:hanging="360"/>
      </w:pPr>
      <w:rPr>
        <w:rFonts w:ascii="Wingdings" w:hAnsi="Wingdings"/>
      </w:rPr>
    </w:lvl>
  </w:abstractNum>
  <w:abstractNum w:abstractNumId="39">
    <w:nsid w:val="7CBE4814"/>
    <w:multiLevelType w:val="hybridMultilevel"/>
    <w:tmpl w:val="7CBE4814"/>
    <w:lvl w:ilvl="0" w:tplc="00065D4E">
      <w:start w:val="1"/>
      <w:numFmt w:val="bullet"/>
      <w:lvlText w:val=""/>
      <w:lvlJc w:val="left"/>
      <w:pPr>
        <w:ind w:left="720" w:hanging="360"/>
      </w:pPr>
      <w:rPr>
        <w:rFonts w:ascii="Symbol" w:hAnsi="Symbol"/>
      </w:rPr>
    </w:lvl>
    <w:lvl w:ilvl="1" w:tplc="CBD65E4C">
      <w:start w:val="1"/>
      <w:numFmt w:val="bullet"/>
      <w:lvlText w:val="o"/>
      <w:lvlJc w:val="left"/>
      <w:pPr>
        <w:tabs>
          <w:tab w:val="num" w:pos="1440"/>
        </w:tabs>
        <w:ind w:left="1440" w:hanging="360"/>
      </w:pPr>
      <w:rPr>
        <w:rFonts w:ascii="Courier New" w:hAnsi="Courier New"/>
      </w:rPr>
    </w:lvl>
    <w:lvl w:ilvl="2" w:tplc="E2BABD4C">
      <w:start w:val="1"/>
      <w:numFmt w:val="bullet"/>
      <w:lvlText w:val=""/>
      <w:lvlJc w:val="left"/>
      <w:pPr>
        <w:tabs>
          <w:tab w:val="num" w:pos="2160"/>
        </w:tabs>
        <w:ind w:left="2160" w:hanging="360"/>
      </w:pPr>
      <w:rPr>
        <w:rFonts w:ascii="Wingdings" w:hAnsi="Wingdings"/>
      </w:rPr>
    </w:lvl>
    <w:lvl w:ilvl="3" w:tplc="9A3A502E">
      <w:start w:val="1"/>
      <w:numFmt w:val="bullet"/>
      <w:lvlText w:val=""/>
      <w:lvlJc w:val="left"/>
      <w:pPr>
        <w:tabs>
          <w:tab w:val="num" w:pos="2880"/>
        </w:tabs>
        <w:ind w:left="2880" w:hanging="360"/>
      </w:pPr>
      <w:rPr>
        <w:rFonts w:ascii="Symbol" w:hAnsi="Symbol"/>
      </w:rPr>
    </w:lvl>
    <w:lvl w:ilvl="4" w:tplc="57C8E7A4">
      <w:start w:val="1"/>
      <w:numFmt w:val="bullet"/>
      <w:lvlText w:val="o"/>
      <w:lvlJc w:val="left"/>
      <w:pPr>
        <w:tabs>
          <w:tab w:val="num" w:pos="3600"/>
        </w:tabs>
        <w:ind w:left="3600" w:hanging="360"/>
      </w:pPr>
      <w:rPr>
        <w:rFonts w:ascii="Courier New" w:hAnsi="Courier New"/>
      </w:rPr>
    </w:lvl>
    <w:lvl w:ilvl="5" w:tplc="09F42978">
      <w:start w:val="1"/>
      <w:numFmt w:val="bullet"/>
      <w:lvlText w:val=""/>
      <w:lvlJc w:val="left"/>
      <w:pPr>
        <w:tabs>
          <w:tab w:val="num" w:pos="4320"/>
        </w:tabs>
        <w:ind w:left="4320" w:hanging="360"/>
      </w:pPr>
      <w:rPr>
        <w:rFonts w:ascii="Wingdings" w:hAnsi="Wingdings"/>
      </w:rPr>
    </w:lvl>
    <w:lvl w:ilvl="6" w:tplc="39A4B1A8">
      <w:start w:val="1"/>
      <w:numFmt w:val="bullet"/>
      <w:lvlText w:val=""/>
      <w:lvlJc w:val="left"/>
      <w:pPr>
        <w:tabs>
          <w:tab w:val="num" w:pos="5040"/>
        </w:tabs>
        <w:ind w:left="5040" w:hanging="360"/>
      </w:pPr>
      <w:rPr>
        <w:rFonts w:ascii="Symbol" w:hAnsi="Symbol"/>
      </w:rPr>
    </w:lvl>
    <w:lvl w:ilvl="7" w:tplc="FA1493BE">
      <w:start w:val="1"/>
      <w:numFmt w:val="bullet"/>
      <w:lvlText w:val="o"/>
      <w:lvlJc w:val="left"/>
      <w:pPr>
        <w:tabs>
          <w:tab w:val="num" w:pos="5760"/>
        </w:tabs>
        <w:ind w:left="5760" w:hanging="360"/>
      </w:pPr>
      <w:rPr>
        <w:rFonts w:ascii="Courier New" w:hAnsi="Courier New"/>
      </w:rPr>
    </w:lvl>
    <w:lvl w:ilvl="8" w:tplc="8BD4C93E">
      <w:start w:val="1"/>
      <w:numFmt w:val="bullet"/>
      <w:lvlText w:val=""/>
      <w:lvlJc w:val="left"/>
      <w:pPr>
        <w:tabs>
          <w:tab w:val="num" w:pos="6480"/>
        </w:tabs>
        <w:ind w:left="6480" w:hanging="360"/>
      </w:pPr>
      <w:rPr>
        <w:rFonts w:ascii="Wingdings" w:hAnsi="Wingdings"/>
      </w:rPr>
    </w:lvl>
  </w:abstractNum>
  <w:abstractNum w:abstractNumId="40">
    <w:nsid w:val="7CBE4815"/>
    <w:multiLevelType w:val="hybridMultilevel"/>
    <w:tmpl w:val="7CBE4815"/>
    <w:lvl w:ilvl="0" w:tplc="A6CEC722">
      <w:start w:val="1"/>
      <w:numFmt w:val="bullet"/>
      <w:lvlText w:val=""/>
      <w:lvlJc w:val="left"/>
      <w:pPr>
        <w:ind w:left="720" w:hanging="360"/>
      </w:pPr>
      <w:rPr>
        <w:rFonts w:ascii="Symbol" w:hAnsi="Symbol"/>
      </w:rPr>
    </w:lvl>
    <w:lvl w:ilvl="1" w:tplc="F4D8C20A">
      <w:start w:val="1"/>
      <w:numFmt w:val="bullet"/>
      <w:lvlText w:val="o"/>
      <w:lvlJc w:val="left"/>
      <w:pPr>
        <w:tabs>
          <w:tab w:val="num" w:pos="1440"/>
        </w:tabs>
        <w:ind w:left="1440" w:hanging="360"/>
      </w:pPr>
      <w:rPr>
        <w:rFonts w:ascii="Courier New" w:hAnsi="Courier New"/>
      </w:rPr>
    </w:lvl>
    <w:lvl w:ilvl="2" w:tplc="825ED424">
      <w:start w:val="1"/>
      <w:numFmt w:val="bullet"/>
      <w:lvlText w:val=""/>
      <w:lvlJc w:val="left"/>
      <w:pPr>
        <w:tabs>
          <w:tab w:val="num" w:pos="2160"/>
        </w:tabs>
        <w:ind w:left="2160" w:hanging="360"/>
      </w:pPr>
      <w:rPr>
        <w:rFonts w:ascii="Wingdings" w:hAnsi="Wingdings"/>
      </w:rPr>
    </w:lvl>
    <w:lvl w:ilvl="3" w:tplc="EC841FB0">
      <w:start w:val="1"/>
      <w:numFmt w:val="bullet"/>
      <w:lvlText w:val=""/>
      <w:lvlJc w:val="left"/>
      <w:pPr>
        <w:tabs>
          <w:tab w:val="num" w:pos="2880"/>
        </w:tabs>
        <w:ind w:left="2880" w:hanging="360"/>
      </w:pPr>
      <w:rPr>
        <w:rFonts w:ascii="Symbol" w:hAnsi="Symbol"/>
      </w:rPr>
    </w:lvl>
    <w:lvl w:ilvl="4" w:tplc="FB78E630">
      <w:start w:val="1"/>
      <w:numFmt w:val="bullet"/>
      <w:lvlText w:val="o"/>
      <w:lvlJc w:val="left"/>
      <w:pPr>
        <w:tabs>
          <w:tab w:val="num" w:pos="3600"/>
        </w:tabs>
        <w:ind w:left="3600" w:hanging="360"/>
      </w:pPr>
      <w:rPr>
        <w:rFonts w:ascii="Courier New" w:hAnsi="Courier New"/>
      </w:rPr>
    </w:lvl>
    <w:lvl w:ilvl="5" w:tplc="7400985C">
      <w:start w:val="1"/>
      <w:numFmt w:val="bullet"/>
      <w:lvlText w:val=""/>
      <w:lvlJc w:val="left"/>
      <w:pPr>
        <w:tabs>
          <w:tab w:val="num" w:pos="4320"/>
        </w:tabs>
        <w:ind w:left="4320" w:hanging="360"/>
      </w:pPr>
      <w:rPr>
        <w:rFonts w:ascii="Wingdings" w:hAnsi="Wingdings"/>
      </w:rPr>
    </w:lvl>
    <w:lvl w:ilvl="6" w:tplc="AC9EADE8">
      <w:start w:val="1"/>
      <w:numFmt w:val="bullet"/>
      <w:lvlText w:val=""/>
      <w:lvlJc w:val="left"/>
      <w:pPr>
        <w:tabs>
          <w:tab w:val="num" w:pos="5040"/>
        </w:tabs>
        <w:ind w:left="5040" w:hanging="360"/>
      </w:pPr>
      <w:rPr>
        <w:rFonts w:ascii="Symbol" w:hAnsi="Symbol"/>
      </w:rPr>
    </w:lvl>
    <w:lvl w:ilvl="7" w:tplc="0D665C1E">
      <w:start w:val="1"/>
      <w:numFmt w:val="bullet"/>
      <w:lvlText w:val="o"/>
      <w:lvlJc w:val="left"/>
      <w:pPr>
        <w:tabs>
          <w:tab w:val="num" w:pos="5760"/>
        </w:tabs>
        <w:ind w:left="5760" w:hanging="360"/>
      </w:pPr>
      <w:rPr>
        <w:rFonts w:ascii="Courier New" w:hAnsi="Courier New"/>
      </w:rPr>
    </w:lvl>
    <w:lvl w:ilvl="8" w:tplc="4292659E">
      <w:start w:val="1"/>
      <w:numFmt w:val="bullet"/>
      <w:lvlText w:val=""/>
      <w:lvlJc w:val="left"/>
      <w:pPr>
        <w:tabs>
          <w:tab w:val="num" w:pos="6480"/>
        </w:tabs>
        <w:ind w:left="6480" w:hanging="360"/>
      </w:pPr>
      <w:rPr>
        <w:rFonts w:ascii="Wingdings" w:hAnsi="Wingdings"/>
      </w:rPr>
    </w:lvl>
  </w:abstractNum>
  <w:num w:numId="1">
    <w:abstractNumId w:val="28"/>
  </w:num>
  <w:num w:numId="2">
    <w:abstractNumId w:val="16"/>
  </w:num>
  <w:num w:numId="3">
    <w:abstractNumId w:val="34"/>
  </w:num>
  <w:num w:numId="4">
    <w:abstractNumId w:val="13"/>
  </w:num>
  <w:num w:numId="5">
    <w:abstractNumId w:val="18"/>
  </w:num>
  <w:num w:numId="6">
    <w:abstractNumId w:val="9"/>
  </w:num>
  <w:num w:numId="7">
    <w:abstractNumId w:val="30"/>
  </w:num>
  <w:num w:numId="8">
    <w:abstractNumId w:val="7"/>
  </w:num>
  <w:num w:numId="9">
    <w:abstractNumId w:val="21"/>
  </w:num>
  <w:num w:numId="10">
    <w:abstractNumId w:val="25"/>
  </w:num>
  <w:num w:numId="11">
    <w:abstractNumId w:val="26"/>
  </w:num>
  <w:num w:numId="12">
    <w:abstractNumId w:val="12"/>
  </w:num>
  <w:num w:numId="13">
    <w:abstractNumId w:val="24"/>
  </w:num>
  <w:num w:numId="14">
    <w:abstractNumId w:val="37"/>
  </w:num>
  <w:num w:numId="15">
    <w:abstractNumId w:val="1"/>
  </w:num>
  <w:num w:numId="16">
    <w:abstractNumId w:val="0"/>
  </w:num>
  <w:num w:numId="17">
    <w:abstractNumId w:val="11"/>
  </w:num>
  <w:num w:numId="18">
    <w:abstractNumId w:val="6"/>
  </w:num>
  <w:num w:numId="19">
    <w:abstractNumId w:val="5"/>
  </w:num>
  <w:num w:numId="20">
    <w:abstractNumId w:val="31"/>
  </w:num>
  <w:num w:numId="21">
    <w:abstractNumId w:val="33"/>
  </w:num>
  <w:num w:numId="22">
    <w:abstractNumId w:val="32"/>
  </w:num>
  <w:num w:numId="23">
    <w:abstractNumId w:val="35"/>
  </w:num>
  <w:num w:numId="24">
    <w:abstractNumId w:val="10"/>
  </w:num>
  <w:num w:numId="25">
    <w:abstractNumId w:val="17"/>
  </w:num>
  <w:num w:numId="26">
    <w:abstractNumId w:val="22"/>
  </w:num>
  <w:num w:numId="27">
    <w:abstractNumId w:val="20"/>
  </w:num>
  <w:num w:numId="28">
    <w:abstractNumId w:val="3"/>
  </w:num>
  <w:num w:numId="29">
    <w:abstractNumId w:val="23"/>
  </w:num>
  <w:num w:numId="30">
    <w:abstractNumId w:val="19"/>
  </w:num>
  <w:num w:numId="31">
    <w:abstractNumId w:val="14"/>
  </w:num>
  <w:num w:numId="32">
    <w:abstractNumId w:val="27"/>
  </w:num>
  <w:num w:numId="33">
    <w:abstractNumId w:val="4"/>
  </w:num>
  <w:num w:numId="34">
    <w:abstractNumId w:val="15"/>
  </w:num>
  <w:num w:numId="35">
    <w:abstractNumId w:val="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8"/>
  </w:num>
  <w:num w:numId="39">
    <w:abstractNumId w:val="30"/>
    <w:lvlOverride w:ilvl="0">
      <w:lvl w:ilvl="0">
        <w:start w:val="2"/>
        <w:numFmt w:val="decimal"/>
        <w:pStyle w:val="Heading1"/>
        <w:lvlText w:val="%1."/>
        <w:lvlJc w:val="left"/>
        <w:pPr>
          <w:tabs>
            <w:tab w:val="num" w:pos="992"/>
          </w:tabs>
          <w:ind w:left="992"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pStyle w:val="Heading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0">
    <w:abstractNumId w:val="30"/>
    <w:lvlOverride w:ilvl="0">
      <w:startOverride w:val="6"/>
      <w:lvl w:ilvl="0">
        <w:start w:val="6"/>
        <w:numFmt w:val="decimal"/>
        <w:pStyle w:val="Heading1"/>
        <w:lvlText w:val="%1."/>
        <w:lvlJc w:val="left"/>
        <w:pPr>
          <w:tabs>
            <w:tab w:val="num" w:pos="992"/>
          </w:tabs>
          <w:ind w:left="992" w:hanging="850"/>
        </w:pPr>
        <w:rPr>
          <w:rFonts w:hint="default"/>
        </w:rPr>
      </w:lvl>
    </w:lvlOverride>
    <w:lvlOverride w:ilvl="1">
      <w:startOverride w:val="1"/>
      <w:lvl w:ilvl="1">
        <w:start w:val="1"/>
        <w:numFmt w:val="decimal"/>
        <w:pStyle w:val="Heading2"/>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pStyle w:val="Heading4"/>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41">
    <w:abstractNumId w:val="38"/>
  </w:num>
  <w:num w:numId="42">
    <w:abstractNumId w:val="39"/>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57"/>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RepairStyles" w:val=";Heading 1;Heading 3;Manual Heading 2;Manual Heading 3;Confidentialité;"/>
    <w:docVar w:name="DQCStatus" w:val="Red"/>
    <w:docVar w:name="LW_CONFIDENCE" w:val=" "/>
    <w:docVar w:name="LW_CONST_RESTREINT_UE" w:val="RESTREINT UE"/>
    <w:docVar w:name="LW_COVERPAGE_GUID" w:val="E5A31F644C764CFFAD089A9F0FFE08EE"/>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30"/>
    <w:docVar w:name="LW_ID_DOCSIGNATURE" w:val="SJ-030"/>
    <w:docVar w:name="LW_ID_DOCSTRUCTURE" w:val="COM/AA"/>
    <w:docVar w:name="LW_ID_DOCTYPE" w:val="SJ-030"/>
    <w:docVar w:name="LW_INTERETEEE.CP" w:val="&lt;UNUSED&gt;"/>
    <w:docVar w:name="LW_LANGUE" w:val="LV"/>
    <w:docVar w:name="LW_LANGUESFAISANTFOI.CP" w:val="&lt;UNUSED&gt;"/>
    <w:docVar w:name="LW_MARKING" w:val="&lt;UNUSED&gt;"/>
    <w:docVar w:name="LW_NOM.INST" w:val="EUROPEAN COMMISSION"/>
    <w:docVar w:name="LW_NOM.INST_JOINTDOC" w:val="&lt;EMPTY&gt;"/>
    <w:docVar w:name="LW_REF.INST.NEW" w:val="&lt;EMPTY&gt;"/>
    <w:docVar w:name="LW_REF.INST.NEW_ADOPTED" w:val="draft"/>
    <w:docVar w:name="LW_REF.INST.NEW_TEXT" w:val="(2013) XXX"/>
    <w:docVar w:name="LW_REF.INTERNE" w:val="&lt;UNUSED&gt;"/>
    <w:docVar w:name="LW_SOUS.TITRE.OBJ.CP" w:val="&lt;UNUSED&gt;"/>
    <w:docVar w:name="LW_SUPERTITRE" w:val="&lt;UNUSED&gt;"/>
    <w:docVar w:name="LW_TITRE.OBJ.CP" w:val="on [\u8230?]"/>
    <w:docVar w:name="LW_TYPE.DOC.CP" w:val="COMMISSION DECISION"/>
    <w:docVar w:name="LW_VOLUME" w:val="&lt;UNUSED&gt;"/>
  </w:docVars>
  <w:rsids>
    <w:rsidRoot w:val="00772109"/>
    <w:rsid w:val="00077AF4"/>
    <w:rsid w:val="001858D3"/>
    <w:rsid w:val="002C210A"/>
    <w:rsid w:val="003006FC"/>
    <w:rsid w:val="00321081"/>
    <w:rsid w:val="0042072C"/>
    <w:rsid w:val="004B2C39"/>
    <w:rsid w:val="005C7BFC"/>
    <w:rsid w:val="00625C3A"/>
    <w:rsid w:val="00671A19"/>
    <w:rsid w:val="006E68E3"/>
    <w:rsid w:val="00772109"/>
    <w:rsid w:val="007A5F8F"/>
    <w:rsid w:val="00866012"/>
    <w:rsid w:val="008B004F"/>
    <w:rsid w:val="008E3886"/>
    <w:rsid w:val="0094692D"/>
    <w:rsid w:val="009A7D17"/>
    <w:rsid w:val="009E42FC"/>
    <w:rsid w:val="00A81BC3"/>
    <w:rsid w:val="00B45135"/>
    <w:rsid w:val="00CC7192"/>
    <w:rsid w:val="00D25686"/>
    <w:rsid w:val="00DA7422"/>
    <w:rsid w:val="00DD4D94"/>
    <w:rsid w:val="00DF0F24"/>
    <w:rsid w:val="00E41C5A"/>
    <w:rsid w:val="00EA0A05"/>
    <w:rsid w:val="00EB41B0"/>
    <w:rsid w:val="00F254A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836320CD-AAD2-4897-8FE9-1D650DE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44"/>
    <w:pPr>
      <w:spacing w:before="60" w:after="60"/>
    </w:pPr>
    <w:rPr>
      <w:sz w:val="24"/>
      <w:szCs w:val="24"/>
      <w:lang w:val="en-GB"/>
    </w:rPr>
  </w:style>
  <w:style w:type="paragraph" w:styleId="Heading1">
    <w:name w:val="heading 1"/>
    <w:basedOn w:val="Normal"/>
    <w:next w:val="Text1"/>
    <w:link w:val="Heading1Char"/>
    <w:qFormat/>
    <w:rsid w:val="00780472"/>
    <w:pPr>
      <w:keepNext/>
      <w:numPr>
        <w:numId w:val="39"/>
      </w:numPr>
      <w:tabs>
        <w:tab w:val="clear" w:pos="992"/>
        <w:tab w:val="num" w:pos="0"/>
      </w:tabs>
      <w:spacing w:before="360"/>
      <w:outlineLvl w:val="0"/>
    </w:pPr>
    <w:rPr>
      <w:b/>
      <w:bCs/>
      <w:smallCaps/>
      <w:szCs w:val="32"/>
      <w:lang w:val="fr-BE"/>
    </w:rPr>
  </w:style>
  <w:style w:type="paragraph" w:styleId="Heading2">
    <w:name w:val="heading 2"/>
    <w:basedOn w:val="Normal"/>
    <w:next w:val="Text1"/>
    <w:link w:val="Heading2Char"/>
    <w:qFormat/>
    <w:rsid w:val="005D46E3"/>
    <w:pPr>
      <w:keepNext/>
      <w:numPr>
        <w:ilvl w:val="1"/>
        <w:numId w:val="7"/>
      </w:numPr>
      <w:outlineLvl w:val="1"/>
    </w:pPr>
    <w:rPr>
      <w:b/>
      <w:bCs/>
      <w:iCs/>
      <w:szCs w:val="28"/>
    </w:rPr>
  </w:style>
  <w:style w:type="paragraph" w:styleId="Heading3">
    <w:name w:val="heading 3"/>
    <w:basedOn w:val="Normal"/>
    <w:next w:val="Text1"/>
    <w:link w:val="Heading3Char"/>
    <w:qFormat/>
    <w:rsid w:val="00786CB4"/>
    <w:pPr>
      <w:keepNext/>
      <w:outlineLvl w:val="2"/>
    </w:pPr>
    <w:rPr>
      <w:b/>
      <w:bCs/>
      <w:noProof/>
      <w:szCs w:val="26"/>
    </w:rPr>
  </w:style>
  <w:style w:type="paragraph" w:styleId="Heading4">
    <w:name w:val="heading 4"/>
    <w:basedOn w:val="Normal"/>
    <w:next w:val="Text1"/>
    <w:link w:val="Heading4Char"/>
    <w:qFormat/>
    <w:rsid w:val="001A5BE0"/>
    <w:pPr>
      <w:keepNext/>
      <w:numPr>
        <w:ilvl w:val="3"/>
        <w:numId w:val="7"/>
      </w:numPr>
      <w:outlineLvl w:val="3"/>
    </w:pPr>
    <w:rPr>
      <w:bCs/>
      <w:szCs w:val="28"/>
    </w:rPr>
  </w:style>
  <w:style w:type="paragraph" w:styleId="Heading5">
    <w:name w:val="heading 5"/>
    <w:basedOn w:val="Normal"/>
    <w:next w:val="Normal"/>
    <w:link w:val="Heading5Char"/>
    <w:qFormat/>
    <w:rsid w:val="00433D00"/>
    <w:pPr>
      <w:spacing w:before="240"/>
      <w:ind w:left="1008" w:hanging="1008"/>
      <w:outlineLvl w:val="4"/>
    </w:pPr>
    <w:rPr>
      <w:rFonts w:ascii="Arial" w:hAnsi="Arial"/>
      <w:sz w:val="22"/>
      <w:szCs w:val="20"/>
    </w:rPr>
  </w:style>
  <w:style w:type="paragraph" w:styleId="Heading6">
    <w:name w:val="heading 6"/>
    <w:basedOn w:val="Normal"/>
    <w:next w:val="Normal"/>
    <w:link w:val="Heading6Char"/>
    <w:qFormat/>
    <w:rsid w:val="00433D00"/>
    <w:pPr>
      <w:spacing w:before="240"/>
      <w:ind w:left="1152" w:hanging="1152"/>
      <w:outlineLvl w:val="5"/>
    </w:pPr>
    <w:rPr>
      <w:rFonts w:ascii="Arial" w:hAnsi="Arial"/>
      <w:i/>
      <w:sz w:val="22"/>
      <w:szCs w:val="20"/>
    </w:rPr>
  </w:style>
  <w:style w:type="paragraph" w:styleId="Heading7">
    <w:name w:val="heading 7"/>
    <w:basedOn w:val="Normal"/>
    <w:next w:val="Normal"/>
    <w:link w:val="Heading7Char"/>
    <w:qFormat/>
    <w:rsid w:val="00433D00"/>
    <w:pPr>
      <w:spacing w:before="240"/>
      <w:ind w:left="1296" w:hanging="1296"/>
      <w:outlineLvl w:val="6"/>
    </w:pPr>
    <w:rPr>
      <w:rFonts w:ascii="Arial" w:hAnsi="Arial"/>
      <w:sz w:val="20"/>
      <w:szCs w:val="20"/>
    </w:rPr>
  </w:style>
  <w:style w:type="paragraph" w:styleId="Heading8">
    <w:name w:val="heading 8"/>
    <w:basedOn w:val="Normal"/>
    <w:next w:val="Normal"/>
    <w:link w:val="Heading8Char"/>
    <w:qFormat/>
    <w:rsid w:val="00433D00"/>
    <w:pPr>
      <w:spacing w:before="240"/>
      <w:ind w:left="1440" w:hanging="1440"/>
      <w:outlineLvl w:val="7"/>
    </w:pPr>
    <w:rPr>
      <w:rFonts w:ascii="Arial" w:hAnsi="Arial"/>
      <w:i/>
      <w:sz w:val="20"/>
      <w:szCs w:val="20"/>
    </w:rPr>
  </w:style>
  <w:style w:type="paragraph" w:styleId="Heading9">
    <w:name w:val="heading 9"/>
    <w:basedOn w:val="Normal"/>
    <w:next w:val="Normal"/>
    <w:link w:val="Heading9Char"/>
    <w:qFormat/>
    <w:rsid w:val="00433D00"/>
    <w:pPr>
      <w:spacing w:before="240"/>
      <w:ind w:left="1584" w:hanging="1584"/>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A4"/>
    <w:pPr>
      <w:tabs>
        <w:tab w:val="center" w:pos="4535"/>
        <w:tab w:val="right" w:pos="9071"/>
      </w:tabs>
      <w:spacing w:before="0"/>
    </w:pPr>
    <w:rPr>
      <w:rFonts w:eastAsia="Calibri"/>
      <w:szCs w:val="22"/>
    </w:r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pPr>
  </w:style>
  <w:style w:type="paragraph" w:styleId="FootnoteText">
    <w:name w:val="footnote text"/>
    <w:basedOn w:val="Normal"/>
    <w:link w:val="FootnoteTextChar"/>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ind w:left="850" w:hanging="850"/>
    </w:pPr>
  </w:style>
  <w:style w:type="paragraph" w:styleId="TOC2">
    <w:name w:val="toc 2"/>
    <w:basedOn w:val="Normal"/>
    <w:next w:val="Normal"/>
    <w:semiHidden/>
    <w:rsid w:val="001A5BE0"/>
    <w:pPr>
      <w:tabs>
        <w:tab w:val="right" w:leader="dot" w:pos="9071"/>
      </w:tabs>
      <w:ind w:left="850" w:hanging="850"/>
    </w:pPr>
  </w:style>
  <w:style w:type="paragraph" w:styleId="TOC3">
    <w:name w:val="toc 3"/>
    <w:basedOn w:val="Normal"/>
    <w:next w:val="Normal"/>
    <w:semiHidden/>
    <w:rsid w:val="001A5BE0"/>
    <w:pPr>
      <w:tabs>
        <w:tab w:val="right" w:leader="dot" w:pos="9071"/>
      </w:tabs>
      <w:ind w:left="850" w:hanging="850"/>
    </w:pPr>
  </w:style>
  <w:style w:type="paragraph" w:styleId="TOC4">
    <w:name w:val="toc 4"/>
    <w:basedOn w:val="Normal"/>
    <w:next w:val="Normal"/>
    <w:semiHidden/>
    <w:rsid w:val="001A5BE0"/>
    <w:pPr>
      <w:tabs>
        <w:tab w:val="right" w:leader="dot" w:pos="9071"/>
      </w:tabs>
      <w:ind w:left="850" w:hanging="850"/>
    </w:pPr>
  </w:style>
  <w:style w:type="paragraph" w:styleId="TOC5">
    <w:name w:val="toc 5"/>
    <w:basedOn w:val="Normal"/>
    <w:next w:val="Normal"/>
    <w:semiHidden/>
    <w:rsid w:val="001A5BE0"/>
    <w:pPr>
      <w:tabs>
        <w:tab w:val="right" w:leader="dot" w:pos="9071"/>
      </w:tabs>
      <w:spacing w:before="300"/>
    </w:pPr>
  </w:style>
  <w:style w:type="paragraph" w:styleId="TOC6">
    <w:name w:val="toc 6"/>
    <w:basedOn w:val="Normal"/>
    <w:next w:val="Normal"/>
    <w:semiHidden/>
    <w:rsid w:val="001A5BE0"/>
    <w:pPr>
      <w:tabs>
        <w:tab w:val="right" w:leader="dot" w:pos="9071"/>
      </w:tabs>
      <w:spacing w:before="240"/>
    </w:pPr>
  </w:style>
  <w:style w:type="paragraph" w:styleId="TOC7">
    <w:name w:val="toc 7"/>
    <w:basedOn w:val="Normal"/>
    <w:next w:val="Normal"/>
    <w:semiHidden/>
    <w:rsid w:val="001A5BE0"/>
    <w:pPr>
      <w:tabs>
        <w:tab w:val="right" w:leader="dot" w:pos="9071"/>
      </w:tabs>
      <w:spacing w:before="180"/>
    </w:pPr>
  </w:style>
  <w:style w:type="paragraph" w:styleId="TOC8">
    <w:name w:val="toc 8"/>
    <w:basedOn w:val="Normal"/>
    <w:next w:val="Normal"/>
    <w:semiHidden/>
    <w:rsid w:val="001A5BE0"/>
    <w:pPr>
      <w:tabs>
        <w:tab w:val="right" w:leader="dot" w:pos="9071"/>
      </w:tabs>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D066A4"/>
    <w:pPr>
      <w:tabs>
        <w:tab w:val="center" w:pos="7285"/>
        <w:tab w:val="right" w:pos="14003"/>
      </w:tabs>
      <w:spacing w:before="0"/>
    </w:pPr>
    <w:rPr>
      <w:rFonts w:eastAsia="Calibri"/>
      <w:szCs w:val="22"/>
    </w:r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pPr>
  </w:style>
  <w:style w:type="character" w:styleId="FootnoteReference">
    <w:name w:val="footnote reference"/>
    <w:semiHidden/>
    <w:rsid w:val="001A5BE0"/>
    <w:rPr>
      <w:shd w:val="clear" w:color="auto" w:fill="auto"/>
      <w:vertAlign w:val="superscript"/>
    </w:rPr>
  </w:style>
  <w:style w:type="paragraph" w:customStyle="1" w:styleId="Text1">
    <w:name w:val="Text 1"/>
    <w:basedOn w:val="Normal"/>
    <w:link w:val="Text1Char"/>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6"/>
      </w:numPr>
    </w:pPr>
  </w:style>
  <w:style w:type="paragraph" w:customStyle="1" w:styleId="NumPar2">
    <w:name w:val="NumPar 2"/>
    <w:basedOn w:val="Normal"/>
    <w:next w:val="Text1"/>
    <w:rsid w:val="001A5BE0"/>
    <w:pPr>
      <w:numPr>
        <w:ilvl w:val="1"/>
        <w:numId w:val="6"/>
      </w:numPr>
    </w:pPr>
  </w:style>
  <w:style w:type="paragraph" w:customStyle="1" w:styleId="NumPar3">
    <w:name w:val="NumPar 3"/>
    <w:basedOn w:val="Normal"/>
    <w:next w:val="Text1"/>
    <w:rsid w:val="001A5BE0"/>
    <w:pPr>
      <w:numPr>
        <w:ilvl w:val="2"/>
        <w:numId w:val="6"/>
      </w:numPr>
    </w:pPr>
  </w:style>
  <w:style w:type="paragraph" w:customStyle="1" w:styleId="NumPar4">
    <w:name w:val="NumPar 4"/>
    <w:basedOn w:val="Normal"/>
    <w:next w:val="Text1"/>
    <w:rsid w:val="001A5BE0"/>
    <w:pPr>
      <w:numPr>
        <w:ilvl w:val="3"/>
        <w:numId w:val="6"/>
      </w:numPr>
    </w:pPr>
  </w:style>
  <w:style w:type="paragraph" w:customStyle="1" w:styleId="ManualNumPar1">
    <w:name w:val="Manual NumPar 1"/>
    <w:basedOn w:val="Normal"/>
    <w:next w:val="Text1"/>
    <w:link w:val="ManualNumPar1Char"/>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rsid w:val="004464A3"/>
    <w:pPr>
      <w:keepNext/>
      <w:tabs>
        <w:tab w:val="left" w:pos="850"/>
      </w:tabs>
      <w:spacing w:before="0"/>
      <w:ind w:left="850" w:hanging="850"/>
      <w:outlineLvl w:val="1"/>
    </w:pPr>
    <w:rPr>
      <w:b/>
      <w:color w:val="000000"/>
    </w:rPr>
  </w:style>
  <w:style w:type="paragraph" w:customStyle="1" w:styleId="ManualHeading3">
    <w:name w:val="Manual Heading 3"/>
    <w:basedOn w:val="Normal"/>
    <w:next w:val="Text1"/>
    <w:qFormat/>
    <w:rsid w:val="005325B7"/>
    <w:pPr>
      <w:keepNext/>
      <w:tabs>
        <w:tab w:val="left" w:pos="0"/>
      </w:tabs>
      <w:outlineLvl w:val="2"/>
    </w:pPr>
    <w:rPr>
      <w:b/>
      <w:i/>
      <w:color w:val="000000"/>
      <w:sz w:val="22"/>
      <w:szCs w:val="22"/>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8"/>
      </w:numPr>
    </w:pPr>
  </w:style>
  <w:style w:type="paragraph" w:customStyle="1" w:styleId="Point1number">
    <w:name w:val="Point 1 (number)"/>
    <w:basedOn w:val="Normal"/>
    <w:rsid w:val="001A5BE0"/>
    <w:pPr>
      <w:numPr>
        <w:ilvl w:val="2"/>
        <w:numId w:val="8"/>
      </w:numPr>
    </w:pPr>
  </w:style>
  <w:style w:type="paragraph" w:customStyle="1" w:styleId="Point2number">
    <w:name w:val="Point 2 (number)"/>
    <w:basedOn w:val="Normal"/>
    <w:rsid w:val="001A5BE0"/>
    <w:pPr>
      <w:numPr>
        <w:ilvl w:val="4"/>
        <w:numId w:val="8"/>
      </w:numPr>
    </w:pPr>
  </w:style>
  <w:style w:type="paragraph" w:customStyle="1" w:styleId="Point3number">
    <w:name w:val="Point 3 (number)"/>
    <w:basedOn w:val="Normal"/>
    <w:rsid w:val="001A5BE0"/>
    <w:pPr>
      <w:numPr>
        <w:ilvl w:val="6"/>
        <w:numId w:val="8"/>
      </w:numPr>
    </w:pPr>
  </w:style>
  <w:style w:type="paragraph" w:customStyle="1" w:styleId="Point0letter">
    <w:name w:val="Point 0 (letter)"/>
    <w:basedOn w:val="Normal"/>
    <w:rsid w:val="001A5BE0"/>
    <w:pPr>
      <w:numPr>
        <w:ilvl w:val="1"/>
        <w:numId w:val="8"/>
      </w:numPr>
    </w:pPr>
  </w:style>
  <w:style w:type="paragraph" w:customStyle="1" w:styleId="Point1letter">
    <w:name w:val="Point 1 (letter)"/>
    <w:basedOn w:val="Normal"/>
    <w:rsid w:val="001A5BE0"/>
    <w:pPr>
      <w:numPr>
        <w:ilvl w:val="3"/>
        <w:numId w:val="8"/>
      </w:numPr>
    </w:pPr>
  </w:style>
  <w:style w:type="paragraph" w:customStyle="1" w:styleId="Point2letter">
    <w:name w:val="Point 2 (letter)"/>
    <w:basedOn w:val="Normal"/>
    <w:rsid w:val="001A5BE0"/>
    <w:pPr>
      <w:numPr>
        <w:ilvl w:val="5"/>
        <w:numId w:val="8"/>
      </w:numPr>
    </w:pPr>
  </w:style>
  <w:style w:type="paragraph" w:customStyle="1" w:styleId="Point3letter">
    <w:name w:val="Point 3 (letter)"/>
    <w:basedOn w:val="Normal"/>
    <w:rsid w:val="001A5BE0"/>
    <w:pPr>
      <w:numPr>
        <w:ilvl w:val="7"/>
        <w:numId w:val="8"/>
      </w:numPr>
    </w:pPr>
  </w:style>
  <w:style w:type="paragraph" w:customStyle="1" w:styleId="Point4letter">
    <w:name w:val="Point 4 (letter)"/>
    <w:basedOn w:val="Normal"/>
    <w:rsid w:val="001A5BE0"/>
    <w:pPr>
      <w:numPr>
        <w:ilvl w:val="8"/>
        <w:numId w:val="8"/>
      </w:numPr>
    </w:pPr>
  </w:style>
  <w:style w:type="paragraph" w:customStyle="1" w:styleId="Bullet0">
    <w:name w:val="Bullet 0"/>
    <w:basedOn w:val="Normal"/>
    <w:rsid w:val="001A5BE0"/>
    <w:pPr>
      <w:numPr>
        <w:numId w:val="9"/>
      </w:numPr>
    </w:pPr>
  </w:style>
  <w:style w:type="paragraph" w:customStyle="1" w:styleId="Bullet1">
    <w:name w:val="Bullet 1"/>
    <w:basedOn w:val="Normal"/>
    <w:rsid w:val="001A5BE0"/>
    <w:pPr>
      <w:numPr>
        <w:numId w:val="10"/>
      </w:numPr>
    </w:pPr>
  </w:style>
  <w:style w:type="paragraph" w:customStyle="1" w:styleId="Bullet2">
    <w:name w:val="Bullet 2"/>
    <w:basedOn w:val="Normal"/>
    <w:rsid w:val="001A5BE0"/>
    <w:pPr>
      <w:numPr>
        <w:numId w:val="11"/>
      </w:numPr>
    </w:pPr>
  </w:style>
  <w:style w:type="paragraph" w:customStyle="1" w:styleId="Bullet3">
    <w:name w:val="Bullet 3"/>
    <w:basedOn w:val="Normal"/>
    <w:rsid w:val="001A5BE0"/>
    <w:pPr>
      <w:numPr>
        <w:numId w:val="12"/>
      </w:numPr>
    </w:pPr>
  </w:style>
  <w:style w:type="paragraph" w:customStyle="1" w:styleId="Bullet4">
    <w:name w:val="Bullet 4"/>
    <w:basedOn w:val="Normal"/>
    <w:rsid w:val="001A5BE0"/>
    <w:pPr>
      <w:numPr>
        <w:numId w:val="13"/>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4"/>
      </w:numPr>
    </w:pPr>
  </w:style>
  <w:style w:type="paragraph" w:customStyle="1" w:styleId="Corrigendum">
    <w:name w:val="Corrigendum"/>
    <w:basedOn w:val="Normal"/>
    <w:next w:val="Normal"/>
    <w:rsid w:val="001A5BE0"/>
    <w:pPr>
      <w:spacing w:before="0" w:after="240"/>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pPr>
    <w:rPr>
      <w:i/>
    </w:rPr>
  </w:style>
  <w:style w:type="paragraph" w:customStyle="1" w:styleId="Rfrenceinstitutionnelle">
    <w:name w:val="Référence institutionnelle"/>
    <w:basedOn w:val="Normal"/>
    <w:next w:val="Confidentialit"/>
    <w:rsid w:val="001A5BE0"/>
    <w:pPr>
      <w:spacing w:before="0" w:after="240"/>
      <w:ind w:left="5103"/>
    </w:pPr>
  </w:style>
  <w:style w:type="paragraph" w:customStyle="1" w:styleId="Rfrenceinterinstitutionnelle">
    <w:name w:val="Référence interinstitutionnelle"/>
    <w:basedOn w:val="Normal"/>
    <w:next w:val="Statut"/>
    <w:rsid w:val="001A5BE0"/>
    <w:pPr>
      <w:spacing w:before="0" w:after="0"/>
      <w:ind w:left="5103"/>
    </w:pPr>
  </w:style>
  <w:style w:type="paragraph" w:customStyle="1" w:styleId="Rfrenceinterne">
    <w:name w:val="Référence interne"/>
    <w:basedOn w:val="Normal"/>
    <w:next w:val="Rfrenceinterinstitutionnelle"/>
    <w:rsid w:val="001A5BE0"/>
    <w:pPr>
      <w:spacing w:before="0" w:after="0"/>
      <w:ind w:left="5103"/>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character" w:customStyle="1" w:styleId="Heading5Char">
    <w:name w:val="Heading 5 Char"/>
    <w:link w:val="Heading5"/>
    <w:rsid w:val="00433D00"/>
    <w:rPr>
      <w:rFonts w:ascii="Arial" w:hAnsi="Arial"/>
      <w:sz w:val="22"/>
      <w:lang w:eastAsia="en-US"/>
    </w:rPr>
  </w:style>
  <w:style w:type="character" w:customStyle="1" w:styleId="Heading6Char">
    <w:name w:val="Heading 6 Char"/>
    <w:link w:val="Heading6"/>
    <w:rsid w:val="00433D00"/>
    <w:rPr>
      <w:rFonts w:ascii="Arial" w:hAnsi="Arial"/>
      <w:i/>
      <w:sz w:val="22"/>
      <w:lang w:eastAsia="en-US"/>
    </w:rPr>
  </w:style>
  <w:style w:type="character" w:customStyle="1" w:styleId="Heading7Char">
    <w:name w:val="Heading 7 Char"/>
    <w:link w:val="Heading7"/>
    <w:rsid w:val="00433D00"/>
    <w:rPr>
      <w:rFonts w:ascii="Arial" w:hAnsi="Arial"/>
      <w:lang w:eastAsia="en-US"/>
    </w:rPr>
  </w:style>
  <w:style w:type="character" w:customStyle="1" w:styleId="Heading8Char">
    <w:name w:val="Heading 8 Char"/>
    <w:link w:val="Heading8"/>
    <w:rsid w:val="00433D00"/>
    <w:rPr>
      <w:rFonts w:ascii="Arial" w:hAnsi="Arial"/>
      <w:i/>
      <w:lang w:eastAsia="en-US"/>
    </w:rPr>
  </w:style>
  <w:style w:type="character" w:customStyle="1" w:styleId="Heading9Char">
    <w:name w:val="Heading 9 Char"/>
    <w:link w:val="Heading9"/>
    <w:rsid w:val="00433D00"/>
    <w:rPr>
      <w:rFonts w:ascii="Arial" w:hAnsi="Arial"/>
      <w:i/>
      <w:sz w:val="18"/>
      <w:lang w:eastAsia="en-US"/>
    </w:rPr>
  </w:style>
  <w:style w:type="paragraph" w:customStyle="1" w:styleId="AddressTL">
    <w:name w:val="AddressTL"/>
    <w:basedOn w:val="Normal"/>
    <w:next w:val="Normal"/>
    <w:rsid w:val="00433D00"/>
    <w:pPr>
      <w:spacing w:before="0" w:after="720"/>
    </w:pPr>
    <w:rPr>
      <w:szCs w:val="20"/>
    </w:rPr>
  </w:style>
  <w:style w:type="paragraph" w:customStyle="1" w:styleId="AddressTR">
    <w:name w:val="AddressTR"/>
    <w:basedOn w:val="Normal"/>
    <w:next w:val="Normal"/>
    <w:rsid w:val="00433D00"/>
    <w:pPr>
      <w:spacing w:before="0" w:after="720"/>
      <w:ind w:left="5103"/>
    </w:pPr>
    <w:rPr>
      <w:szCs w:val="20"/>
    </w:rPr>
  </w:style>
  <w:style w:type="paragraph" w:styleId="BlockText">
    <w:name w:val="Block Text"/>
    <w:basedOn w:val="Normal"/>
    <w:rsid w:val="00433D00"/>
    <w:pPr>
      <w:spacing w:before="0"/>
      <w:ind w:left="1440" w:right="1440"/>
    </w:pPr>
    <w:rPr>
      <w:szCs w:val="20"/>
    </w:rPr>
  </w:style>
  <w:style w:type="paragraph" w:styleId="BodyText">
    <w:name w:val="Body Text"/>
    <w:basedOn w:val="Normal"/>
    <w:link w:val="BodyTextChar"/>
    <w:rsid w:val="00433D00"/>
    <w:pPr>
      <w:spacing w:before="0"/>
    </w:pPr>
    <w:rPr>
      <w:szCs w:val="20"/>
    </w:rPr>
  </w:style>
  <w:style w:type="character" w:customStyle="1" w:styleId="BodyTextChar">
    <w:name w:val="Body Text Char"/>
    <w:link w:val="BodyText"/>
    <w:rsid w:val="00433D00"/>
    <w:rPr>
      <w:sz w:val="24"/>
      <w:lang w:eastAsia="en-US"/>
    </w:rPr>
  </w:style>
  <w:style w:type="paragraph" w:styleId="BodyText2">
    <w:name w:val="Body Text 2"/>
    <w:basedOn w:val="Normal"/>
    <w:link w:val="BodyText2Char"/>
    <w:rsid w:val="00433D00"/>
    <w:pPr>
      <w:spacing w:before="0" w:line="480" w:lineRule="auto"/>
    </w:pPr>
    <w:rPr>
      <w:szCs w:val="20"/>
    </w:rPr>
  </w:style>
  <w:style w:type="character" w:customStyle="1" w:styleId="BodyText2Char">
    <w:name w:val="Body Text 2 Char"/>
    <w:link w:val="BodyText2"/>
    <w:rsid w:val="00433D00"/>
    <w:rPr>
      <w:sz w:val="24"/>
      <w:lang w:eastAsia="en-US"/>
    </w:rPr>
  </w:style>
  <w:style w:type="paragraph" w:styleId="BodyText3">
    <w:name w:val="Body Text 3"/>
    <w:basedOn w:val="Normal"/>
    <w:link w:val="BodyText3Char"/>
    <w:rsid w:val="00433D00"/>
    <w:pPr>
      <w:spacing w:before="0"/>
    </w:pPr>
    <w:rPr>
      <w:sz w:val="16"/>
      <w:szCs w:val="20"/>
    </w:rPr>
  </w:style>
  <w:style w:type="character" w:customStyle="1" w:styleId="BodyText3Char">
    <w:name w:val="Body Text 3 Char"/>
    <w:link w:val="BodyText3"/>
    <w:rsid w:val="00433D00"/>
    <w:rPr>
      <w:sz w:val="16"/>
      <w:lang w:eastAsia="en-US"/>
    </w:rPr>
  </w:style>
  <w:style w:type="paragraph" w:styleId="BodyTextFirstIndent">
    <w:name w:val="Body Text First Indent"/>
    <w:basedOn w:val="BodyText"/>
    <w:link w:val="BodyTextFirstIndentChar"/>
    <w:rsid w:val="00433D00"/>
    <w:pPr>
      <w:ind w:firstLine="210"/>
    </w:pPr>
  </w:style>
  <w:style w:type="character" w:customStyle="1" w:styleId="BodyTextFirstIndentChar">
    <w:name w:val="Body Text First Indent Char"/>
    <w:basedOn w:val="BodyTextChar"/>
    <w:link w:val="BodyTextFirstIndent"/>
    <w:rsid w:val="00433D00"/>
    <w:rPr>
      <w:sz w:val="24"/>
      <w:lang w:eastAsia="en-US"/>
    </w:rPr>
  </w:style>
  <w:style w:type="paragraph" w:styleId="BodyTextIndent">
    <w:name w:val="Body Text Indent"/>
    <w:basedOn w:val="Normal"/>
    <w:link w:val="BodyTextIndentChar"/>
    <w:rsid w:val="00433D00"/>
    <w:pPr>
      <w:spacing w:before="0"/>
      <w:ind w:left="283"/>
    </w:pPr>
    <w:rPr>
      <w:szCs w:val="20"/>
    </w:rPr>
  </w:style>
  <w:style w:type="character" w:customStyle="1" w:styleId="BodyTextIndentChar">
    <w:name w:val="Body Text Indent Char"/>
    <w:link w:val="BodyTextIndent"/>
    <w:rsid w:val="00433D00"/>
    <w:rPr>
      <w:sz w:val="24"/>
      <w:lang w:eastAsia="en-US"/>
    </w:rPr>
  </w:style>
  <w:style w:type="paragraph" w:styleId="BodyTextFirstIndent2">
    <w:name w:val="Body Text First Indent 2"/>
    <w:basedOn w:val="BodyTextIndent"/>
    <w:link w:val="BodyTextFirstIndent2Char"/>
    <w:rsid w:val="00433D00"/>
    <w:pPr>
      <w:ind w:firstLine="210"/>
    </w:pPr>
  </w:style>
  <w:style w:type="character" w:customStyle="1" w:styleId="BodyTextFirstIndent2Char">
    <w:name w:val="Body Text First Indent 2 Char"/>
    <w:basedOn w:val="BodyTextIndentChar"/>
    <w:link w:val="BodyTextFirstIndent2"/>
    <w:rsid w:val="00433D00"/>
    <w:rPr>
      <w:sz w:val="24"/>
      <w:lang w:eastAsia="en-US"/>
    </w:rPr>
  </w:style>
  <w:style w:type="paragraph" w:styleId="BodyTextIndent2">
    <w:name w:val="Body Text Indent 2"/>
    <w:basedOn w:val="Normal"/>
    <w:link w:val="BodyTextIndent2Char"/>
    <w:rsid w:val="00433D00"/>
    <w:pPr>
      <w:spacing w:before="0" w:line="480" w:lineRule="auto"/>
      <w:ind w:left="283"/>
    </w:pPr>
    <w:rPr>
      <w:szCs w:val="20"/>
    </w:rPr>
  </w:style>
  <w:style w:type="character" w:customStyle="1" w:styleId="BodyTextIndent2Char">
    <w:name w:val="Body Text Indent 2 Char"/>
    <w:link w:val="BodyTextIndent2"/>
    <w:rsid w:val="00433D00"/>
    <w:rPr>
      <w:sz w:val="24"/>
      <w:lang w:eastAsia="en-US"/>
    </w:rPr>
  </w:style>
  <w:style w:type="paragraph" w:styleId="BodyTextIndent3">
    <w:name w:val="Body Text Indent 3"/>
    <w:basedOn w:val="Normal"/>
    <w:link w:val="BodyTextIndent3Char"/>
    <w:rsid w:val="00433D00"/>
    <w:pPr>
      <w:spacing w:before="0"/>
      <w:ind w:left="283"/>
    </w:pPr>
    <w:rPr>
      <w:sz w:val="16"/>
      <w:szCs w:val="20"/>
    </w:rPr>
  </w:style>
  <w:style w:type="character" w:customStyle="1" w:styleId="BodyTextIndent3Char">
    <w:name w:val="Body Text Indent 3 Char"/>
    <w:link w:val="BodyTextIndent3"/>
    <w:rsid w:val="00433D00"/>
    <w:rPr>
      <w:sz w:val="16"/>
      <w:lang w:eastAsia="en-US"/>
    </w:rPr>
  </w:style>
  <w:style w:type="paragraph" w:styleId="Caption">
    <w:name w:val="caption"/>
    <w:basedOn w:val="Normal"/>
    <w:next w:val="Normal"/>
    <w:qFormat/>
    <w:rsid w:val="00433D00"/>
    <w:rPr>
      <w:b/>
      <w:szCs w:val="20"/>
    </w:rPr>
  </w:style>
  <w:style w:type="paragraph" w:styleId="Closing">
    <w:name w:val="Closing"/>
    <w:basedOn w:val="Normal"/>
    <w:next w:val="Signature"/>
    <w:link w:val="ClosingChar"/>
    <w:rsid w:val="00433D00"/>
    <w:pPr>
      <w:tabs>
        <w:tab w:val="left" w:pos="5103"/>
      </w:tabs>
      <w:spacing w:before="240" w:after="240"/>
      <w:ind w:left="5103"/>
    </w:pPr>
    <w:rPr>
      <w:szCs w:val="20"/>
    </w:rPr>
  </w:style>
  <w:style w:type="character" w:customStyle="1" w:styleId="ClosingChar">
    <w:name w:val="Closing Char"/>
    <w:link w:val="Closing"/>
    <w:rsid w:val="00433D00"/>
    <w:rPr>
      <w:sz w:val="24"/>
      <w:lang w:eastAsia="en-US"/>
    </w:rPr>
  </w:style>
  <w:style w:type="paragraph" w:styleId="Signature">
    <w:name w:val="Signature"/>
    <w:basedOn w:val="Normal"/>
    <w:next w:val="Contact"/>
    <w:link w:val="SignatureChar"/>
    <w:uiPriority w:val="99"/>
    <w:rsid w:val="00433D00"/>
    <w:pPr>
      <w:tabs>
        <w:tab w:val="left" w:pos="5103"/>
      </w:tabs>
      <w:spacing w:before="1200" w:after="0"/>
      <w:ind w:left="5103"/>
      <w:jc w:val="center"/>
    </w:pPr>
    <w:rPr>
      <w:szCs w:val="20"/>
    </w:rPr>
  </w:style>
  <w:style w:type="character" w:customStyle="1" w:styleId="SignatureChar">
    <w:name w:val="Signature Char"/>
    <w:link w:val="Signature"/>
    <w:uiPriority w:val="99"/>
    <w:rsid w:val="00433D00"/>
    <w:rPr>
      <w:sz w:val="24"/>
      <w:lang w:eastAsia="en-US"/>
    </w:rPr>
  </w:style>
  <w:style w:type="paragraph" w:customStyle="1" w:styleId="Enclosures">
    <w:name w:val="Enclosures"/>
    <w:basedOn w:val="Normal"/>
    <w:next w:val="Participants"/>
    <w:rsid w:val="00433D00"/>
    <w:pPr>
      <w:keepNext/>
      <w:keepLines/>
      <w:tabs>
        <w:tab w:val="left" w:pos="5670"/>
      </w:tabs>
      <w:spacing w:before="480" w:after="0"/>
      <w:ind w:left="1985" w:hanging="1985"/>
    </w:pPr>
    <w:rPr>
      <w:szCs w:val="20"/>
    </w:rPr>
  </w:style>
  <w:style w:type="paragraph" w:customStyle="1" w:styleId="Participants">
    <w:name w:val="Participants"/>
    <w:basedOn w:val="Normal"/>
    <w:next w:val="Copies"/>
    <w:rsid w:val="00433D00"/>
    <w:pPr>
      <w:tabs>
        <w:tab w:val="left" w:pos="2552"/>
        <w:tab w:val="left" w:pos="2835"/>
        <w:tab w:val="left" w:pos="5670"/>
        <w:tab w:val="left" w:pos="6379"/>
        <w:tab w:val="left" w:pos="6804"/>
      </w:tabs>
      <w:spacing w:before="480" w:after="0"/>
      <w:ind w:left="1985" w:hanging="1985"/>
    </w:pPr>
    <w:rPr>
      <w:szCs w:val="20"/>
    </w:rPr>
  </w:style>
  <w:style w:type="paragraph" w:customStyle="1" w:styleId="Copies">
    <w:name w:val="Copies"/>
    <w:basedOn w:val="Normal"/>
    <w:next w:val="Normal"/>
    <w:rsid w:val="00433D00"/>
    <w:pPr>
      <w:tabs>
        <w:tab w:val="left" w:pos="2552"/>
        <w:tab w:val="left" w:pos="2835"/>
        <w:tab w:val="left" w:pos="5670"/>
        <w:tab w:val="left" w:pos="6379"/>
        <w:tab w:val="left" w:pos="6804"/>
      </w:tabs>
      <w:spacing w:before="480" w:after="0"/>
      <w:ind w:left="1985" w:hanging="1985"/>
    </w:pPr>
    <w:rPr>
      <w:szCs w:val="20"/>
    </w:rPr>
  </w:style>
  <w:style w:type="paragraph" w:styleId="CommentText">
    <w:name w:val="annotation text"/>
    <w:basedOn w:val="Normal"/>
    <w:link w:val="CommentTextChar"/>
    <w:rsid w:val="00433D00"/>
    <w:pPr>
      <w:spacing w:before="0" w:after="240"/>
    </w:pPr>
    <w:rPr>
      <w:sz w:val="20"/>
      <w:szCs w:val="20"/>
    </w:rPr>
  </w:style>
  <w:style w:type="character" w:customStyle="1" w:styleId="CommentTextChar">
    <w:name w:val="Comment Text Char"/>
    <w:link w:val="CommentText"/>
    <w:rsid w:val="00433D00"/>
    <w:rPr>
      <w:lang w:eastAsia="en-US"/>
    </w:rPr>
  </w:style>
  <w:style w:type="paragraph" w:styleId="Date">
    <w:name w:val="Date"/>
    <w:basedOn w:val="Normal"/>
    <w:next w:val="References"/>
    <w:link w:val="DateChar"/>
    <w:rsid w:val="00433D00"/>
    <w:pPr>
      <w:spacing w:before="0" w:after="0"/>
      <w:ind w:left="5103" w:right="-567"/>
    </w:pPr>
    <w:rPr>
      <w:szCs w:val="20"/>
    </w:rPr>
  </w:style>
  <w:style w:type="character" w:customStyle="1" w:styleId="DateChar">
    <w:name w:val="Date Char"/>
    <w:link w:val="Date"/>
    <w:rsid w:val="00433D00"/>
    <w:rPr>
      <w:sz w:val="24"/>
      <w:lang w:eastAsia="en-US"/>
    </w:rPr>
  </w:style>
  <w:style w:type="paragraph" w:customStyle="1" w:styleId="References">
    <w:name w:val="References"/>
    <w:basedOn w:val="Normal"/>
    <w:next w:val="AddressTR"/>
    <w:rsid w:val="00433D00"/>
    <w:pPr>
      <w:spacing w:before="0" w:after="240"/>
      <w:ind w:left="5103"/>
    </w:pPr>
    <w:rPr>
      <w:sz w:val="20"/>
      <w:szCs w:val="20"/>
    </w:rPr>
  </w:style>
  <w:style w:type="paragraph" w:styleId="DocumentMap">
    <w:name w:val="Document Map"/>
    <w:basedOn w:val="Normal"/>
    <w:link w:val="DocumentMapChar"/>
    <w:rsid w:val="00433D00"/>
    <w:pPr>
      <w:shd w:val="clear" w:color="auto" w:fill="000080"/>
      <w:spacing w:before="0" w:after="240"/>
    </w:pPr>
    <w:rPr>
      <w:rFonts w:ascii="Tahoma" w:hAnsi="Tahoma"/>
      <w:szCs w:val="20"/>
    </w:rPr>
  </w:style>
  <w:style w:type="character" w:customStyle="1" w:styleId="DocumentMapChar">
    <w:name w:val="Document Map Char"/>
    <w:link w:val="DocumentMap"/>
    <w:rsid w:val="00433D00"/>
    <w:rPr>
      <w:rFonts w:ascii="Tahoma" w:hAnsi="Tahoma"/>
      <w:sz w:val="24"/>
      <w:shd w:val="clear" w:color="auto" w:fill="000080"/>
      <w:lang w:eastAsia="en-US"/>
    </w:rPr>
  </w:style>
  <w:style w:type="paragraph" w:customStyle="1" w:styleId="DoubSign">
    <w:name w:val="DoubSign"/>
    <w:basedOn w:val="Normal"/>
    <w:next w:val="Contact"/>
    <w:rsid w:val="00433D00"/>
    <w:pPr>
      <w:tabs>
        <w:tab w:val="left" w:pos="5103"/>
      </w:tabs>
      <w:spacing w:before="1200" w:after="0"/>
    </w:pPr>
    <w:rPr>
      <w:szCs w:val="20"/>
    </w:rPr>
  </w:style>
  <w:style w:type="paragraph" w:styleId="EndnoteText">
    <w:name w:val="endnote text"/>
    <w:basedOn w:val="Normal"/>
    <w:link w:val="EndnoteTextChar"/>
    <w:rsid w:val="00433D00"/>
    <w:pPr>
      <w:spacing w:before="0" w:after="240"/>
    </w:pPr>
    <w:rPr>
      <w:sz w:val="20"/>
      <w:szCs w:val="20"/>
    </w:rPr>
  </w:style>
  <w:style w:type="character" w:customStyle="1" w:styleId="EndnoteTextChar">
    <w:name w:val="Endnote Text Char"/>
    <w:link w:val="EndnoteText"/>
    <w:rsid w:val="00433D00"/>
    <w:rPr>
      <w:lang w:eastAsia="en-US"/>
    </w:rPr>
  </w:style>
  <w:style w:type="paragraph" w:styleId="EnvelopeAddress">
    <w:name w:val="envelope address"/>
    <w:basedOn w:val="Normal"/>
    <w:rsid w:val="00433D00"/>
    <w:pPr>
      <w:framePr w:w="7920" w:h="1980" w:hRule="exact" w:hSpace="180" w:wrap="auto" w:hAnchor="page" w:xAlign="center" w:yAlign="bottom"/>
      <w:spacing w:before="0" w:after="0"/>
    </w:pPr>
    <w:rPr>
      <w:szCs w:val="20"/>
    </w:rPr>
  </w:style>
  <w:style w:type="paragraph" w:styleId="EnvelopeReturn">
    <w:name w:val="envelope return"/>
    <w:basedOn w:val="Normal"/>
    <w:rsid w:val="00433D00"/>
    <w:pPr>
      <w:spacing w:before="0" w:after="0"/>
    </w:pPr>
    <w:rPr>
      <w:sz w:val="20"/>
      <w:szCs w:val="20"/>
    </w:rPr>
  </w:style>
  <w:style w:type="paragraph" w:styleId="Index1">
    <w:name w:val="index 1"/>
    <w:basedOn w:val="Normal"/>
    <w:next w:val="Normal"/>
    <w:autoRedefine/>
    <w:rsid w:val="00433D00"/>
    <w:pPr>
      <w:spacing w:before="0" w:after="240"/>
      <w:ind w:left="240" w:hanging="240"/>
    </w:pPr>
    <w:rPr>
      <w:szCs w:val="20"/>
    </w:rPr>
  </w:style>
  <w:style w:type="paragraph" w:styleId="Index2">
    <w:name w:val="index 2"/>
    <w:basedOn w:val="Normal"/>
    <w:next w:val="Normal"/>
    <w:autoRedefine/>
    <w:rsid w:val="00433D00"/>
    <w:pPr>
      <w:spacing w:before="0" w:after="240"/>
      <w:ind w:left="480" w:hanging="240"/>
    </w:pPr>
    <w:rPr>
      <w:szCs w:val="20"/>
    </w:rPr>
  </w:style>
  <w:style w:type="paragraph" w:styleId="Index3">
    <w:name w:val="index 3"/>
    <w:basedOn w:val="Normal"/>
    <w:next w:val="Normal"/>
    <w:autoRedefine/>
    <w:rsid w:val="00433D00"/>
    <w:pPr>
      <w:spacing w:before="0" w:after="240"/>
      <w:ind w:left="720" w:hanging="240"/>
    </w:pPr>
    <w:rPr>
      <w:szCs w:val="20"/>
    </w:rPr>
  </w:style>
  <w:style w:type="paragraph" w:styleId="Index4">
    <w:name w:val="index 4"/>
    <w:basedOn w:val="Normal"/>
    <w:next w:val="Normal"/>
    <w:autoRedefine/>
    <w:rsid w:val="00433D00"/>
    <w:pPr>
      <w:spacing w:before="0" w:after="240"/>
      <w:ind w:left="960" w:hanging="240"/>
    </w:pPr>
    <w:rPr>
      <w:szCs w:val="20"/>
    </w:rPr>
  </w:style>
  <w:style w:type="paragraph" w:styleId="Index5">
    <w:name w:val="index 5"/>
    <w:basedOn w:val="Normal"/>
    <w:next w:val="Normal"/>
    <w:autoRedefine/>
    <w:rsid w:val="00433D00"/>
    <w:pPr>
      <w:spacing w:before="0" w:after="240"/>
      <w:ind w:left="1200" w:hanging="240"/>
    </w:pPr>
    <w:rPr>
      <w:szCs w:val="20"/>
    </w:rPr>
  </w:style>
  <w:style w:type="paragraph" w:styleId="Index6">
    <w:name w:val="index 6"/>
    <w:basedOn w:val="Normal"/>
    <w:next w:val="Normal"/>
    <w:autoRedefine/>
    <w:rsid w:val="00433D00"/>
    <w:pPr>
      <w:spacing w:before="0" w:after="240"/>
      <w:ind w:left="1440" w:hanging="240"/>
    </w:pPr>
    <w:rPr>
      <w:szCs w:val="20"/>
    </w:rPr>
  </w:style>
  <w:style w:type="paragraph" w:styleId="Index7">
    <w:name w:val="index 7"/>
    <w:basedOn w:val="Normal"/>
    <w:next w:val="Normal"/>
    <w:autoRedefine/>
    <w:rsid w:val="00433D00"/>
    <w:pPr>
      <w:spacing w:before="0" w:after="240"/>
      <w:ind w:left="1680" w:hanging="240"/>
    </w:pPr>
    <w:rPr>
      <w:szCs w:val="20"/>
    </w:rPr>
  </w:style>
  <w:style w:type="paragraph" w:styleId="Index8">
    <w:name w:val="index 8"/>
    <w:basedOn w:val="Normal"/>
    <w:next w:val="Normal"/>
    <w:autoRedefine/>
    <w:rsid w:val="00433D00"/>
    <w:pPr>
      <w:spacing w:before="0" w:after="240"/>
      <w:ind w:left="1920" w:hanging="240"/>
    </w:pPr>
    <w:rPr>
      <w:szCs w:val="20"/>
    </w:rPr>
  </w:style>
  <w:style w:type="paragraph" w:styleId="Index9">
    <w:name w:val="index 9"/>
    <w:basedOn w:val="Normal"/>
    <w:next w:val="Normal"/>
    <w:autoRedefine/>
    <w:rsid w:val="00433D00"/>
    <w:pPr>
      <w:spacing w:before="0" w:after="240"/>
      <w:ind w:left="2160" w:hanging="240"/>
    </w:pPr>
    <w:rPr>
      <w:szCs w:val="20"/>
    </w:rPr>
  </w:style>
  <w:style w:type="paragraph" w:styleId="IndexHeading">
    <w:name w:val="index heading"/>
    <w:basedOn w:val="Normal"/>
    <w:next w:val="Index1"/>
    <w:rsid w:val="00433D00"/>
    <w:pPr>
      <w:spacing w:before="0" w:after="240"/>
    </w:pPr>
    <w:rPr>
      <w:rFonts w:ascii="Arial" w:hAnsi="Arial"/>
      <w:b/>
      <w:szCs w:val="20"/>
    </w:rPr>
  </w:style>
  <w:style w:type="paragraph" w:styleId="List">
    <w:name w:val="List"/>
    <w:basedOn w:val="Normal"/>
    <w:rsid w:val="00433D00"/>
    <w:pPr>
      <w:spacing w:before="0" w:after="240"/>
      <w:ind w:left="283" w:hanging="283"/>
    </w:pPr>
    <w:rPr>
      <w:szCs w:val="20"/>
    </w:rPr>
  </w:style>
  <w:style w:type="paragraph" w:styleId="List2">
    <w:name w:val="List 2"/>
    <w:basedOn w:val="Normal"/>
    <w:rsid w:val="00433D00"/>
    <w:pPr>
      <w:spacing w:before="0" w:after="240"/>
      <w:ind w:left="566" w:hanging="283"/>
    </w:pPr>
    <w:rPr>
      <w:szCs w:val="20"/>
    </w:rPr>
  </w:style>
  <w:style w:type="paragraph" w:styleId="List3">
    <w:name w:val="List 3"/>
    <w:basedOn w:val="Normal"/>
    <w:rsid w:val="00433D00"/>
    <w:pPr>
      <w:spacing w:before="0" w:after="240"/>
      <w:ind w:left="849" w:hanging="283"/>
    </w:pPr>
    <w:rPr>
      <w:szCs w:val="20"/>
    </w:rPr>
  </w:style>
  <w:style w:type="paragraph" w:styleId="List4">
    <w:name w:val="List 4"/>
    <w:basedOn w:val="Normal"/>
    <w:rsid w:val="00433D00"/>
    <w:pPr>
      <w:spacing w:before="0" w:after="240"/>
      <w:ind w:left="1132" w:hanging="283"/>
    </w:pPr>
    <w:rPr>
      <w:szCs w:val="20"/>
    </w:rPr>
  </w:style>
  <w:style w:type="paragraph" w:styleId="List5">
    <w:name w:val="List 5"/>
    <w:basedOn w:val="Normal"/>
    <w:rsid w:val="00433D00"/>
    <w:pPr>
      <w:spacing w:before="0" w:after="240"/>
      <w:ind w:left="1415" w:hanging="283"/>
    </w:pPr>
    <w:rPr>
      <w:szCs w:val="20"/>
    </w:rPr>
  </w:style>
  <w:style w:type="paragraph" w:styleId="ListBullet">
    <w:name w:val="List Bullet"/>
    <w:basedOn w:val="Normal"/>
    <w:rsid w:val="00433D00"/>
    <w:pPr>
      <w:numPr>
        <w:numId w:val="35"/>
      </w:numPr>
      <w:tabs>
        <w:tab w:val="clear" w:pos="360"/>
        <w:tab w:val="num" w:pos="567"/>
      </w:tabs>
      <w:spacing w:before="0" w:after="240"/>
      <w:ind w:left="567" w:hanging="283"/>
    </w:pPr>
    <w:rPr>
      <w:szCs w:val="20"/>
    </w:rPr>
  </w:style>
  <w:style w:type="paragraph" w:styleId="ListBullet2">
    <w:name w:val="List Bullet 2"/>
    <w:basedOn w:val="Text2"/>
    <w:rsid w:val="00433D00"/>
    <w:pPr>
      <w:numPr>
        <w:numId w:val="17"/>
      </w:numPr>
      <w:spacing w:before="0" w:after="240"/>
    </w:pPr>
    <w:rPr>
      <w:szCs w:val="20"/>
    </w:rPr>
  </w:style>
  <w:style w:type="paragraph" w:styleId="ListBullet3">
    <w:name w:val="List Bullet 3"/>
    <w:basedOn w:val="Text3"/>
    <w:rsid w:val="00433D00"/>
    <w:pPr>
      <w:numPr>
        <w:numId w:val="18"/>
      </w:numPr>
      <w:spacing w:before="0" w:after="240"/>
    </w:pPr>
    <w:rPr>
      <w:szCs w:val="20"/>
    </w:rPr>
  </w:style>
  <w:style w:type="paragraph" w:styleId="ListBullet4">
    <w:name w:val="List Bullet 4"/>
    <w:basedOn w:val="Text4"/>
    <w:rsid w:val="00433D00"/>
    <w:pPr>
      <w:numPr>
        <w:numId w:val="19"/>
      </w:numPr>
      <w:spacing w:before="0" w:after="240"/>
    </w:pPr>
    <w:rPr>
      <w:szCs w:val="20"/>
    </w:rPr>
  </w:style>
  <w:style w:type="paragraph" w:styleId="ListBullet5">
    <w:name w:val="List Bullet 5"/>
    <w:basedOn w:val="Normal"/>
    <w:autoRedefine/>
    <w:rsid w:val="00433D00"/>
    <w:pPr>
      <w:numPr>
        <w:numId w:val="15"/>
      </w:numPr>
      <w:spacing w:before="0" w:after="240"/>
    </w:pPr>
    <w:rPr>
      <w:szCs w:val="20"/>
    </w:rPr>
  </w:style>
  <w:style w:type="paragraph" w:styleId="ListContinue">
    <w:name w:val="List Continue"/>
    <w:basedOn w:val="Normal"/>
    <w:rsid w:val="00433D00"/>
    <w:pPr>
      <w:spacing w:before="0"/>
      <w:ind w:left="283"/>
    </w:pPr>
    <w:rPr>
      <w:szCs w:val="20"/>
    </w:rPr>
  </w:style>
  <w:style w:type="paragraph" w:styleId="ListContinue2">
    <w:name w:val="List Continue 2"/>
    <w:basedOn w:val="Normal"/>
    <w:rsid w:val="00433D00"/>
    <w:pPr>
      <w:spacing w:before="0"/>
      <w:ind w:left="566"/>
    </w:pPr>
    <w:rPr>
      <w:szCs w:val="20"/>
    </w:rPr>
  </w:style>
  <w:style w:type="paragraph" w:styleId="ListContinue3">
    <w:name w:val="List Continue 3"/>
    <w:basedOn w:val="Normal"/>
    <w:rsid w:val="00433D00"/>
    <w:pPr>
      <w:spacing w:before="0"/>
      <w:ind w:left="849"/>
    </w:pPr>
    <w:rPr>
      <w:szCs w:val="20"/>
    </w:rPr>
  </w:style>
  <w:style w:type="paragraph" w:styleId="ListContinue4">
    <w:name w:val="List Continue 4"/>
    <w:basedOn w:val="Normal"/>
    <w:rsid w:val="00433D00"/>
    <w:pPr>
      <w:spacing w:before="0"/>
      <w:ind w:left="1132"/>
    </w:pPr>
    <w:rPr>
      <w:szCs w:val="20"/>
    </w:rPr>
  </w:style>
  <w:style w:type="paragraph" w:styleId="ListContinue5">
    <w:name w:val="List Continue 5"/>
    <w:basedOn w:val="Normal"/>
    <w:rsid w:val="00433D00"/>
    <w:pPr>
      <w:spacing w:before="0"/>
      <w:ind w:left="1415"/>
    </w:pPr>
    <w:rPr>
      <w:szCs w:val="20"/>
    </w:rPr>
  </w:style>
  <w:style w:type="paragraph" w:styleId="ListNumber">
    <w:name w:val="List Number"/>
    <w:basedOn w:val="Normal"/>
    <w:rsid w:val="00433D00"/>
    <w:pPr>
      <w:numPr>
        <w:numId w:val="25"/>
      </w:numPr>
      <w:spacing w:before="0" w:after="240"/>
    </w:pPr>
    <w:rPr>
      <w:szCs w:val="20"/>
    </w:rPr>
  </w:style>
  <w:style w:type="paragraph" w:styleId="ListNumber2">
    <w:name w:val="List Number 2"/>
    <w:basedOn w:val="Text2"/>
    <w:rsid w:val="00433D00"/>
    <w:pPr>
      <w:numPr>
        <w:numId w:val="27"/>
      </w:numPr>
      <w:spacing w:before="0" w:after="240"/>
    </w:pPr>
    <w:rPr>
      <w:szCs w:val="20"/>
    </w:rPr>
  </w:style>
  <w:style w:type="paragraph" w:styleId="ListNumber3">
    <w:name w:val="List Number 3"/>
    <w:basedOn w:val="Text3"/>
    <w:rsid w:val="00433D00"/>
    <w:pPr>
      <w:numPr>
        <w:numId w:val="28"/>
      </w:numPr>
      <w:spacing w:before="0" w:after="240"/>
    </w:pPr>
    <w:rPr>
      <w:szCs w:val="20"/>
    </w:rPr>
  </w:style>
  <w:style w:type="paragraph" w:styleId="ListNumber4">
    <w:name w:val="List Number 4"/>
    <w:basedOn w:val="Text4"/>
    <w:rsid w:val="00433D00"/>
    <w:pPr>
      <w:numPr>
        <w:numId w:val="29"/>
      </w:numPr>
      <w:spacing w:before="0" w:after="240"/>
    </w:pPr>
    <w:rPr>
      <w:szCs w:val="20"/>
    </w:rPr>
  </w:style>
  <w:style w:type="paragraph" w:styleId="ListNumber5">
    <w:name w:val="List Number 5"/>
    <w:basedOn w:val="Normal"/>
    <w:rsid w:val="00433D00"/>
    <w:pPr>
      <w:numPr>
        <w:numId w:val="16"/>
      </w:numPr>
      <w:spacing w:before="0" w:after="240"/>
    </w:pPr>
    <w:rPr>
      <w:szCs w:val="20"/>
    </w:rPr>
  </w:style>
  <w:style w:type="paragraph" w:styleId="MacroText">
    <w:name w:val="macro"/>
    <w:link w:val="MacroTextChar"/>
    <w:rsid w:val="00433D00"/>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croTextChar">
    <w:name w:val="Macro Text Char"/>
    <w:link w:val="MacroText"/>
    <w:rsid w:val="00433D00"/>
    <w:rPr>
      <w:rFonts w:ascii="Courier New" w:hAnsi="Courier New"/>
      <w:lang w:eastAsia="en-US"/>
    </w:rPr>
  </w:style>
  <w:style w:type="paragraph" w:styleId="MessageHeader">
    <w:name w:val="Message Header"/>
    <w:basedOn w:val="Normal"/>
    <w:link w:val="MessageHeaderChar"/>
    <w:rsid w:val="00433D00"/>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Cs w:val="20"/>
    </w:rPr>
  </w:style>
  <w:style w:type="character" w:customStyle="1" w:styleId="MessageHeaderChar">
    <w:name w:val="Message Header Char"/>
    <w:link w:val="MessageHeader"/>
    <w:rsid w:val="00433D00"/>
    <w:rPr>
      <w:rFonts w:ascii="Arial" w:hAnsi="Arial"/>
      <w:sz w:val="24"/>
      <w:shd w:val="pct20" w:color="auto" w:fill="auto"/>
      <w:lang w:eastAsia="en-US"/>
    </w:rPr>
  </w:style>
  <w:style w:type="paragraph" w:styleId="NormalIndent">
    <w:name w:val="Normal Indent"/>
    <w:basedOn w:val="Normal"/>
    <w:rsid w:val="00433D00"/>
    <w:pPr>
      <w:spacing w:before="0" w:after="240"/>
      <w:ind w:left="720"/>
    </w:pPr>
    <w:rPr>
      <w:szCs w:val="20"/>
    </w:rPr>
  </w:style>
  <w:style w:type="paragraph" w:styleId="NoteHeading">
    <w:name w:val="Note Heading"/>
    <w:basedOn w:val="Normal"/>
    <w:next w:val="Normal"/>
    <w:link w:val="NoteHeadingChar"/>
    <w:rsid w:val="00433D00"/>
    <w:pPr>
      <w:spacing w:before="0" w:after="240"/>
    </w:pPr>
    <w:rPr>
      <w:szCs w:val="20"/>
    </w:rPr>
  </w:style>
  <w:style w:type="character" w:customStyle="1" w:styleId="NoteHeadingChar">
    <w:name w:val="Note Heading Char"/>
    <w:link w:val="NoteHeading"/>
    <w:rsid w:val="00433D00"/>
    <w:rPr>
      <w:sz w:val="24"/>
      <w:lang w:eastAsia="en-US"/>
    </w:rPr>
  </w:style>
  <w:style w:type="paragraph" w:customStyle="1" w:styleId="NoteHead">
    <w:name w:val="NoteHead"/>
    <w:basedOn w:val="Normal"/>
    <w:next w:val="Subject"/>
    <w:rsid w:val="00433D00"/>
    <w:pPr>
      <w:spacing w:before="720" w:after="720"/>
      <w:jc w:val="center"/>
    </w:pPr>
    <w:rPr>
      <w:b/>
      <w:smallCaps/>
      <w:szCs w:val="20"/>
    </w:rPr>
  </w:style>
  <w:style w:type="paragraph" w:customStyle="1" w:styleId="Subject">
    <w:name w:val="Subject"/>
    <w:basedOn w:val="Normal"/>
    <w:next w:val="Normal"/>
    <w:rsid w:val="00433D00"/>
    <w:pPr>
      <w:spacing w:before="0" w:after="480"/>
      <w:ind w:left="1531" w:hanging="1531"/>
    </w:pPr>
    <w:rPr>
      <w:b/>
      <w:szCs w:val="20"/>
    </w:rPr>
  </w:style>
  <w:style w:type="paragraph" w:customStyle="1" w:styleId="NoteList">
    <w:name w:val="NoteList"/>
    <w:basedOn w:val="Normal"/>
    <w:next w:val="Subject"/>
    <w:rsid w:val="00433D00"/>
    <w:pPr>
      <w:tabs>
        <w:tab w:val="left" w:pos="5823"/>
      </w:tabs>
      <w:spacing w:before="720" w:after="720"/>
      <w:ind w:left="5104" w:hanging="3119"/>
    </w:pPr>
    <w:rPr>
      <w:b/>
      <w:smallCaps/>
      <w:szCs w:val="20"/>
    </w:rPr>
  </w:style>
  <w:style w:type="paragraph" w:styleId="PlainText">
    <w:name w:val="Plain Text"/>
    <w:basedOn w:val="Normal"/>
    <w:link w:val="PlainTextChar"/>
    <w:rsid w:val="00433D00"/>
    <w:pPr>
      <w:spacing w:before="0" w:after="240"/>
    </w:pPr>
    <w:rPr>
      <w:rFonts w:ascii="Courier New" w:hAnsi="Courier New"/>
      <w:sz w:val="20"/>
      <w:szCs w:val="20"/>
    </w:rPr>
  </w:style>
  <w:style w:type="character" w:customStyle="1" w:styleId="PlainTextChar">
    <w:name w:val="Plain Text Char"/>
    <w:link w:val="PlainText"/>
    <w:rsid w:val="00433D00"/>
    <w:rPr>
      <w:rFonts w:ascii="Courier New" w:hAnsi="Courier New"/>
      <w:lang w:eastAsia="en-US"/>
    </w:rPr>
  </w:style>
  <w:style w:type="paragraph" w:styleId="Salutation">
    <w:name w:val="Salutation"/>
    <w:basedOn w:val="Normal"/>
    <w:next w:val="Normal"/>
    <w:link w:val="SalutationChar"/>
    <w:rsid w:val="00433D00"/>
    <w:pPr>
      <w:spacing w:before="0" w:after="240"/>
    </w:pPr>
    <w:rPr>
      <w:szCs w:val="20"/>
    </w:rPr>
  </w:style>
  <w:style w:type="character" w:customStyle="1" w:styleId="SalutationChar">
    <w:name w:val="Salutation Char"/>
    <w:link w:val="Salutation"/>
    <w:rsid w:val="00433D00"/>
    <w:rPr>
      <w:sz w:val="24"/>
      <w:lang w:eastAsia="en-US"/>
    </w:rPr>
  </w:style>
  <w:style w:type="paragraph" w:styleId="Subtitle">
    <w:name w:val="Subtitle"/>
    <w:basedOn w:val="Normal"/>
    <w:link w:val="SubtitleChar"/>
    <w:qFormat/>
    <w:rsid w:val="00433D00"/>
    <w:pPr>
      <w:spacing w:before="0"/>
      <w:jc w:val="center"/>
      <w:outlineLvl w:val="1"/>
    </w:pPr>
    <w:rPr>
      <w:rFonts w:ascii="Arial" w:hAnsi="Arial"/>
      <w:szCs w:val="20"/>
    </w:rPr>
  </w:style>
  <w:style w:type="character" w:customStyle="1" w:styleId="SubtitleChar">
    <w:name w:val="Subtitle Char"/>
    <w:link w:val="Subtitle"/>
    <w:rsid w:val="00433D00"/>
    <w:rPr>
      <w:rFonts w:ascii="Arial" w:hAnsi="Arial"/>
      <w:sz w:val="24"/>
      <w:lang w:eastAsia="en-US"/>
    </w:rPr>
  </w:style>
  <w:style w:type="paragraph" w:styleId="TableofAuthorities">
    <w:name w:val="table of authorities"/>
    <w:basedOn w:val="Normal"/>
    <w:next w:val="Normal"/>
    <w:rsid w:val="00433D00"/>
    <w:pPr>
      <w:spacing w:before="0" w:after="240"/>
      <w:ind w:left="240" w:hanging="240"/>
    </w:pPr>
    <w:rPr>
      <w:szCs w:val="20"/>
    </w:rPr>
  </w:style>
  <w:style w:type="paragraph" w:styleId="TableofFigures">
    <w:name w:val="table of figures"/>
    <w:basedOn w:val="Normal"/>
    <w:next w:val="Normal"/>
    <w:rsid w:val="00433D00"/>
    <w:pPr>
      <w:spacing w:before="0" w:after="240"/>
      <w:ind w:left="480" w:hanging="480"/>
    </w:pPr>
    <w:rPr>
      <w:szCs w:val="20"/>
    </w:rPr>
  </w:style>
  <w:style w:type="paragraph" w:styleId="Title">
    <w:name w:val="Title"/>
    <w:basedOn w:val="Normal"/>
    <w:link w:val="TitleChar"/>
    <w:qFormat/>
    <w:rsid w:val="00433D00"/>
    <w:pPr>
      <w:spacing w:before="240"/>
      <w:jc w:val="center"/>
      <w:outlineLvl w:val="0"/>
    </w:pPr>
    <w:rPr>
      <w:rFonts w:ascii="Arial" w:hAnsi="Arial"/>
      <w:b/>
      <w:kern w:val="28"/>
      <w:sz w:val="32"/>
      <w:szCs w:val="20"/>
    </w:rPr>
  </w:style>
  <w:style w:type="character" w:customStyle="1" w:styleId="TitleChar">
    <w:name w:val="Title Char"/>
    <w:link w:val="Title"/>
    <w:rsid w:val="00433D00"/>
    <w:rPr>
      <w:rFonts w:ascii="Arial" w:hAnsi="Arial"/>
      <w:b/>
      <w:kern w:val="28"/>
      <w:sz w:val="32"/>
      <w:lang w:eastAsia="en-US"/>
    </w:rPr>
  </w:style>
  <w:style w:type="paragraph" w:styleId="TOAHeading">
    <w:name w:val="toa heading"/>
    <w:basedOn w:val="Normal"/>
    <w:next w:val="Normal"/>
    <w:rsid w:val="00433D00"/>
    <w:pPr>
      <w:spacing w:after="240"/>
    </w:pPr>
    <w:rPr>
      <w:rFonts w:ascii="Arial" w:hAnsi="Arial"/>
      <w:b/>
      <w:szCs w:val="20"/>
    </w:rPr>
  </w:style>
  <w:style w:type="paragraph" w:customStyle="1" w:styleId="YReferences">
    <w:name w:val="YReferences"/>
    <w:basedOn w:val="Normal"/>
    <w:next w:val="Normal"/>
    <w:rsid w:val="00433D00"/>
    <w:pPr>
      <w:spacing w:before="0" w:after="480"/>
      <w:ind w:left="1531" w:hanging="1531"/>
    </w:pPr>
    <w:rPr>
      <w:szCs w:val="20"/>
    </w:rPr>
  </w:style>
  <w:style w:type="paragraph" w:customStyle="1" w:styleId="ListBullet1">
    <w:name w:val="List Bullet 1"/>
    <w:basedOn w:val="Text1"/>
    <w:rsid w:val="00433D00"/>
    <w:pPr>
      <w:tabs>
        <w:tab w:val="num" w:pos="765"/>
      </w:tabs>
      <w:spacing w:before="0" w:after="240"/>
      <w:ind w:left="765" w:hanging="283"/>
    </w:pPr>
    <w:rPr>
      <w:szCs w:val="20"/>
    </w:rPr>
  </w:style>
  <w:style w:type="paragraph" w:customStyle="1" w:styleId="ListDash">
    <w:name w:val="List Dash"/>
    <w:basedOn w:val="Normal"/>
    <w:rsid w:val="00433D00"/>
    <w:pPr>
      <w:numPr>
        <w:numId w:val="20"/>
      </w:numPr>
      <w:spacing w:before="0" w:after="240"/>
    </w:pPr>
    <w:rPr>
      <w:szCs w:val="20"/>
    </w:rPr>
  </w:style>
  <w:style w:type="paragraph" w:customStyle="1" w:styleId="ListDash1">
    <w:name w:val="List Dash 1"/>
    <w:basedOn w:val="Text1"/>
    <w:rsid w:val="00433D00"/>
    <w:pPr>
      <w:numPr>
        <w:numId w:val="21"/>
      </w:numPr>
      <w:spacing w:before="0" w:after="240"/>
    </w:pPr>
    <w:rPr>
      <w:szCs w:val="20"/>
    </w:rPr>
  </w:style>
  <w:style w:type="paragraph" w:customStyle="1" w:styleId="ListDash2">
    <w:name w:val="List Dash 2"/>
    <w:basedOn w:val="Text2"/>
    <w:rsid w:val="00433D00"/>
    <w:pPr>
      <w:numPr>
        <w:numId w:val="22"/>
      </w:numPr>
      <w:spacing w:before="0" w:after="240"/>
    </w:pPr>
    <w:rPr>
      <w:szCs w:val="20"/>
    </w:rPr>
  </w:style>
  <w:style w:type="paragraph" w:customStyle="1" w:styleId="ListDash3">
    <w:name w:val="List Dash 3"/>
    <w:basedOn w:val="Text3"/>
    <w:rsid w:val="00433D00"/>
    <w:pPr>
      <w:numPr>
        <w:numId w:val="23"/>
      </w:numPr>
      <w:spacing w:before="0" w:after="240"/>
    </w:pPr>
    <w:rPr>
      <w:szCs w:val="20"/>
    </w:rPr>
  </w:style>
  <w:style w:type="paragraph" w:customStyle="1" w:styleId="ListDash4">
    <w:name w:val="List Dash 4"/>
    <w:basedOn w:val="Text4"/>
    <w:rsid w:val="00433D00"/>
    <w:pPr>
      <w:numPr>
        <w:numId w:val="24"/>
      </w:numPr>
      <w:spacing w:before="0" w:after="240"/>
    </w:pPr>
    <w:rPr>
      <w:szCs w:val="20"/>
    </w:rPr>
  </w:style>
  <w:style w:type="paragraph" w:customStyle="1" w:styleId="ListNumberLevel2">
    <w:name w:val="List Number (Level 2)"/>
    <w:basedOn w:val="Normal"/>
    <w:rsid w:val="00433D00"/>
    <w:pPr>
      <w:numPr>
        <w:ilvl w:val="1"/>
        <w:numId w:val="25"/>
      </w:numPr>
      <w:spacing w:before="0" w:after="240"/>
    </w:pPr>
    <w:rPr>
      <w:szCs w:val="20"/>
    </w:rPr>
  </w:style>
  <w:style w:type="paragraph" w:customStyle="1" w:styleId="ListNumberLevel3">
    <w:name w:val="List Number (Level 3)"/>
    <w:basedOn w:val="Normal"/>
    <w:rsid w:val="00433D00"/>
    <w:pPr>
      <w:numPr>
        <w:ilvl w:val="2"/>
        <w:numId w:val="25"/>
      </w:numPr>
      <w:spacing w:before="0" w:after="240"/>
    </w:pPr>
    <w:rPr>
      <w:szCs w:val="20"/>
    </w:rPr>
  </w:style>
  <w:style w:type="paragraph" w:customStyle="1" w:styleId="ListNumberLevel4">
    <w:name w:val="List Number (Level 4)"/>
    <w:basedOn w:val="Normal"/>
    <w:rsid w:val="00433D00"/>
    <w:pPr>
      <w:numPr>
        <w:ilvl w:val="3"/>
        <w:numId w:val="25"/>
      </w:numPr>
      <w:spacing w:before="0" w:after="240"/>
    </w:pPr>
    <w:rPr>
      <w:szCs w:val="20"/>
    </w:rPr>
  </w:style>
  <w:style w:type="paragraph" w:customStyle="1" w:styleId="ListNumber1">
    <w:name w:val="List Number 1"/>
    <w:basedOn w:val="Text1"/>
    <w:rsid w:val="00433D00"/>
    <w:pPr>
      <w:numPr>
        <w:numId w:val="26"/>
      </w:numPr>
      <w:spacing w:before="0" w:after="240"/>
    </w:pPr>
    <w:rPr>
      <w:szCs w:val="20"/>
    </w:rPr>
  </w:style>
  <w:style w:type="paragraph" w:customStyle="1" w:styleId="ListNumber1Level2">
    <w:name w:val="List Number 1 (Level 2)"/>
    <w:basedOn w:val="Text1"/>
    <w:rsid w:val="00433D00"/>
    <w:pPr>
      <w:numPr>
        <w:ilvl w:val="1"/>
        <w:numId w:val="26"/>
      </w:numPr>
      <w:spacing w:before="0" w:after="240"/>
    </w:pPr>
    <w:rPr>
      <w:szCs w:val="20"/>
    </w:rPr>
  </w:style>
  <w:style w:type="paragraph" w:customStyle="1" w:styleId="ListNumber1Level3">
    <w:name w:val="List Number 1 (Level 3)"/>
    <w:basedOn w:val="Text1"/>
    <w:rsid w:val="00433D00"/>
    <w:pPr>
      <w:numPr>
        <w:ilvl w:val="2"/>
        <w:numId w:val="26"/>
      </w:numPr>
      <w:spacing w:before="0" w:after="240"/>
    </w:pPr>
    <w:rPr>
      <w:szCs w:val="20"/>
    </w:rPr>
  </w:style>
  <w:style w:type="paragraph" w:customStyle="1" w:styleId="ListNumber1Level4">
    <w:name w:val="List Number 1 (Level 4)"/>
    <w:basedOn w:val="Text1"/>
    <w:rsid w:val="00433D00"/>
    <w:pPr>
      <w:numPr>
        <w:ilvl w:val="3"/>
        <w:numId w:val="26"/>
      </w:numPr>
      <w:spacing w:before="0" w:after="240"/>
    </w:pPr>
    <w:rPr>
      <w:szCs w:val="20"/>
    </w:rPr>
  </w:style>
  <w:style w:type="paragraph" w:customStyle="1" w:styleId="ListNumber2Level2">
    <w:name w:val="List Number 2 (Level 2)"/>
    <w:basedOn w:val="Text2"/>
    <w:rsid w:val="00433D00"/>
    <w:pPr>
      <w:numPr>
        <w:ilvl w:val="1"/>
        <w:numId w:val="27"/>
      </w:numPr>
      <w:spacing w:before="0" w:after="240"/>
    </w:pPr>
    <w:rPr>
      <w:szCs w:val="20"/>
    </w:rPr>
  </w:style>
  <w:style w:type="paragraph" w:customStyle="1" w:styleId="ListNumber2Level3">
    <w:name w:val="List Number 2 (Level 3)"/>
    <w:basedOn w:val="Text2"/>
    <w:rsid w:val="00433D00"/>
    <w:pPr>
      <w:numPr>
        <w:ilvl w:val="2"/>
        <w:numId w:val="27"/>
      </w:numPr>
      <w:spacing w:before="0" w:after="240"/>
    </w:pPr>
    <w:rPr>
      <w:szCs w:val="20"/>
    </w:rPr>
  </w:style>
  <w:style w:type="paragraph" w:customStyle="1" w:styleId="ListNumber2Level4">
    <w:name w:val="List Number 2 (Level 4)"/>
    <w:basedOn w:val="Text2"/>
    <w:rsid w:val="00433D00"/>
    <w:pPr>
      <w:numPr>
        <w:ilvl w:val="3"/>
        <w:numId w:val="27"/>
      </w:numPr>
      <w:spacing w:before="0" w:after="240"/>
      <w:ind w:left="3901" w:hanging="703"/>
    </w:pPr>
    <w:rPr>
      <w:szCs w:val="20"/>
    </w:rPr>
  </w:style>
  <w:style w:type="paragraph" w:customStyle="1" w:styleId="ListNumber3Level2">
    <w:name w:val="List Number 3 (Level 2)"/>
    <w:basedOn w:val="Text3"/>
    <w:rsid w:val="00433D00"/>
    <w:pPr>
      <w:numPr>
        <w:ilvl w:val="1"/>
        <w:numId w:val="28"/>
      </w:numPr>
      <w:spacing w:before="0" w:after="240"/>
    </w:pPr>
    <w:rPr>
      <w:szCs w:val="20"/>
    </w:rPr>
  </w:style>
  <w:style w:type="paragraph" w:customStyle="1" w:styleId="ListNumber3Level3">
    <w:name w:val="List Number 3 (Level 3)"/>
    <w:basedOn w:val="Text3"/>
    <w:rsid w:val="00433D00"/>
    <w:pPr>
      <w:numPr>
        <w:ilvl w:val="2"/>
        <w:numId w:val="28"/>
      </w:numPr>
      <w:spacing w:before="0" w:after="240"/>
    </w:pPr>
    <w:rPr>
      <w:szCs w:val="20"/>
    </w:rPr>
  </w:style>
  <w:style w:type="paragraph" w:customStyle="1" w:styleId="ListNumber3Level4">
    <w:name w:val="List Number 3 (Level 4)"/>
    <w:basedOn w:val="Text3"/>
    <w:rsid w:val="00433D00"/>
    <w:pPr>
      <w:numPr>
        <w:ilvl w:val="3"/>
        <w:numId w:val="28"/>
      </w:numPr>
      <w:spacing w:before="0" w:after="240"/>
    </w:pPr>
    <w:rPr>
      <w:szCs w:val="20"/>
    </w:rPr>
  </w:style>
  <w:style w:type="paragraph" w:customStyle="1" w:styleId="ListNumber4Level2">
    <w:name w:val="List Number 4 (Level 2)"/>
    <w:basedOn w:val="Text4"/>
    <w:rsid w:val="00433D00"/>
    <w:pPr>
      <w:numPr>
        <w:ilvl w:val="1"/>
        <w:numId w:val="29"/>
      </w:numPr>
      <w:spacing w:before="0" w:after="240"/>
    </w:pPr>
    <w:rPr>
      <w:szCs w:val="20"/>
    </w:rPr>
  </w:style>
  <w:style w:type="paragraph" w:customStyle="1" w:styleId="ListNumber4Level3">
    <w:name w:val="List Number 4 (Level 3)"/>
    <w:basedOn w:val="Text4"/>
    <w:rsid w:val="00433D00"/>
    <w:pPr>
      <w:numPr>
        <w:ilvl w:val="2"/>
        <w:numId w:val="29"/>
      </w:numPr>
      <w:spacing w:before="0" w:after="240"/>
    </w:pPr>
    <w:rPr>
      <w:szCs w:val="20"/>
    </w:rPr>
  </w:style>
  <w:style w:type="paragraph" w:customStyle="1" w:styleId="ListNumber4Level4">
    <w:name w:val="List Number 4 (Level 4)"/>
    <w:basedOn w:val="Text4"/>
    <w:rsid w:val="00433D00"/>
    <w:pPr>
      <w:numPr>
        <w:ilvl w:val="3"/>
        <w:numId w:val="29"/>
      </w:numPr>
      <w:spacing w:before="0" w:after="240"/>
    </w:pPr>
    <w:rPr>
      <w:szCs w:val="20"/>
    </w:rPr>
  </w:style>
  <w:style w:type="paragraph" w:customStyle="1" w:styleId="Contact">
    <w:name w:val="Contact"/>
    <w:basedOn w:val="Normal"/>
    <w:next w:val="Enclosures"/>
    <w:rsid w:val="00433D00"/>
    <w:pPr>
      <w:spacing w:before="480" w:after="0"/>
      <w:ind w:left="567" w:hanging="567"/>
    </w:pPr>
    <w:rPr>
      <w:szCs w:val="20"/>
    </w:rPr>
  </w:style>
  <w:style w:type="paragraph" w:customStyle="1" w:styleId="DisclaimerNotice">
    <w:name w:val="Disclaimer Notice"/>
    <w:basedOn w:val="Normal"/>
    <w:next w:val="AddressTR"/>
    <w:rsid w:val="00433D00"/>
    <w:pPr>
      <w:spacing w:before="0" w:after="240"/>
      <w:ind w:left="5103"/>
    </w:pPr>
    <w:rPr>
      <w:i/>
      <w:sz w:val="20"/>
      <w:szCs w:val="20"/>
    </w:rPr>
  </w:style>
  <w:style w:type="paragraph" w:customStyle="1" w:styleId="Disclaimer">
    <w:name w:val="Disclaimer"/>
    <w:basedOn w:val="Normal"/>
    <w:rsid w:val="00433D00"/>
    <w:pPr>
      <w:keepLines/>
      <w:pBdr>
        <w:top w:val="single" w:sz="4" w:space="1" w:color="auto"/>
      </w:pBdr>
      <w:spacing w:before="480" w:after="0"/>
    </w:pPr>
    <w:rPr>
      <w:i/>
      <w:szCs w:val="20"/>
    </w:rPr>
  </w:style>
  <w:style w:type="character" w:styleId="FollowedHyperlink">
    <w:name w:val="FollowedHyperlink"/>
    <w:rsid w:val="00433D00"/>
    <w:rPr>
      <w:color w:val="800080"/>
      <w:u w:val="single"/>
    </w:rPr>
  </w:style>
  <w:style w:type="paragraph" w:customStyle="1" w:styleId="DisclaimerSJ">
    <w:name w:val="Disclaimer_SJ"/>
    <w:basedOn w:val="Normal"/>
    <w:next w:val="Normal"/>
    <w:rsid w:val="00433D00"/>
    <w:pPr>
      <w:spacing w:before="0" w:after="0"/>
    </w:pPr>
    <w:rPr>
      <w:rFonts w:ascii="Arial" w:hAnsi="Arial"/>
      <w:b/>
      <w:sz w:val="16"/>
      <w:szCs w:val="20"/>
    </w:rPr>
  </w:style>
  <w:style w:type="paragraph" w:styleId="NormalWeb">
    <w:name w:val="Normal (Web)"/>
    <w:basedOn w:val="Normal"/>
    <w:uiPriority w:val="99"/>
    <w:rsid w:val="00433D00"/>
    <w:pPr>
      <w:suppressAutoHyphens/>
      <w:spacing w:before="100" w:after="100"/>
    </w:pPr>
    <w:rPr>
      <w:lang w:eastAsia="ar-SA"/>
    </w:rPr>
  </w:style>
  <w:style w:type="character" w:customStyle="1" w:styleId="Heading1Char">
    <w:name w:val="Heading 1 Char"/>
    <w:link w:val="Heading1"/>
    <w:rsid w:val="00780472"/>
    <w:rPr>
      <w:b/>
      <w:bCs/>
      <w:smallCaps/>
      <w:sz w:val="24"/>
      <w:szCs w:val="32"/>
      <w:lang w:val="fr-BE" w:eastAsia="en-US"/>
    </w:rPr>
  </w:style>
  <w:style w:type="character" w:customStyle="1" w:styleId="Text1Char">
    <w:name w:val="Text 1 Char"/>
    <w:link w:val="Text1"/>
    <w:locked/>
    <w:rsid w:val="00433D00"/>
    <w:rPr>
      <w:sz w:val="24"/>
      <w:szCs w:val="24"/>
      <w:lang w:eastAsia="en-US"/>
    </w:rPr>
  </w:style>
  <w:style w:type="table" w:styleId="TableGrid">
    <w:name w:val="Table Grid"/>
    <w:basedOn w:val="TableNormal"/>
    <w:uiPriority w:val="59"/>
    <w:rsid w:val="0043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433D00"/>
    <w:rPr>
      <w:sz w:val="24"/>
      <w:szCs w:val="24"/>
      <w:lang w:eastAsia="en-US"/>
    </w:rPr>
  </w:style>
  <w:style w:type="character" w:styleId="PageNumber">
    <w:name w:val="page number"/>
    <w:basedOn w:val="DefaultParagraphFont"/>
    <w:rsid w:val="00433D00"/>
  </w:style>
  <w:style w:type="paragraph" w:styleId="BalloonText">
    <w:name w:val="Balloon Text"/>
    <w:basedOn w:val="Normal"/>
    <w:link w:val="BalloonTextChar"/>
    <w:rsid w:val="00433D00"/>
    <w:pPr>
      <w:spacing w:before="0" w:after="240"/>
    </w:pPr>
    <w:rPr>
      <w:rFonts w:ascii="Tahoma" w:hAnsi="Tahoma" w:cs="Tahoma"/>
      <w:sz w:val="16"/>
      <w:szCs w:val="16"/>
    </w:rPr>
  </w:style>
  <w:style w:type="character" w:customStyle="1" w:styleId="BalloonTextChar">
    <w:name w:val="Balloon Text Char"/>
    <w:link w:val="BalloonText"/>
    <w:rsid w:val="00433D00"/>
    <w:rPr>
      <w:rFonts w:ascii="Tahoma" w:hAnsi="Tahoma" w:cs="Tahoma"/>
      <w:sz w:val="16"/>
      <w:szCs w:val="16"/>
      <w:lang w:eastAsia="en-US"/>
    </w:rPr>
  </w:style>
  <w:style w:type="paragraph" w:customStyle="1" w:styleId="StyleHeading3BoldNotItalic">
    <w:name w:val="Style Heading 3 + Bold Not Italic"/>
    <w:basedOn w:val="Heading3"/>
    <w:autoRedefine/>
    <w:rsid w:val="00433D00"/>
    <w:pPr>
      <w:spacing w:before="0" w:after="240"/>
      <w:ind w:left="720" w:hanging="720"/>
    </w:pPr>
    <w:rPr>
      <w:rFonts w:ascii="Times New Roman Bold" w:hAnsi="Times New Roman Bold"/>
      <w:szCs w:val="20"/>
    </w:rPr>
  </w:style>
  <w:style w:type="character" w:styleId="CommentReference">
    <w:name w:val="annotation reference"/>
    <w:rsid w:val="00433D00"/>
    <w:rPr>
      <w:sz w:val="16"/>
      <w:szCs w:val="16"/>
    </w:rPr>
  </w:style>
  <w:style w:type="paragraph" w:styleId="CommentSubject">
    <w:name w:val="annotation subject"/>
    <w:basedOn w:val="CommentText"/>
    <w:next w:val="CommentText"/>
    <w:link w:val="CommentSubjectChar"/>
    <w:rsid w:val="00433D00"/>
    <w:rPr>
      <w:b/>
      <w:bCs/>
    </w:rPr>
  </w:style>
  <w:style w:type="character" w:customStyle="1" w:styleId="CommentSubjectChar">
    <w:name w:val="Comment Subject Char"/>
    <w:link w:val="CommentSubject"/>
    <w:rsid w:val="00433D00"/>
    <w:rPr>
      <w:b/>
      <w:bCs/>
      <w:lang w:eastAsia="en-US"/>
    </w:rPr>
  </w:style>
  <w:style w:type="paragraph" w:customStyle="1" w:styleId="Annextitle">
    <w:name w:val="Annex title"/>
    <w:basedOn w:val="Normal"/>
    <w:autoRedefine/>
    <w:rsid w:val="00433D00"/>
    <w:pPr>
      <w:spacing w:after="240"/>
    </w:pPr>
    <w:rPr>
      <w:rFonts w:ascii="Times New Roman Bold" w:hAnsi="Times New Roman Bold"/>
      <w:iCs/>
      <w:smallCaps/>
      <w:lang w:eastAsia="en-GB"/>
    </w:rPr>
  </w:style>
  <w:style w:type="character" w:customStyle="1" w:styleId="FootnoteTextChar">
    <w:name w:val="Footnote Text Char"/>
    <w:link w:val="FootnoteText"/>
    <w:semiHidden/>
    <w:rsid w:val="00433D00"/>
    <w:rPr>
      <w:lang w:eastAsia="en-US"/>
    </w:rPr>
  </w:style>
  <w:style w:type="paragraph" w:styleId="Revision">
    <w:name w:val="Revision"/>
    <w:hidden/>
    <w:uiPriority w:val="99"/>
    <w:semiHidden/>
    <w:rsid w:val="00433D00"/>
    <w:pPr>
      <w:spacing w:before="60" w:after="60"/>
    </w:pPr>
    <w:rPr>
      <w:sz w:val="24"/>
      <w:lang w:val="en-GB"/>
    </w:rPr>
  </w:style>
  <w:style w:type="character" w:styleId="EndnoteReference">
    <w:name w:val="endnote reference"/>
    <w:rsid w:val="00433D00"/>
    <w:rPr>
      <w:vertAlign w:val="superscript"/>
    </w:rPr>
  </w:style>
  <w:style w:type="paragraph" w:styleId="ListParagraph">
    <w:name w:val="List Paragraph"/>
    <w:basedOn w:val="Normal"/>
    <w:uiPriority w:val="34"/>
    <w:qFormat/>
    <w:rsid w:val="00433D00"/>
    <w:pPr>
      <w:spacing w:before="0" w:after="240"/>
      <w:ind w:left="720"/>
    </w:pPr>
    <w:rPr>
      <w:szCs w:val="20"/>
    </w:rPr>
  </w:style>
  <w:style w:type="paragraph" w:customStyle="1" w:styleId="StyleHeading1Hanging085cm">
    <w:name w:val="Style Heading 1 + Hanging:  0.85 cm"/>
    <w:basedOn w:val="Heading1"/>
    <w:autoRedefine/>
    <w:rsid w:val="00433D00"/>
    <w:pPr>
      <w:numPr>
        <w:numId w:val="0"/>
      </w:numPr>
      <w:spacing w:after="240"/>
    </w:pPr>
    <w:rPr>
      <w:bCs w:val="0"/>
      <w:szCs w:val="24"/>
    </w:rPr>
  </w:style>
  <w:style w:type="paragraph" w:customStyle="1" w:styleId="StyleHeading1Left0cm">
    <w:name w:val="Style Heading 1 + Left:  0 cm"/>
    <w:basedOn w:val="Heading1"/>
    <w:autoRedefine/>
    <w:rsid w:val="00433D00"/>
    <w:pPr>
      <w:numPr>
        <w:numId w:val="33"/>
      </w:numPr>
      <w:spacing w:after="240"/>
    </w:pPr>
    <w:rPr>
      <w:rFonts w:ascii="Times New Roman Bold" w:hAnsi="Times New Roman Bold"/>
      <w:bCs w:val="0"/>
      <w:szCs w:val="24"/>
    </w:rPr>
  </w:style>
  <w:style w:type="character" w:customStyle="1" w:styleId="HeaderChar">
    <w:name w:val="Header Char"/>
    <w:link w:val="Header"/>
    <w:uiPriority w:val="99"/>
    <w:rsid w:val="00D066A4"/>
    <w:rPr>
      <w:rFonts w:eastAsia="Calibri"/>
      <w:sz w:val="24"/>
      <w:szCs w:val="22"/>
      <w:lang w:eastAsia="en-US"/>
    </w:rPr>
  </w:style>
  <w:style w:type="character" w:customStyle="1" w:styleId="FooterChar">
    <w:name w:val="Footer Char"/>
    <w:link w:val="Footer"/>
    <w:uiPriority w:val="99"/>
    <w:rsid w:val="00433D00"/>
    <w:rPr>
      <w:sz w:val="24"/>
      <w:szCs w:val="24"/>
      <w:lang w:eastAsia="en-US"/>
    </w:rPr>
  </w:style>
  <w:style w:type="character" w:customStyle="1" w:styleId="CharacterStyle2">
    <w:name w:val="Character Style 2"/>
    <w:uiPriority w:val="99"/>
    <w:rsid w:val="00433D00"/>
    <w:rPr>
      <w:sz w:val="20"/>
      <w:szCs w:val="20"/>
    </w:rPr>
  </w:style>
  <w:style w:type="character" w:customStyle="1" w:styleId="Heading2Char">
    <w:name w:val="Heading 2 Char"/>
    <w:link w:val="Heading2"/>
    <w:rsid w:val="0029142A"/>
    <w:rPr>
      <w:b/>
      <w:bCs/>
      <w:iCs/>
      <w:sz w:val="24"/>
      <w:szCs w:val="28"/>
      <w:lang w:eastAsia="en-US"/>
    </w:rPr>
  </w:style>
  <w:style w:type="paragraph" w:customStyle="1" w:styleId="Style1">
    <w:name w:val="Style1"/>
    <w:basedOn w:val="Text1"/>
    <w:link w:val="Style1Char"/>
    <w:qFormat/>
    <w:rsid w:val="0033608F"/>
    <w:pPr>
      <w:ind w:left="0"/>
    </w:pPr>
  </w:style>
  <w:style w:type="character" w:customStyle="1" w:styleId="Style1Char">
    <w:name w:val="Style1 Char"/>
    <w:basedOn w:val="Text1Char"/>
    <w:link w:val="Style1"/>
    <w:rsid w:val="0033608F"/>
    <w:rPr>
      <w:sz w:val="24"/>
      <w:szCs w:val="24"/>
      <w:lang w:eastAsia="en-US"/>
    </w:rPr>
  </w:style>
  <w:style w:type="paragraph" w:customStyle="1" w:styleId="Style2">
    <w:name w:val="Style2"/>
    <w:basedOn w:val="Text1"/>
    <w:link w:val="Style2Char"/>
    <w:qFormat/>
    <w:rsid w:val="00AA50DA"/>
    <w:pPr>
      <w:ind w:left="0"/>
    </w:pPr>
  </w:style>
  <w:style w:type="character" w:customStyle="1" w:styleId="Style2Char">
    <w:name w:val="Style2 Char"/>
    <w:basedOn w:val="Text1Char"/>
    <w:link w:val="Style2"/>
    <w:rsid w:val="00AA50DA"/>
    <w:rPr>
      <w:sz w:val="24"/>
      <w:szCs w:val="24"/>
      <w:lang w:eastAsia="en-US"/>
    </w:rPr>
  </w:style>
  <w:style w:type="character" w:customStyle="1" w:styleId="Heading3Char">
    <w:name w:val="Heading 3 Char"/>
    <w:link w:val="Heading3"/>
    <w:rsid w:val="0029142A"/>
    <w:rPr>
      <w:b/>
      <w:bCs/>
      <w:noProof/>
      <w:sz w:val="24"/>
      <w:szCs w:val="26"/>
      <w:lang w:eastAsia="en-US"/>
    </w:rPr>
  </w:style>
  <w:style w:type="character" w:customStyle="1" w:styleId="Heading4Char">
    <w:name w:val="Heading 4 Char"/>
    <w:link w:val="Heading4"/>
    <w:rsid w:val="0029142A"/>
    <w:rPr>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3.xm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11.xml"/><Relationship Id="rId3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7A8E11EB-195C-4A31-9EED-57D86D6875A8}">
  <ds:schemaRefs>
    <ds:schemaRef ds:uri="http://schemas.openxmlformats.org/officeDocument/2006/bibliography"/>
  </ds:schemaRefs>
</ds:datastoreItem>
</file>

<file path=customXml/itemProps2.xml><?xml version="1.0" encoding="utf-8"?>
<ds:datastoreItem xmlns:ds="http://schemas.openxmlformats.org/officeDocument/2006/customXml" ds:itemID="{87AC5374-FABB-4999-9139-110574041C24}"/>
</file>

<file path=customXml/itemProps3.xml><?xml version="1.0" encoding="utf-8"?>
<ds:datastoreItem xmlns:ds="http://schemas.openxmlformats.org/officeDocument/2006/customXml" ds:itemID="{43F32187-5348-4F34-921C-DF3D01FB6AFE}"/>
</file>

<file path=customXml/itemProps4.xml><?xml version="1.0" encoding="utf-8"?>
<ds:datastoreItem xmlns:ds="http://schemas.openxmlformats.org/officeDocument/2006/customXml" ds:itemID="{161C2948-9848-4A21-A123-1A46B072D79C}"/>
</file>

<file path=docProps/app.xml><?xml version="1.0" encoding="utf-8"?>
<Properties xmlns="http://schemas.openxmlformats.org/officeDocument/2006/extended-properties" xmlns:vt="http://schemas.openxmlformats.org/officeDocument/2006/docPropsVTypes">
  <Template>COM.dotm</Template>
  <TotalTime>64</TotalTime>
  <Pages>240</Pages>
  <Words>297145</Words>
  <Characters>169374</Characters>
  <Application>Microsoft Office Word</Application>
  <DocSecurity>0</DocSecurity>
  <Lines>1411</Lines>
  <Paragraphs>931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CORVISIER Maxime (EMPL-EXT)</dc:creator>
  <cp:lastModifiedBy>Liene Dzelzkalēja</cp:lastModifiedBy>
  <cp:revision>24</cp:revision>
  <cp:lastPrinted>2014-01-16T09:05:00Z</cp:lastPrinted>
  <dcterms:created xsi:type="dcterms:W3CDTF">2017-04-13T10:12:00Z</dcterms:created>
  <dcterms:modified xsi:type="dcterms:W3CDTF">2017-04-13T12:35:00Z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Created using">
    <vt:lpwstr>LW 5.8.2, Build 20120919</vt:lpwstr>
  </property>
  <property fmtid="{D5CDD505-2E9C-101B-9397-08002B2CF9AE}" pid="5" name="DQCStatus">
    <vt:lpwstr>Red (DQC version 03)</vt:lpwstr>
  </property>
  <property fmtid="{D5CDD505-2E9C-101B-9397-08002B2CF9AE}" pid="6" name="Last edited using">
    <vt:lpwstr>LW 5.8.4, Build 20150407</vt:lpwstr>
  </property>
  <property fmtid="{D5CDD505-2E9C-101B-9397-08002B2CF9AE}" pid="7" name="LWTemplateID">
    <vt:lpwstr>SJ-030</vt:lpwstr>
  </property>
  <property fmtid="{D5CDD505-2E9C-101B-9397-08002B2CF9AE}" pid="8" name="Version">
    <vt:lpwstr>5.8.64.0</vt:lpwstr>
  </property>
  <property fmtid="{D5CDD505-2E9C-101B-9397-08002B2CF9AE}" pid="9" name="ContentTypeId">
    <vt:lpwstr>0x010100D307345BCBFB9141998FE19D714D8251</vt:lpwstr>
  </property>
  <property fmtid="{D5CDD505-2E9C-101B-9397-08002B2CF9AE}" pid="10" name="Veids">
    <vt:lpwstr>216;#01_Lemumprojekts_GZ_2016|b6f0be3c-f5a4-4689-a7e0-c191ad06c5dc</vt:lpwstr>
  </property>
</Properties>
</file>